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5F1" w:rsidRDefault="00A02891">
      <w:pPr>
        <w:pStyle w:val="Heading1"/>
      </w:pPr>
      <w:bookmarkStart w:id="0" w:name="_GoBack"/>
      <w:bookmarkEnd w:id="0"/>
      <w:r>
        <w:t>Dinner Menu January 2018  St. Joseph &amp; St. James’s Primary School</w:t>
      </w:r>
    </w:p>
    <w:p w:rsidR="003A15F1" w:rsidRDefault="00A0289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Cost of a school meal is currently £2.60 per day</w:t>
      </w:r>
    </w:p>
    <w:p w:rsidR="003A15F1" w:rsidRDefault="00A02891">
      <w:pPr>
        <w:spacing w:before="2" w:line="120" w:lineRule="exact"/>
        <w:rPr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-246380</wp:posOffset>
                </wp:positionH>
                <wp:positionV relativeFrom="page">
                  <wp:posOffset>24130</wp:posOffset>
                </wp:positionV>
                <wp:extent cx="11160760" cy="7731760"/>
                <wp:effectExtent l="10795" t="5080" r="10795" b="6985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0760" cy="7731760"/>
                          <a:chOff x="0" y="0"/>
                          <a:chExt cx="16838" cy="11905"/>
                        </a:xfrm>
                      </wpg:grpSpPr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" y="922"/>
                            <a:ext cx="2413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3" y="2611"/>
                            <a:ext cx="2459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9" y="5401"/>
                            <a:ext cx="2581" cy="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15398" y="3217"/>
                            <a:ext cx="63" cy="2"/>
                            <a:chOff x="15398" y="3217"/>
                            <a:chExt cx="63" cy="2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5398" y="3217"/>
                              <a:ext cx="63" cy="2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63"/>
                                <a:gd name="T2" fmla="+- 0 15461 1539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74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19.4pt;margin-top:1.9pt;width:878.8pt;height:608.8pt;z-index:-251671040;mso-position-horizontal-relative:page;mso-position-vertical-relative:page" coordsize="16838,1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6838;height:1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" stroked="t" strokecolor="blue">
                  <v:imagedata r:id="rId9" o:title=""/>
                </v:shape>
                <v:shape id="Picture 15" o:spid="_x0000_s1028" type="#_x0000_t75" style="position:absolute;left:13474;top:922;width:241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">
                  <v:imagedata r:id="rId10" o:title=""/>
                </v:shape>
                <v:shape id="Picture 14" o:spid="_x0000_s1029" type="#_x0000_t75" style="position:absolute;left:13473;top:2611;width:2459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">
                  <v:imagedata r:id="rId11" o:title=""/>
                </v:shape>
                <v:shape id="Picture 13" o:spid="_x0000_s1030" type="#_x0000_t75" style="position:absolute;left:13269;top:5401;width:2581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">
                  <v:imagedata r:id="rId12" o:title=""/>
                </v:shape>
                <v:group id="Group 11" o:spid="_x0000_s1031" style="position:absolute;left:15398;top:3217;width:63;height:2" coordorigin="15398,3217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" o:spid="_x0000_s1032" style="position:absolute;left:15398;top:3217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" path="m,l63,e" filled="f" strokecolor="red" strokeweight=".27069mm">
                    <v:path arrowok="t" o:connecttype="custom" o:connectlocs="0,0;6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379730</wp:posOffset>
                </wp:positionV>
                <wp:extent cx="10692130" cy="7560310"/>
                <wp:effectExtent l="0" t="0" r="4445" b="381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29.9pt;width:841.9pt;height:595.3pt;z-index:-251672064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">
                <v:shape id="Freeform 18" o:spid="_x0000_s1027" style="position:absolute;width:16838;height:11906;visibility:visible;mso-wrap-style:square;v-text-anchor:top" coordsize="1683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" path="m,11906r16838,l16838,,,,,11906xe" fillcolor="#fffef5" stroked="f">
                  <v:path arrowok="t" o:connecttype="custom" o:connectlocs="0,11906;16838,11906;16838,0;0,0;0,11906" o:connectangles="0,0,0,0,0"/>
                </v:shape>
                <w10:wrap anchorx="page" anchory="page"/>
              </v:group>
            </w:pict>
          </mc:Fallback>
        </mc:AlternateContent>
      </w:r>
    </w:p>
    <w:p w:rsidR="003A15F1" w:rsidRDefault="00A02891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-2540</wp:posOffset>
                </wp:positionV>
                <wp:extent cx="8214995" cy="7608570"/>
                <wp:effectExtent l="635" t="0" r="4445" b="4445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4995" cy="760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291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14"/>
                              <w:gridCol w:w="2227"/>
                              <w:gridCol w:w="2268"/>
                              <w:gridCol w:w="2268"/>
                              <w:gridCol w:w="2268"/>
                              <w:gridCol w:w="2268"/>
                            </w:tblGrid>
                            <w:tr w:rsidR="003A15F1">
                              <w:trPr>
                                <w:trHeight w:hRule="exact" w:val="793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ind w:left="49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ind w:left="491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34"/>
                                      <w:w w:val="120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uesday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ind w:left="31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26"/>
                                      <w:w w:val="120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ednesday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ind w:left="40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8"/>
                                      <w:w w:val="120"/>
                                      <w:sz w:val="25"/>
                                      <w:szCs w:val="25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ind w:left="573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0"/>
                                      <w:sz w:val="25"/>
                                      <w:szCs w:val="25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A15F1">
                              <w:trPr>
                                <w:trHeight w:hRule="exact" w:val="2219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542" w:right="450" w:hanging="92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One</w:t>
                                  </w: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18"/>
                                      <w:szCs w:val="18"/>
                                    </w:rPr>
                                    <w:t xml:space="preserve">       8/1/18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A0289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</w:tr>
                            <w:tr w:rsidR="003A15F1">
                              <w:trPr>
                                <w:trHeight w:hRule="exact" w:val="22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535" w:right="450" w:hanging="85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29"/>
                                      <w:w w:val="115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o</w:t>
                                  </w: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535" w:right="450" w:hanging="85"/>
                                    <w:rPr>
                                      <w:rFonts w:ascii="Times New Roman" w:eastAsia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18"/>
                                      <w:szCs w:val="18"/>
                                    </w:rPr>
                                    <w:t>15/1/18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</w:tr>
                            <w:tr w:rsidR="003A15F1">
                              <w:trPr>
                                <w:trHeight w:hRule="exact" w:val="222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415" w:firstLine="34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Three</w:t>
                                  </w: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415" w:firstLine="34"/>
                                    <w:rPr>
                                      <w:rFonts w:ascii="Times New Roman" w:eastAsia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18"/>
                                      <w:szCs w:val="18"/>
                                    </w:rPr>
                                    <w:t>22/1/18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</w:tr>
                            <w:tr w:rsidR="003A15F1">
                              <w:trPr>
                                <w:trHeight w:hRule="exact" w:val="2329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15F1" w:rsidRDefault="003A15F1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486" w:hanging="36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Four</w:t>
                                  </w:r>
                                </w:p>
                                <w:p w:rsidR="003A15F1" w:rsidRDefault="00A02891">
                                  <w:pPr>
                                    <w:pStyle w:val="TableParagraph"/>
                                    <w:spacing w:line="262" w:lineRule="exact"/>
                                    <w:ind w:left="486" w:hanging="36"/>
                                    <w:rPr>
                                      <w:rFonts w:ascii="Times New Roman" w:eastAsia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18"/>
                                      <w:szCs w:val="18"/>
                                    </w:rPr>
                                    <w:t>29/1/18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A0289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3A15F1" w:rsidRDefault="003A15F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3A15F1" w:rsidRDefault="003A15F1"/>
                              </w:tc>
                            </w:tr>
                          </w:tbl>
                          <w:p w:rsidR="003A15F1" w:rsidRDefault="003A15F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.3pt;margin-top:-.2pt;width:646.85pt;height:599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1291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14"/>
                        <w:gridCol w:w="2227"/>
                        <w:gridCol w:w="2268"/>
                        <w:gridCol w:w="2268"/>
                        <w:gridCol w:w="2268"/>
                        <w:gridCol w:w="2268"/>
                      </w:tblGrid>
                      <w:tr w:rsidR="003A15F1">
                        <w:trPr>
                          <w:trHeight w:hRule="exact" w:val="793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/>
                        </w:tc>
                        <w:tc>
                          <w:tcPr>
                            <w:tcW w:w="2227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ind w:left="49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ind w:left="491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34"/>
                                <w:w w:val="120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uesday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ind w:left="31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26"/>
                                <w:w w:val="120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ednesday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ind w:left="40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8"/>
                                <w:w w:val="120"/>
                                <w:sz w:val="25"/>
                                <w:szCs w:val="25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ind w:left="573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0"/>
                                <w:sz w:val="25"/>
                                <w:szCs w:val="25"/>
                              </w:rPr>
                              <w:t>Friday</w:t>
                            </w:r>
                          </w:p>
                        </w:tc>
                      </w:tr>
                      <w:tr w:rsidR="003A15F1">
                        <w:trPr>
                          <w:trHeight w:hRule="exact" w:val="2219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542" w:right="450" w:hanging="92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One</w:t>
                            </w: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right="45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18"/>
                                <w:szCs w:val="18"/>
                              </w:rPr>
                              <w:t xml:space="preserve">       8/1/18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A0289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</w:tr>
                      <w:tr w:rsidR="003A15F1">
                        <w:trPr>
                          <w:trHeight w:hRule="exact" w:val="22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535" w:right="450" w:hanging="85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29"/>
                                <w:w w:val="115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o</w:t>
                            </w: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535" w:right="450" w:hanging="85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18"/>
                                <w:szCs w:val="18"/>
                              </w:rPr>
                              <w:t>15/1/18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</w:tr>
                      <w:tr w:rsidR="003A15F1">
                        <w:trPr>
                          <w:trHeight w:hRule="exact" w:val="222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415" w:firstLine="34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Three</w:t>
                            </w: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415" w:firstLine="34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18"/>
                                <w:szCs w:val="18"/>
                              </w:rPr>
                              <w:t>22/1/18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</w:tr>
                      <w:tr w:rsidR="003A15F1">
                        <w:trPr>
                          <w:trHeight w:hRule="exact" w:val="2329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3A15F1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486" w:hanging="36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Four</w:t>
                            </w:r>
                          </w:p>
                          <w:p w:rsidR="003A15F1" w:rsidRDefault="00A02891">
                            <w:pPr>
                              <w:pStyle w:val="TableParagraph"/>
                              <w:spacing w:line="262" w:lineRule="exact"/>
                              <w:ind w:left="486" w:hanging="36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18"/>
                                <w:szCs w:val="18"/>
                              </w:rPr>
                              <w:t>29/1/18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A028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A15F1" w:rsidRDefault="003A15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  <w:tc>
                          <w:tcPr>
                            <w:tcW w:w="2268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3A15F1" w:rsidRDefault="003A15F1"/>
                        </w:tc>
                      </w:tr>
                    </w:tbl>
                    <w:p w:rsidR="003A15F1" w:rsidRDefault="003A15F1"/>
                  </w:txbxContent>
                </v:textbox>
                <w10:wrap anchorx="page"/>
              </v:shape>
            </w:pict>
          </mc:Fallback>
        </mc:AlternateContent>
      </w:r>
    </w:p>
    <w:p w:rsidR="003A15F1" w:rsidRDefault="003A15F1">
      <w:pPr>
        <w:spacing w:line="200" w:lineRule="exact"/>
        <w:rPr>
          <w:sz w:val="20"/>
          <w:szCs w:val="20"/>
        </w:rPr>
      </w:pPr>
    </w:p>
    <w:p w:rsidR="003A15F1" w:rsidRDefault="003A15F1">
      <w:pPr>
        <w:spacing w:line="200" w:lineRule="exact"/>
        <w:rPr>
          <w:sz w:val="20"/>
          <w:szCs w:val="20"/>
        </w:rPr>
      </w:pPr>
    </w:p>
    <w:p w:rsidR="003A15F1" w:rsidRDefault="00A02891">
      <w:pPr>
        <w:spacing w:line="200" w:lineRule="exact"/>
        <w:rPr>
          <w:sz w:val="20"/>
          <w:szCs w:val="20"/>
        </w:rPr>
      </w:pPr>
      <w:r>
        <w:rPr>
          <w:b/>
          <w:i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117475</wp:posOffset>
                </wp:positionV>
                <wp:extent cx="1399540" cy="1391285"/>
                <wp:effectExtent l="1270" t="3175" r="0" b="0"/>
                <wp:wrapNone/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Chicken nuggets</w:t>
                            </w:r>
                          </w:p>
                          <w:p w:rsidR="003A15F1" w:rsidRDefault="00A02891">
                            <w:r>
                              <w:t>OR</w:t>
                            </w:r>
                          </w:p>
                          <w:p w:rsidR="003A15F1" w:rsidRDefault="00A02891">
                            <w:r>
                              <w:t>Chicken roll</w:t>
                            </w:r>
                          </w:p>
                          <w:p w:rsidR="003A15F1" w:rsidRDefault="00A02891">
                            <w:r>
                              <w:t>Peas</w:t>
                            </w:r>
                          </w:p>
                          <w:p w:rsidR="003A15F1" w:rsidRDefault="00A02891">
                            <w:r>
                              <w:t>Chips or pasta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Ice-cream or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515.35pt;margin-top:9.25pt;width:110.2pt;height:109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" filled="f" stroked="f">
                <v:fill opacity="0"/>
                <v:textbox>
                  <w:txbxContent>
                    <w:p>
                      <w:r>
                        <w:t>Chicken nuggets</w:t>
                      </w:r>
                    </w:p>
                    <w:p>
                      <w:r>
                        <w:t>OR</w:t>
                      </w:r>
                    </w:p>
                    <w:p>
                      <w:r>
                        <w:t>Chicken roll</w:t>
                      </w:r>
                    </w:p>
                    <w:p>
                      <w:r>
                        <w:t>Peas</w:t>
                      </w:r>
                    </w:p>
                    <w:p>
                      <w:r>
                        <w:t>Chips or pasta</w:t>
                      </w:r>
                    </w:p>
                    <w:p/>
                    <w:p>
                      <w:r>
                        <w:t>Ice-cream or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117475</wp:posOffset>
                </wp:positionV>
                <wp:extent cx="1423035" cy="1391285"/>
                <wp:effectExtent l="0" t="3175" r="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Cream of vegetable soup</w:t>
                            </w:r>
                          </w:p>
                          <w:p w:rsidR="003A15F1" w:rsidRDefault="00A02891">
                            <w:r>
                              <w:t>Homemade wheaten bread</w:t>
                            </w:r>
                          </w:p>
                          <w:p w:rsidR="003A15F1" w:rsidRDefault="00A02891">
                            <w:r>
                              <w:t>Steakburger &amp; bap</w:t>
                            </w:r>
                          </w:p>
                          <w:p w:rsidR="003A15F1" w:rsidRDefault="00A02891">
                            <w:r>
                              <w:t>Salad bar</w:t>
                            </w:r>
                          </w:p>
                          <w:p w:rsidR="003A15F1" w:rsidRDefault="00A02891">
                            <w:r>
                              <w:t>Flakemeal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403.3pt;margin-top:9.25pt;width:112.05pt;height:109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" filled="f" stroked="f">
                <v:fill opacity="0"/>
                <v:textbox>
                  <w:txbxContent>
                    <w:p>
                      <w:r>
                        <w:t>Cream of vegetable soup</w:t>
                      </w:r>
                    </w:p>
                    <w:p>
                      <w:r>
                        <w:t>Homemade wheaten bread</w:t>
                      </w:r>
                    </w:p>
                    <w:p>
                      <w:proofErr w:type="spellStart"/>
                      <w:r>
                        <w:t>Steakburger</w:t>
                      </w:r>
                      <w:proofErr w:type="spellEnd"/>
                      <w:r>
                        <w:t xml:space="preserve"> &amp; bap</w:t>
                      </w:r>
                    </w:p>
                    <w:p>
                      <w:r>
                        <w:t>Salad bar</w:t>
                      </w:r>
                    </w:p>
                    <w:p>
                      <w:proofErr w:type="spellStart"/>
                      <w:r>
                        <w:t>Flakemeal</w:t>
                      </w:r>
                      <w:proofErr w:type="spellEnd"/>
                      <w:r>
                        <w:t xml:space="preserve"> 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117475</wp:posOffset>
                </wp:positionV>
                <wp:extent cx="1407160" cy="1391285"/>
                <wp:effectExtent l="7620" t="3175" r="4445" b="5715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391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Savoury mince, carrots OR</w:t>
                            </w:r>
                          </w:p>
                          <w:p w:rsidR="003A15F1" w:rsidRDefault="00A02891">
                            <w:r>
                              <w:t>Fresh fish, baked beans, peas</w:t>
                            </w:r>
                          </w:p>
                          <w:p w:rsidR="003A15F1" w:rsidRDefault="00A02891">
                            <w:r>
                              <w:t>Mashed potatoes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Jelly or fruit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89.35pt;margin-top:9.25pt;width:110.8pt;height:109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EhlwIAADY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" stroked="f">
                <v:fill opacity="0"/>
                <v:textbox>
                  <w:txbxContent>
                    <w:p>
                      <w:proofErr w:type="spellStart"/>
                      <w:r>
                        <w:t>Savoury</w:t>
                      </w:r>
                      <w:proofErr w:type="spellEnd"/>
                      <w:r>
                        <w:t xml:space="preserve"> mince, carrots OR</w:t>
                      </w:r>
                    </w:p>
                    <w:p>
                      <w:r>
                        <w:t>Fresh fish, baked beans, peas</w:t>
                      </w:r>
                    </w:p>
                    <w:p>
                      <w:r>
                        <w:t>Mashed potatoes</w:t>
                      </w:r>
                    </w:p>
                    <w:p/>
                    <w:p>
                      <w:r>
                        <w:t>Jelly or fruit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A15F1" w:rsidRDefault="00A02891">
      <w:pPr>
        <w:pStyle w:val="BodyText"/>
        <w:ind w:right="103"/>
        <w:rPr>
          <w:b w:val="0"/>
          <w:bCs w:val="0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2205558</wp:posOffset>
                </wp:positionH>
                <wp:positionV relativeFrom="paragraph">
                  <wp:posOffset>31642</wp:posOffset>
                </wp:positionV>
                <wp:extent cx="1468876" cy="1350645"/>
                <wp:effectExtent l="0" t="0" r="0" b="19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876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Roast chicken, stuffing</w:t>
                            </w:r>
                          </w:p>
                          <w:p w:rsidR="003A15F1" w:rsidRDefault="00A02891">
                            <w:r>
                              <w:t>Gravy, carrots</w:t>
                            </w:r>
                          </w:p>
                          <w:p w:rsidR="003A15F1" w:rsidRDefault="00A02891">
                            <w:r>
                              <w:t>Broccoli</w:t>
                            </w:r>
                          </w:p>
                          <w:p w:rsidR="003A15F1" w:rsidRDefault="00A02891">
                            <w:r>
                              <w:t>Roast + mashed potatoes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Muffin or Yoghurt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173.65pt;margin-top:2.5pt;width:115.65pt;height:106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" filled="f" stroked="f">
                <v:fill opacity="0"/>
                <v:textbox>
                  <w:txbxContent>
                    <w:p>
                      <w:r>
                        <w:t>Roast chicken, stuffing</w:t>
                      </w:r>
                    </w:p>
                    <w:p>
                      <w:r>
                        <w:t>Gravy, carrots</w:t>
                      </w:r>
                    </w:p>
                    <w:p>
                      <w:r>
                        <w:t>Broccoli</w:t>
                      </w:r>
                    </w:p>
                    <w:p>
                      <w:r>
                        <w:t>Roast + mashed potatoes</w:t>
                      </w:r>
                    </w:p>
                    <w:p/>
                    <w:p>
                      <w:r>
                        <w:t>Muffin or Yoghurt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31115</wp:posOffset>
                </wp:positionV>
                <wp:extent cx="1405255" cy="1350645"/>
                <wp:effectExtent l="0" t="254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Chicken curry + rice</w:t>
                            </w:r>
                          </w:p>
                          <w:p w:rsidR="003A15F1" w:rsidRDefault="00A02891">
                            <w:r>
                              <w:t>OR</w:t>
                            </w:r>
                          </w:p>
                          <w:p w:rsidR="003A15F1" w:rsidRDefault="00A02891">
                            <w:r>
                              <w:t>Fish fingers</w:t>
                            </w:r>
                          </w:p>
                          <w:p w:rsidR="003A15F1" w:rsidRDefault="00A02891">
                            <w:r>
                              <w:t>Peas</w:t>
                            </w:r>
                          </w:p>
                          <w:p w:rsidR="003A15F1" w:rsidRDefault="00A02891">
                            <w:r>
                              <w:t>Chips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Frozen mousse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63.5pt;margin-top:2.45pt;width:110.65pt;height:106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" filled="f" stroked="f">
                <v:fill opacity="0"/>
                <v:textbox>
                  <w:txbxContent>
                    <w:p>
                      <w:r>
                        <w:t>Chicken curry + rice</w:t>
                      </w:r>
                    </w:p>
                    <w:p>
                      <w:r>
                        <w:t>OR</w:t>
                      </w:r>
                    </w:p>
                    <w:p>
                      <w:r>
                        <w:t>Fish fingers</w:t>
                      </w:r>
                    </w:p>
                    <w:p>
                      <w:r>
                        <w:t>Peas</w:t>
                      </w:r>
                    </w:p>
                    <w:p>
                      <w:r>
                        <w:t>Chips</w:t>
                      </w:r>
                    </w:p>
                    <w:p/>
                    <w:p>
                      <w:r>
                        <w:t>Frozen mousse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A15F1" w:rsidRDefault="003A15F1">
      <w:pPr>
        <w:spacing w:before="7" w:line="1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3A15F1" w:rsidRDefault="003A15F1">
      <w:pPr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</w:p>
    <w:p w:rsidR="003A15F1" w:rsidRDefault="00A0289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85725</wp:posOffset>
                </wp:positionV>
                <wp:extent cx="1702435" cy="322580"/>
                <wp:effectExtent l="1905" t="0" r="635" b="127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rFonts w:ascii="Times New Roman" w:eastAsia="Times New Roman" w:hAnsi="Times New Roman"/>
                                  <w:b/>
                                  <w:i/>
                                  <w:color w:val="000000"/>
                                  <w:sz w:val="24"/>
                                  <w:szCs w:val="24"/>
                                  <w:u w:val="none"/>
                                </w:rPr>
                                <w:t>www.schoolfoodni.com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636.15pt;margin-top:6.75pt;width:134.05pt;height:25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dBxwIAAN8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" filled="f" stroked="f">
                <v:fill opacity="0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rFonts w:ascii="Times New Roman" w:eastAsia="Times New Roman" w:hAnsi="Times New Roman"/>
                            <w:b/>
                            <w:i/>
                            <w:color w:val="000000"/>
                            <w:sz w:val="24"/>
                            <w:szCs w:val="24"/>
                            <w:u w:val="none"/>
                          </w:rPr>
                          <w:t>www.schoolfoodni.com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A15F1" w:rsidRDefault="003A15F1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A15F1" w:rsidRDefault="00A02891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19050</wp:posOffset>
                </wp:positionV>
                <wp:extent cx="1702435" cy="572135"/>
                <wp:effectExtent l="1905" t="0" r="635" b="889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572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3A15F1">
                            <w:pPr>
                              <w:spacing w:before="7" w:line="160" w:lineRule="exact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A15F1" w:rsidRDefault="00A02891">
                            <w:pPr>
                              <w:spacing w:before="7" w:line="160" w:lineRule="exact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Bread, Fresh Fruit, Yoghurt, Milk and Water are available daily</w:t>
                            </w:r>
                          </w:p>
                          <w:p w:rsidR="003A15F1" w:rsidRDefault="003A15F1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636.15pt;margin-top:1.5pt;width:134.05pt;height:45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" stroked="f">
                <v:fill opacity="0"/>
                <v:textbox>
                  <w:txbxContent>
                    <w:p>
                      <w:pPr>
                        <w:spacing w:before="7" w:line="160" w:lineRule="exact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7" w:line="160" w:lineRule="exact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20"/>
                          <w:szCs w:val="20"/>
                        </w:rPr>
                        <w:t>Bread, Fresh Fruit, Yoghurt, Milk and Water are available daily</w:t>
                      </w:r>
                    </w:p>
                    <w:p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5F1" w:rsidRDefault="003A15F1">
      <w:pPr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A0289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60960</wp:posOffset>
                </wp:positionV>
                <wp:extent cx="1350645" cy="1367790"/>
                <wp:effectExtent l="1270" t="3810" r="635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Hot dog</w:t>
                            </w:r>
                          </w:p>
                          <w:p w:rsidR="003A15F1" w:rsidRDefault="00A02891">
                            <w:r>
                              <w:t>OR</w:t>
                            </w:r>
                          </w:p>
                          <w:p w:rsidR="003A15F1" w:rsidRDefault="00A02891">
                            <w:r>
                              <w:t>Pizza</w:t>
                            </w:r>
                          </w:p>
                          <w:p w:rsidR="003A15F1" w:rsidRDefault="00A02891">
                            <w:r>
                              <w:t>Peas</w:t>
                            </w:r>
                          </w:p>
                          <w:p w:rsidR="003A15F1" w:rsidRDefault="00A02891">
                            <w:r>
                              <w:t>Chips or rice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Ice-cream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515.35pt;margin-top:4.8pt;width:106.35pt;height:107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" filled="f" stroked="f">
                <v:fill opacity="0"/>
                <v:textbox>
                  <w:txbxContent>
                    <w:p>
                      <w:r>
                        <w:t>Hot dog</w:t>
                      </w:r>
                    </w:p>
                    <w:p>
                      <w:r>
                        <w:t>OR</w:t>
                      </w:r>
                    </w:p>
                    <w:p>
                      <w:r>
                        <w:t>Pizza</w:t>
                      </w:r>
                    </w:p>
                    <w:p>
                      <w:r>
                        <w:t>Peas</w:t>
                      </w:r>
                    </w:p>
                    <w:p>
                      <w:r>
                        <w:t>Chips or rice</w:t>
                      </w:r>
                    </w:p>
                    <w:p/>
                    <w:p>
                      <w:r>
                        <w:t>Ice-cream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60960</wp:posOffset>
                </wp:positionV>
                <wp:extent cx="1327785" cy="1367790"/>
                <wp:effectExtent l="0" t="3810" r="0" b="0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Roast chicken</w:t>
                            </w:r>
                          </w:p>
                          <w:p w:rsidR="003A15F1" w:rsidRDefault="00A02891">
                            <w:r>
                              <w:t>Stuffing, gravy</w:t>
                            </w:r>
                          </w:p>
                          <w:p w:rsidR="003A15F1" w:rsidRDefault="00A02891">
                            <w:r>
                              <w:t>Carrots &amp; parsnips</w:t>
                            </w:r>
                          </w:p>
                          <w:p w:rsidR="003A15F1" w:rsidRDefault="00A02891">
                            <w:r>
                              <w:t>Mashed &amp; roast</w:t>
                            </w:r>
                            <w:r>
                              <w:t xml:space="preserve"> potatoes OR</w:t>
                            </w:r>
                          </w:p>
                          <w:p w:rsidR="003A15F1" w:rsidRDefault="00A02891">
                            <w:r>
                              <w:t>Macaroni cheese</w:t>
                            </w:r>
                          </w:p>
                          <w:p w:rsidR="003A15F1" w:rsidRDefault="00A02891">
                            <w:r>
                              <w:t>Muffin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403.3pt;margin-top:4.8pt;width:104.55pt;height:10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" filled="f" stroked="f">
                <v:fill opacity="0"/>
                <v:textbox>
                  <w:txbxContent>
                    <w:p>
                      <w:r>
                        <w:t>Roast chicken</w:t>
                      </w:r>
                    </w:p>
                    <w:p>
                      <w:r>
                        <w:t>Stuffing, gravy</w:t>
                      </w:r>
                    </w:p>
                    <w:p>
                      <w:r>
                        <w:t>Carrots &amp; parsnips</w:t>
                      </w:r>
                    </w:p>
                    <w:p>
                      <w:r>
                        <w:t>Mashed &amp; roast potatoes OR</w:t>
                      </w:r>
                    </w:p>
                    <w:p>
                      <w:r>
                        <w:t>Macaroni cheese</w:t>
                      </w:r>
                    </w:p>
                    <w:p>
                      <w: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100965</wp:posOffset>
                </wp:positionV>
                <wp:extent cx="1407160" cy="1327785"/>
                <wp:effectExtent l="0" t="0" r="4445" b="0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Irish stew OR</w:t>
                            </w:r>
                          </w:p>
                          <w:p w:rsidR="003A15F1" w:rsidRDefault="00A02891">
                            <w:r>
                              <w:t>Chicken baguette</w:t>
                            </w:r>
                          </w:p>
                          <w:p w:rsidR="003A15F1" w:rsidRDefault="00A02891">
                            <w:r>
                              <w:t>Selection of salads OR sweetcorn, pasta</w:t>
                            </w:r>
                          </w:p>
                          <w:p w:rsidR="003A15F1" w:rsidRDefault="00A02891">
                            <w:r>
                              <w:t>Oven herb dice potatoes</w:t>
                            </w:r>
                          </w:p>
                          <w:p w:rsidR="003A15F1" w:rsidRDefault="00A02891">
                            <w:r>
                              <w:t>Fruit or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289.35pt;margin-top:7.95pt;width:110.8pt;height:104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ctyAIAAOE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" filled="f" stroked="f">
                <v:fill opacity="0"/>
                <v:textbox>
                  <w:txbxContent>
                    <w:p>
                      <w:r>
                        <w:t>Irish stew OR</w:t>
                      </w:r>
                    </w:p>
                    <w:p>
                      <w:r>
                        <w:t>Chicken baguette</w:t>
                      </w:r>
                    </w:p>
                    <w:p>
                      <w:r>
                        <w:t>Selection of salads OR sweetcorn, pasta</w:t>
                      </w:r>
                    </w:p>
                    <w:p>
                      <w:r>
                        <w:t>Oven herb dice potatoes</w:t>
                      </w:r>
                    </w:p>
                    <w:p>
                      <w:r>
                        <w:t>Fruit or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F79646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20955</wp:posOffset>
                </wp:positionV>
                <wp:extent cx="1423035" cy="1407795"/>
                <wp:effectExtent l="1905" t="1905" r="3810" b="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Spaghetti bolognaise</w:t>
                            </w:r>
                          </w:p>
                          <w:p w:rsidR="003A15F1" w:rsidRDefault="00A02891">
                            <w:r>
                              <w:t>Crusty bread OR</w:t>
                            </w:r>
                          </w:p>
                          <w:p w:rsidR="003A15F1" w:rsidRDefault="00A02891">
                            <w:r>
                              <w:t>Breaded salmon</w:t>
                            </w:r>
                          </w:p>
                          <w:p w:rsidR="003A15F1" w:rsidRDefault="00A02891">
                            <w:r>
                              <w:t>Peas, mashed potatoes or champ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Jelly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174.15pt;margin-top:1.65pt;width:112.05pt;height:11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U/yAIAAOE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" filled="f" stroked="f">
                <v:fill opacity="0"/>
                <v:textbox>
                  <w:txbxContent>
                    <w:p>
                      <w:r>
                        <w:t>Spaghetti bolognaise</w:t>
                      </w:r>
                    </w:p>
                    <w:p>
                      <w:r>
                        <w:t>Crusty bread OR</w:t>
                      </w:r>
                    </w:p>
                    <w:p>
                      <w:r>
                        <w:t>Breaded salmon</w:t>
                      </w:r>
                    </w:p>
                    <w:p>
                      <w:r>
                        <w:t>Peas, mashed potatoes or champ</w:t>
                      </w:r>
                    </w:p>
                    <w:p/>
                    <w:p>
                      <w:r>
                        <w:t>Jelly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60960</wp:posOffset>
                </wp:positionV>
                <wp:extent cx="1405255" cy="1367790"/>
                <wp:effectExtent l="0" t="3810" r="0" b="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 xml:space="preserve">Chicken </w:t>
                            </w:r>
                            <w:r>
                              <w:t>curry + rice</w:t>
                            </w:r>
                          </w:p>
                          <w:p w:rsidR="003A15F1" w:rsidRDefault="00A02891">
                            <w:r>
                              <w:t>OR</w:t>
                            </w:r>
                          </w:p>
                          <w:p w:rsidR="003A15F1" w:rsidRDefault="00A02891">
                            <w:r>
                              <w:t>Steak burger</w:t>
                            </w:r>
                          </w:p>
                          <w:p w:rsidR="003A15F1" w:rsidRDefault="00A02891">
                            <w:r>
                              <w:t>Gravy, carrots</w:t>
                            </w:r>
                          </w:p>
                          <w:p w:rsidR="003A15F1" w:rsidRDefault="00A02891">
                            <w:r>
                              <w:t>Mashed potatoes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Flakemeal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3.5pt;margin-top:4.8pt;width:110.65pt;height:107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" filled="f" stroked="f">
                <v:fill opacity="0"/>
                <v:textbox>
                  <w:txbxContent>
                    <w:p>
                      <w:r>
                        <w:t>Chicken curry + rice</w:t>
                      </w:r>
                    </w:p>
                    <w:p>
                      <w:r>
                        <w:t>OR</w:t>
                      </w:r>
                    </w:p>
                    <w:p>
                      <w:r>
                        <w:t>Steak burger</w:t>
                      </w:r>
                    </w:p>
                    <w:p>
                      <w:r>
                        <w:t>Gravy, carrots</w:t>
                      </w:r>
                    </w:p>
                    <w:p>
                      <w:r>
                        <w:t>Mashed potatoes</w:t>
                      </w:r>
                    </w:p>
                    <w:p/>
                    <w:p>
                      <w:proofErr w:type="spellStart"/>
                      <w:r>
                        <w:t>Flakemeal</w:t>
                      </w:r>
                      <w:proofErr w:type="spellEnd"/>
                      <w:r>
                        <w:t xml:space="preserve"> 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20955</wp:posOffset>
                </wp:positionV>
                <wp:extent cx="1751330" cy="668020"/>
                <wp:effectExtent l="1905" t="1905" r="8890" b="635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668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pPr>
                              <w:spacing w:before="7" w:line="160" w:lineRule="exact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CA600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CA6008"/>
                                <w:sz w:val="20"/>
                                <w:szCs w:val="20"/>
                              </w:rPr>
                              <w:t>If you require any additional Information on allergens or Special diets please contact the school in the first instance</w:t>
                            </w:r>
                          </w:p>
                          <w:p w:rsidR="003A15F1" w:rsidRDefault="003A1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636.15pt;margin-top:1.65pt;width:137.9pt;height:52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" stroked="f">
                <v:fill opacity="0"/>
                <v:textbox>
                  <w:txbxContent>
                    <w:p>
                      <w:pPr>
                        <w:spacing w:before="7" w:line="160" w:lineRule="exact"/>
                        <w:jc w:val="both"/>
                        <w:rPr>
                          <w:rFonts w:ascii="Times New Roman" w:eastAsia="Times New Roman" w:hAnsi="Times New Roman"/>
                          <w:b/>
                          <w:color w:val="CA6008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CA6008"/>
                          <w:sz w:val="20"/>
                          <w:szCs w:val="20"/>
                        </w:rPr>
                        <w:t>If you require any additional Information on allergens or Special diets please contact the school in the first instance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color w:val="000000"/>
          <w:sz w:val="16"/>
          <w:szCs w:val="16"/>
        </w:rPr>
        <w:tab/>
      </w:r>
    </w:p>
    <w:p w:rsidR="003A15F1" w:rsidRDefault="00A0289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>
        <w:rPr>
          <w:rFonts w:ascii="Times New Roman" w:eastAsia="Times New Roman" w:hAnsi="Times New Roman"/>
          <w:b/>
          <w:color w:val="F79646"/>
          <w:sz w:val="16"/>
          <w:szCs w:val="16"/>
        </w:rPr>
        <w:t>.</w:t>
      </w: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A15F1" w:rsidRDefault="003A15F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3A15F1" w:rsidRDefault="00A02891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2313940</wp:posOffset>
                </wp:positionV>
                <wp:extent cx="1399540" cy="1494790"/>
                <wp:effectExtent l="1270" t="0" r="0" b="127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3A1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515.35pt;margin-top:182.2pt;width:110.2pt;height:117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t+xgIAAOE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" filled="f" stroked="f">
                <v:fill opacity="0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2372995</wp:posOffset>
                </wp:positionV>
                <wp:extent cx="1423035" cy="1435735"/>
                <wp:effectExtent l="0" t="1270" r="0" b="127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3A1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403.3pt;margin-top:186.85pt;width:112.05pt;height:113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" filled="f" stroked="f">
                <v:fill opacity="0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2313940</wp:posOffset>
                </wp:positionV>
                <wp:extent cx="1407160" cy="1494790"/>
                <wp:effectExtent l="7620" t="8890" r="4445" b="1270"/>
                <wp:wrapNone/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494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Fresh fish OR</w:t>
                            </w:r>
                          </w:p>
                          <w:p w:rsidR="003A15F1" w:rsidRDefault="00A02891">
                            <w:r>
                              <w:t>Chicken baguette</w:t>
                            </w:r>
                          </w:p>
                          <w:p w:rsidR="003A15F1" w:rsidRDefault="00A02891">
                            <w:r>
                              <w:t>Sweetcorn</w:t>
                            </w:r>
                          </w:p>
                          <w:p w:rsidR="003A15F1" w:rsidRDefault="00A02891">
                            <w:r>
                              <w:t>Chips or pasta</w:t>
                            </w:r>
                          </w:p>
                          <w:p w:rsidR="003A15F1" w:rsidRDefault="003A15F1"/>
                          <w:p w:rsidR="003A15F1" w:rsidRDefault="003A15F1"/>
                          <w:p w:rsidR="003A15F1" w:rsidRDefault="003A15F1"/>
                          <w:p w:rsidR="003A15F1" w:rsidRDefault="00A02891">
                            <w:r>
                              <w:t>Frozen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289.35pt;margin-top:182.2pt;width:110.8pt;height:117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" stroked="f">
                <v:fill opacity="0"/>
                <v:textbox>
                  <w:txbxContent>
                    <w:p>
                      <w:r>
                        <w:t>Fresh fish OR</w:t>
                      </w:r>
                    </w:p>
                    <w:p>
                      <w:r>
                        <w:t>Chicken baguette</w:t>
                      </w:r>
                    </w:p>
                    <w:p>
                      <w:r>
                        <w:t>Sweetcorn</w:t>
                      </w:r>
                    </w:p>
                    <w:p>
                      <w:r>
                        <w:t>Chips or pasta</w:t>
                      </w:r>
                    </w:p>
                    <w:p/>
                    <w:p/>
                    <w:p/>
                    <w:p>
                      <w:r>
                        <w:t xml:space="preserve">Frozen </w:t>
                      </w:r>
                      <w:r>
                        <w:t>yoghurt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2313940</wp:posOffset>
                </wp:positionV>
                <wp:extent cx="1423035" cy="1494790"/>
                <wp:effectExtent l="1905" t="0" r="3810" b="1270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Cottage pie OR</w:t>
                            </w:r>
                          </w:p>
                          <w:p w:rsidR="003A15F1" w:rsidRDefault="00A02891">
                            <w:r>
                              <w:t xml:space="preserve">Steakburger, gravy </w:t>
                            </w:r>
                          </w:p>
                          <w:p w:rsidR="003A15F1" w:rsidRDefault="00A02891">
                            <w:r>
                              <w:t>Carrots</w:t>
                            </w:r>
                          </w:p>
                          <w:p w:rsidR="003A15F1" w:rsidRDefault="00A02891">
                            <w:r>
                              <w:t>Mashed potatoes</w:t>
                            </w:r>
                          </w:p>
                          <w:p w:rsidR="003A15F1" w:rsidRDefault="003A15F1"/>
                          <w:p w:rsidR="003A15F1" w:rsidRDefault="003A15F1"/>
                          <w:p w:rsidR="003A15F1" w:rsidRDefault="003A15F1"/>
                          <w:p w:rsidR="003A15F1" w:rsidRDefault="00A02891">
                            <w:r>
                              <w:t>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174.15pt;margin-top:182.2pt;width:112.05pt;height:117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" filled="f" stroked="f">
                <v:fill opacity="0"/>
                <v:textbox>
                  <w:txbxContent>
                    <w:p>
                      <w:r>
                        <w:t>Cottage pie OR</w:t>
                      </w:r>
                    </w:p>
                    <w:p>
                      <w:proofErr w:type="spellStart"/>
                      <w:r>
                        <w:t>Steakburger</w:t>
                      </w:r>
                      <w:proofErr w:type="spellEnd"/>
                      <w:r>
                        <w:t xml:space="preserve">, gravy </w:t>
                      </w:r>
                    </w:p>
                    <w:p>
                      <w:r>
                        <w:t>Carrots</w:t>
                      </w:r>
                    </w:p>
                    <w:p>
                      <w:r>
                        <w:t>Mashed potatoes</w:t>
                      </w:r>
                    </w:p>
                    <w:p/>
                    <w:p/>
                    <w:p/>
                    <w:p>
                      <w: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2313940</wp:posOffset>
                </wp:positionV>
                <wp:extent cx="1405255" cy="1494790"/>
                <wp:effectExtent l="0" t="0" r="0" b="127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Chicken curry + rice</w:t>
                            </w:r>
                          </w:p>
                          <w:p w:rsidR="003A15F1" w:rsidRDefault="00A02891">
                            <w:r>
                              <w:t>OR</w:t>
                            </w:r>
                          </w:p>
                          <w:p w:rsidR="003A15F1" w:rsidRDefault="00A02891">
                            <w:r>
                              <w:t>Grilled bacon</w:t>
                            </w:r>
                          </w:p>
                          <w:p w:rsidR="003A15F1" w:rsidRDefault="00A02891">
                            <w:r>
                              <w:t>Turnip, cabbage</w:t>
                            </w:r>
                          </w:p>
                          <w:p w:rsidR="003A15F1" w:rsidRDefault="00A02891">
                            <w:r>
                              <w:t>Mashed potatoes</w:t>
                            </w:r>
                          </w:p>
                          <w:p w:rsidR="003A15F1" w:rsidRDefault="003A15F1"/>
                          <w:p w:rsidR="003A15F1" w:rsidRDefault="003A15F1"/>
                          <w:p w:rsidR="003A15F1" w:rsidRDefault="00A02891">
                            <w:r>
                              <w:t>Flakemeal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63.5pt;margin-top:182.2pt;width:110.65pt;height:117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A/yAIAAOA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" filled="f" stroked="f">
                <v:fill opacity="0"/>
                <v:textbox>
                  <w:txbxContent>
                    <w:p>
                      <w:r>
                        <w:t>Chicken curry + rice</w:t>
                      </w:r>
                    </w:p>
                    <w:p>
                      <w:r>
                        <w:t>OR</w:t>
                      </w:r>
                    </w:p>
                    <w:p>
                      <w:r>
                        <w:t>Grilled bacon</w:t>
                      </w:r>
                    </w:p>
                    <w:p>
                      <w:r>
                        <w:t>Turnip, cabbage</w:t>
                      </w:r>
                    </w:p>
                    <w:p>
                      <w:r>
                        <w:t>Mashed potatoes</w:t>
                      </w:r>
                    </w:p>
                    <w:p/>
                    <w:p/>
                    <w:p>
                      <w:proofErr w:type="spellStart"/>
                      <w:r>
                        <w:t>Flakemeal</w:t>
                      </w:r>
                      <w:proofErr w:type="spellEnd"/>
                      <w:r>
                        <w:t xml:space="preserve"> 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946150</wp:posOffset>
                </wp:positionV>
                <wp:extent cx="1405255" cy="1367790"/>
                <wp:effectExtent l="0" t="3175" r="0" b="635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Irish stew OR</w:t>
                            </w:r>
                          </w:p>
                          <w:p w:rsidR="003A15F1" w:rsidRDefault="00A02891">
                            <w:r>
                              <w:t>Oven baked sausages</w:t>
                            </w:r>
                          </w:p>
                          <w:p w:rsidR="003A15F1" w:rsidRDefault="00A02891">
                            <w:r>
                              <w:t xml:space="preserve">Sweetcorn, </w:t>
                            </w:r>
                            <w:r>
                              <w:t>gravy</w:t>
                            </w:r>
                          </w:p>
                          <w:p w:rsidR="003A15F1" w:rsidRDefault="00A02891">
                            <w:r>
                              <w:t>Mashed potatoes</w:t>
                            </w:r>
                          </w:p>
                          <w:p w:rsidR="003A15F1" w:rsidRDefault="003A15F1"/>
                          <w:p w:rsidR="003A15F1" w:rsidRDefault="003A15F1"/>
                          <w:p w:rsidR="003A15F1" w:rsidRDefault="00A02891">
                            <w:r>
                              <w:t>Shortbread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63.5pt;margin-top:74.5pt;width:110.65pt;height:10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" filled="f" stroked="f">
                <v:fill opacity="0"/>
                <v:textbox>
                  <w:txbxContent>
                    <w:p>
                      <w:r>
                        <w:t>Irish stew OR</w:t>
                      </w:r>
                    </w:p>
                    <w:p>
                      <w:r>
                        <w:t>Oven baked sausages</w:t>
                      </w:r>
                    </w:p>
                    <w:p>
                      <w:r>
                        <w:t>Sweetcorn, gravy</w:t>
                      </w:r>
                    </w:p>
                    <w:p>
                      <w:r>
                        <w:t>Mashed potatoes</w:t>
                      </w:r>
                    </w:p>
                    <w:p/>
                    <w:p/>
                    <w:p>
                      <w:r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946150</wp:posOffset>
                </wp:positionV>
                <wp:extent cx="1423035" cy="1367790"/>
                <wp:effectExtent l="1905" t="3175" r="3810" b="63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Fish fingers OR</w:t>
                            </w:r>
                          </w:p>
                          <w:p w:rsidR="003A15F1" w:rsidRDefault="00A02891">
                            <w:r>
                              <w:t>Chicken fried rice</w:t>
                            </w:r>
                          </w:p>
                          <w:p w:rsidR="003A15F1" w:rsidRDefault="00A02891">
                            <w:r>
                              <w:t>Sweetcorn, baked beans</w:t>
                            </w:r>
                          </w:p>
                          <w:p w:rsidR="003A15F1" w:rsidRDefault="00A02891">
                            <w:r>
                              <w:t>Mashed potatoes, pasta</w:t>
                            </w:r>
                          </w:p>
                          <w:p w:rsidR="003A15F1" w:rsidRDefault="00A02891">
                            <w:r>
                              <w:t>Buns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174.15pt;margin-top:74.5pt;width:112.05pt;height:10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" filled="f" stroked="f">
                <v:fill opacity="0"/>
                <v:textbox>
                  <w:txbxContent>
                    <w:p>
                      <w:r>
                        <w:t>Fish fingers OR</w:t>
                      </w:r>
                    </w:p>
                    <w:p>
                      <w:r>
                        <w:t>Chicken fried rice</w:t>
                      </w:r>
                    </w:p>
                    <w:p>
                      <w:r>
                        <w:t>Sweetcorn, baked beans</w:t>
                      </w:r>
                    </w:p>
                    <w:p>
                      <w:r>
                        <w:t>Mashed potatoes, pasta</w:t>
                      </w:r>
                    </w:p>
                    <w:p>
                      <w:r>
                        <w:t>Buns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946150</wp:posOffset>
                </wp:positionV>
                <wp:extent cx="1407160" cy="1367790"/>
                <wp:effectExtent l="0" t="3175" r="4445" b="635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Roast chicken, gravy</w:t>
                            </w:r>
                          </w:p>
                          <w:p w:rsidR="003A15F1" w:rsidRDefault="00A02891">
                            <w:r>
                              <w:t>Stuffing</w:t>
                            </w:r>
                          </w:p>
                          <w:p w:rsidR="003A15F1" w:rsidRDefault="00A02891">
                            <w:r>
                              <w:t>Carrots, broccoli</w:t>
                            </w:r>
                          </w:p>
                          <w:p w:rsidR="003A15F1" w:rsidRDefault="00A02891">
                            <w:r>
                              <w:t>Roast + mashed potatoes OR</w:t>
                            </w:r>
                          </w:p>
                          <w:p w:rsidR="003A15F1" w:rsidRDefault="00A02891">
                            <w:r>
                              <w:t>Macaroni cheese</w:t>
                            </w:r>
                          </w:p>
                          <w:p w:rsidR="003A15F1" w:rsidRDefault="00A02891">
                            <w:r>
                              <w:t>Muffin</w:t>
                            </w:r>
                            <w:r>
                              <w:tab/>
                            </w:r>
                          </w:p>
                          <w:p w:rsidR="003A15F1" w:rsidRDefault="003A1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margin-left:289.35pt;margin-top:74.5pt;width:110.8pt;height:10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" filled="f" stroked="f">
                <v:fill opacity="0"/>
                <v:textbox>
                  <w:txbxContent>
                    <w:p>
                      <w:r>
                        <w:t>Roast chicken, gravy</w:t>
                      </w:r>
                    </w:p>
                    <w:p>
                      <w:r>
                        <w:t>Stuffing</w:t>
                      </w:r>
                    </w:p>
                    <w:p>
                      <w:r>
                        <w:t>Carrots, broccoli</w:t>
                      </w:r>
                    </w:p>
                    <w:p>
                      <w:r>
                        <w:t>Roast + mashed potatoes OR</w:t>
                      </w:r>
                    </w:p>
                    <w:p>
                      <w:r>
                        <w:t>Macaroni cheese</w:t>
                      </w:r>
                    </w:p>
                    <w:p>
                      <w:r>
                        <w:t>Muffin</w:t>
                      </w:r>
                      <w:r>
                        <w:tab/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946150</wp:posOffset>
                </wp:positionV>
                <wp:extent cx="1367790" cy="1367790"/>
                <wp:effectExtent l="0" t="3175" r="0" b="635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Cream of vegetable soup</w:t>
                            </w:r>
                          </w:p>
                          <w:p w:rsidR="003A15F1" w:rsidRDefault="00A02891">
                            <w:r>
                              <w:t>H</w:t>
                            </w:r>
                            <w:r>
                              <w:t>omemade wheaten bread</w:t>
                            </w:r>
                          </w:p>
                          <w:p w:rsidR="003A15F1" w:rsidRDefault="00A02891">
                            <w:r>
                              <w:t>Steakburger in bap</w:t>
                            </w:r>
                          </w:p>
                          <w:p w:rsidR="003A15F1" w:rsidRDefault="003A15F1"/>
                          <w:p w:rsidR="003A15F1" w:rsidRDefault="00A02891">
                            <w:r>
                              <w:t>Flakemeal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8" type="#_x0000_t202" style="position:absolute;margin-left:403.3pt;margin-top:74.5pt;width:107.7pt;height:10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" filled="f" stroked="f">
                <v:fill opacity="0"/>
                <v:textbox>
                  <w:txbxContent>
                    <w:p>
                      <w:r>
                        <w:t>Cream of vegetable soup</w:t>
                      </w:r>
                    </w:p>
                    <w:p>
                      <w:r>
                        <w:t>Homemade wheaten bread</w:t>
                      </w:r>
                    </w:p>
                    <w:p>
                      <w:proofErr w:type="spellStart"/>
                      <w:r>
                        <w:t>Steakburger</w:t>
                      </w:r>
                      <w:proofErr w:type="spellEnd"/>
                      <w:r>
                        <w:t xml:space="preserve"> in bap</w:t>
                      </w:r>
                    </w:p>
                    <w:p/>
                    <w:p>
                      <w:proofErr w:type="spellStart"/>
                      <w:r>
                        <w:t>Flakemeal</w:t>
                      </w:r>
                      <w:proofErr w:type="spellEnd"/>
                      <w:r>
                        <w:t xml:space="preserve"> 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6544945</wp:posOffset>
                </wp:positionH>
                <wp:positionV relativeFrom="paragraph">
                  <wp:posOffset>946150</wp:posOffset>
                </wp:positionV>
                <wp:extent cx="1399540" cy="1367790"/>
                <wp:effectExtent l="1270" t="3175" r="0" b="635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A02891">
                            <w:r>
                              <w:t>Homemade pizza OR</w:t>
                            </w:r>
                          </w:p>
                          <w:p w:rsidR="003A15F1" w:rsidRDefault="00A02891">
                            <w:r>
                              <w:t>Chicken roll</w:t>
                            </w:r>
                          </w:p>
                          <w:p w:rsidR="003A15F1" w:rsidRDefault="00A02891">
                            <w:r>
                              <w:t>Selection of salads</w:t>
                            </w:r>
                          </w:p>
                          <w:p w:rsidR="003A15F1" w:rsidRDefault="00A02891">
                            <w:r>
                              <w:t>Chips or rice</w:t>
                            </w:r>
                          </w:p>
                          <w:p w:rsidR="003A15F1" w:rsidRDefault="003A15F1"/>
                          <w:p w:rsidR="003A15F1" w:rsidRDefault="003A15F1"/>
                          <w:p w:rsidR="003A15F1" w:rsidRDefault="00A02891">
                            <w:r>
                              <w:t>Ice-cream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515.35pt;margin-top:74.5pt;width:110.2pt;height:10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" filled="f" stroked="f">
                <v:fill opacity="0"/>
                <v:textbox>
                  <w:txbxContent>
                    <w:p>
                      <w:r>
                        <w:t>Homemade pizza OR</w:t>
                      </w:r>
                    </w:p>
                    <w:p>
                      <w:r>
                        <w:t>Chicken roll</w:t>
                      </w:r>
                    </w:p>
                    <w:p>
                      <w:r>
                        <w:t>Selection of salads</w:t>
                      </w:r>
                    </w:p>
                    <w:p>
                      <w:r>
                        <w:t>Chips or rice</w:t>
                      </w:r>
                    </w:p>
                    <w:p/>
                    <w:p/>
                    <w:p>
                      <w:r>
                        <w:t>Ice-cream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5290820</wp:posOffset>
                </wp:positionH>
                <wp:positionV relativeFrom="paragraph">
                  <wp:posOffset>2043430</wp:posOffset>
                </wp:positionV>
                <wp:extent cx="1310005" cy="1367155"/>
                <wp:effectExtent l="4445" t="0" r="0" b="0"/>
                <wp:wrapNone/>
                <wp:docPr id="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5F1" w:rsidRDefault="003A15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0" type="#_x0000_t202" style="position:absolute;margin-left:416.6pt;margin-top:160.9pt;width:103.15pt;height:10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" filled="f" stroked="f">
                <v:fill opacity="0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 w:rsidR="003A15F1">
      <w:pgSz w:w="16838" w:h="11920" w:orient="landscape"/>
      <w:pgMar w:top="567" w:right="862" w:bottom="278" w:left="8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5F1"/>
    <w:rsid w:val="003A15F1"/>
    <w:rsid w:val="00A0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CDB7F6-4173-40F6-9DED-37EB8A93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6"/>
    </w:pPr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choolfoodn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choolfoodn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5AD59-C425-4315-99A2-A19CC5361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6DEAF00D</Template>
  <TotalTime>0</TotalTime>
  <Pages>1</Pages>
  <Words>24</Words>
  <Characters>143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166</CharactersWithSpaces>
  <SharedDoc>false</SharedDoc>
  <HLinks>
    <vt:vector size="6" baseType="variant"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http://www.schoolfoodni.com/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donnelly</dc:creator>
  <cp:lastModifiedBy>P QUINN</cp:lastModifiedBy>
  <cp:revision>2</cp:revision>
  <cp:lastPrinted>2016-10-17T13:23:00Z</cp:lastPrinted>
  <dcterms:created xsi:type="dcterms:W3CDTF">2017-12-20T11:16:00Z</dcterms:created>
  <dcterms:modified xsi:type="dcterms:W3CDTF">2017-12-20T11:16:00Z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LastSaved">
    <vt:filetime>2015-12-03T00:00:00Z</vt:filetime>
  </property>
</Properties>
</file>