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8E6FB" w14:textId="77777777" w:rsidR="001E4AF5" w:rsidRDefault="001E4AF5"/>
    <w:p w14:paraId="2C85E397" w14:textId="6B982ECF" w:rsidR="001E4AF5" w:rsidRDefault="001E4AF5" w:rsidP="001E4AF5">
      <w:pPr>
        <w:jc w:val="center"/>
      </w:pPr>
      <w:r>
        <w:t>Accessing c2k Schools from home</w:t>
      </w:r>
    </w:p>
    <w:p w14:paraId="48B476D6" w14:textId="412A4BF6" w:rsidR="00427ABA" w:rsidRDefault="00427ABA">
      <w:r>
        <w:t xml:space="preserve">In order to access </w:t>
      </w:r>
      <w:proofErr w:type="spellStart"/>
      <w:r w:rsidR="001E4AF5">
        <w:t>NewsDesk</w:t>
      </w:r>
      <w:proofErr w:type="spellEnd"/>
      <w:r w:rsidR="001E4AF5">
        <w:t xml:space="preserve"> and emails from the teachers,</w:t>
      </w:r>
      <w:r>
        <w:t xml:space="preserve"> the children will have to log in to their </w:t>
      </w:r>
      <w:r w:rsidR="00835AFD">
        <w:t>‘M</w:t>
      </w:r>
      <w:r>
        <w:t xml:space="preserve">y </w:t>
      </w:r>
      <w:r w:rsidR="00835AFD">
        <w:t>S</w:t>
      </w:r>
      <w:r>
        <w:t>chool</w:t>
      </w:r>
      <w:r w:rsidR="00835AFD">
        <w:t>’</w:t>
      </w:r>
      <w:r>
        <w:t xml:space="preserve"> account. They first of all m</w:t>
      </w:r>
      <w:r w:rsidR="001E4AF5">
        <w:t>ust go to www.c2kschools.net w</w:t>
      </w:r>
      <w:r>
        <w:t>hich will bring up the following log in screen. The children must then log in with the</w:t>
      </w:r>
      <w:r w:rsidR="001E4AF5">
        <w:t>ir school username and password (sent by text to parents).</w:t>
      </w:r>
      <w:r>
        <w:t xml:space="preserve"> If they have forgotten their name or </w:t>
      </w:r>
      <w:proofErr w:type="gramStart"/>
      <w:r>
        <w:t>password</w:t>
      </w:r>
      <w:proofErr w:type="gramEnd"/>
      <w:r>
        <w:t xml:space="preserve"> please </w:t>
      </w:r>
      <w:r w:rsidR="001E4AF5">
        <w:t>email your teacher</w:t>
      </w:r>
      <w:r>
        <w:t xml:space="preserve"> and these can be </w:t>
      </w:r>
      <w:r w:rsidR="001E4AF5">
        <w:t>confirmed</w:t>
      </w:r>
      <w:r>
        <w:t>.</w:t>
      </w:r>
    </w:p>
    <w:p w14:paraId="24263484" w14:textId="2A598E4A" w:rsidR="00427ABA" w:rsidRDefault="00461662">
      <w:r>
        <w:rPr>
          <w:noProof/>
          <w:lang w:eastAsia="en-GB"/>
        </w:rPr>
        <w:drawing>
          <wp:inline distT="0" distB="0" distL="0" distR="0" wp14:anchorId="13BA2C63" wp14:editId="5A32B6AF">
            <wp:extent cx="2927303" cy="164591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5141" cy="165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2313" w14:textId="66AD2987" w:rsidR="00461662" w:rsidRDefault="00427ABA">
      <w:r>
        <w:t>When the children successfully log in the</w:t>
      </w:r>
      <w:r w:rsidR="001E4AF5">
        <w:t>ir</w:t>
      </w:r>
      <w:r>
        <w:t xml:space="preserve"> home screen should look similar to the picture below. The office 365 tab to the bottom left is where </w:t>
      </w:r>
      <w:r w:rsidR="001E4AF5">
        <w:t>any</w:t>
      </w:r>
      <w:r>
        <w:t xml:space="preserve"> emails sent by the staff should have been sent.</w:t>
      </w:r>
    </w:p>
    <w:p w14:paraId="1590E4D6" w14:textId="4572EF3E" w:rsidR="00461662" w:rsidRDefault="00AB5E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ED0F3" wp14:editId="68B52AA0">
                <wp:simplePos x="0" y="0"/>
                <wp:positionH relativeFrom="column">
                  <wp:posOffset>1199515</wp:posOffset>
                </wp:positionH>
                <wp:positionV relativeFrom="paragraph">
                  <wp:posOffset>2112645</wp:posOffset>
                </wp:positionV>
                <wp:extent cx="352425" cy="304800"/>
                <wp:effectExtent l="38100" t="38100" r="47625" b="381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5925BAE" id="Oval 9" o:spid="_x0000_s1026" style="position:absolute;margin-left:94.45pt;margin-top:166.35pt;width:27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013EE" wp14:editId="1454BA25">
                <wp:simplePos x="0" y="0"/>
                <wp:positionH relativeFrom="column">
                  <wp:posOffset>238125</wp:posOffset>
                </wp:positionH>
                <wp:positionV relativeFrom="paragraph">
                  <wp:posOffset>845820</wp:posOffset>
                </wp:positionV>
                <wp:extent cx="1771650" cy="1666875"/>
                <wp:effectExtent l="38100" t="38100" r="38100" b="476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668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17D455E" id="Oval 8" o:spid="_x0000_s1026" style="position:absolute;margin-left:18.75pt;margin-top:66.6pt;width:139.5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" filled="f" strokecolor="red" strokeweight="6pt">
                <v:stroke joinstyle="miter"/>
              </v:oval>
            </w:pict>
          </mc:Fallback>
        </mc:AlternateContent>
      </w:r>
      <w:r w:rsidR="00427ABA">
        <w:rPr>
          <w:noProof/>
          <w:lang w:eastAsia="en-GB"/>
        </w:rPr>
        <w:drawing>
          <wp:inline distT="0" distB="0" distL="0" distR="0" wp14:anchorId="70E9DDAC" wp14:editId="78195961">
            <wp:extent cx="4245365" cy="2387018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7364" cy="23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A599" w14:textId="6314EE3E" w:rsidR="00461662" w:rsidRDefault="00427ABA">
      <w:r>
        <w:t>If the children do not have the Office 365 tab</w:t>
      </w:r>
      <w:r w:rsidR="001E4AF5">
        <w:t xml:space="preserve"> as</w:t>
      </w:r>
      <w:r>
        <w:t xml:space="preserve"> </w:t>
      </w:r>
      <w:proofErr w:type="gramStart"/>
      <w:r w:rsidR="00835AFD">
        <w:t>above</w:t>
      </w:r>
      <w:proofErr w:type="gramEnd"/>
      <w:r>
        <w:t xml:space="preserve"> they must click on the ‘My links’ button towards the top of the page.</w:t>
      </w:r>
      <w:r w:rsidR="00AB5E11" w:rsidRPr="00AB5E11">
        <w:rPr>
          <w:noProof/>
        </w:rPr>
        <w:t xml:space="preserve"> </w:t>
      </w:r>
    </w:p>
    <w:p w14:paraId="0DC8F373" w14:textId="4EEF3DEE" w:rsidR="00427ABA" w:rsidRDefault="00AB5E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DAD5A" wp14:editId="14C796DA">
                <wp:simplePos x="0" y="0"/>
                <wp:positionH relativeFrom="column">
                  <wp:posOffset>1123950</wp:posOffset>
                </wp:positionH>
                <wp:positionV relativeFrom="paragraph">
                  <wp:posOffset>527050</wp:posOffset>
                </wp:positionV>
                <wp:extent cx="685800" cy="361950"/>
                <wp:effectExtent l="38100" t="38100" r="38100" b="381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19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05AF40C" id="Oval 10" o:spid="_x0000_s1026" style="position:absolute;margin-left:88.5pt;margin-top:41.5pt;width:54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" filled="f" strokecolor="red" strokeweight="6pt">
                <v:stroke joinstyle="miter"/>
              </v:oval>
            </w:pict>
          </mc:Fallback>
        </mc:AlternateContent>
      </w:r>
      <w:r w:rsidR="00427ABA">
        <w:rPr>
          <w:noProof/>
          <w:lang w:eastAsia="en-GB"/>
        </w:rPr>
        <w:drawing>
          <wp:inline distT="0" distB="0" distL="0" distR="0" wp14:anchorId="6452EE1E" wp14:editId="48F5C920">
            <wp:extent cx="4675505" cy="2223428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422"/>
                    <a:stretch/>
                  </pic:blipFill>
                  <pic:spPr bwMode="auto">
                    <a:xfrm>
                      <a:off x="0" y="0"/>
                      <a:ext cx="4691759" cy="223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3F445" w14:textId="77777777" w:rsidR="00AB5E11" w:rsidRDefault="00AB5E11"/>
    <w:p w14:paraId="4223CAA6" w14:textId="74D0FE34" w:rsidR="00AB5E11" w:rsidRDefault="00AB5E11">
      <w:r>
        <w:t>Once they have clic</w:t>
      </w:r>
      <w:r w:rsidR="001E4AF5">
        <w:t>ked ‘My Links’ it will bring them</w:t>
      </w:r>
      <w:r>
        <w:t xml:space="preserve"> to a screen that looks like the picture below. From here</w:t>
      </w:r>
      <w:r w:rsidR="001E4AF5">
        <w:t>,</w:t>
      </w:r>
      <w:r>
        <w:t xml:space="preserve"> click on the Office 365 icon.</w:t>
      </w:r>
      <w:r w:rsidRPr="00AB5E11">
        <w:rPr>
          <w:noProof/>
        </w:rPr>
        <w:t xml:space="preserve"> </w:t>
      </w:r>
    </w:p>
    <w:p w14:paraId="363A39C8" w14:textId="6720068B" w:rsidR="00AB5E11" w:rsidRDefault="00AB5E1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2D346F" wp14:editId="19188A52">
                <wp:simplePos x="0" y="0"/>
                <wp:positionH relativeFrom="column">
                  <wp:posOffset>1742440</wp:posOffset>
                </wp:positionH>
                <wp:positionV relativeFrom="paragraph">
                  <wp:posOffset>1113790</wp:posOffset>
                </wp:positionV>
                <wp:extent cx="733425" cy="733425"/>
                <wp:effectExtent l="38100" t="38100" r="47625" b="476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334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455EF5" id="Oval 11" o:spid="_x0000_s1026" style="position:absolute;margin-left:137.2pt;margin-top:87.7pt;width:57.7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1B13B4C" wp14:editId="0E438D1F">
            <wp:extent cx="5731510" cy="27654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187"/>
                    <a:stretch/>
                  </pic:blipFill>
                  <pic:spPr bwMode="auto">
                    <a:xfrm>
                      <a:off x="0" y="0"/>
                      <a:ext cx="5731510" cy="27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ABD1C" w14:textId="5089A7D7" w:rsidR="00427ABA" w:rsidRDefault="001E4AF5">
      <w:r>
        <w:t>There may be an interim screen</w:t>
      </w:r>
      <w:bookmarkStart w:id="0" w:name="_GoBack"/>
      <w:bookmarkEnd w:id="0"/>
      <w:r>
        <w:t xml:space="preserve"> – click ‘continue’ and this will hopefully open</w:t>
      </w:r>
      <w:r w:rsidR="00AB5E11">
        <w:t xml:space="preserve"> office 365 as shown below. They can now click on the outlook icon which will open the child’s email. </w:t>
      </w:r>
    </w:p>
    <w:p w14:paraId="6B5AB142" w14:textId="00F88648" w:rsidR="00461662" w:rsidRDefault="007E73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372F27" wp14:editId="1555AF7B">
                <wp:simplePos x="0" y="0"/>
                <wp:positionH relativeFrom="column">
                  <wp:posOffset>866775</wp:posOffset>
                </wp:positionH>
                <wp:positionV relativeFrom="paragraph">
                  <wp:posOffset>821055</wp:posOffset>
                </wp:positionV>
                <wp:extent cx="466725" cy="523875"/>
                <wp:effectExtent l="38100" t="38100" r="47625" b="476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238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2D1ABD7" id="Oval 12" o:spid="_x0000_s1026" style="position:absolute;margin-left:68.25pt;margin-top:64.65pt;width:36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" filled="f" strokecolor="red" strokeweight="6pt">
                <v:stroke joinstyle="miter"/>
              </v:oval>
            </w:pict>
          </mc:Fallback>
        </mc:AlternateContent>
      </w:r>
      <w:r w:rsidR="004616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DF06A" wp14:editId="10501DD2">
                <wp:simplePos x="0" y="0"/>
                <wp:positionH relativeFrom="column">
                  <wp:posOffset>1219200</wp:posOffset>
                </wp:positionH>
                <wp:positionV relativeFrom="paragraph">
                  <wp:posOffset>609600</wp:posOffset>
                </wp:positionV>
                <wp:extent cx="409575" cy="1905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FD1396" id="Rectangle 4" o:spid="_x0000_s1026" style="position:absolute;margin-left:96pt;margin-top:48pt;width:32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" fillcolor="white [3212]" strokecolor="#1f3763 [1604]" strokeweight="1pt"/>
            </w:pict>
          </mc:Fallback>
        </mc:AlternateContent>
      </w:r>
      <w:r w:rsidR="00461662">
        <w:rPr>
          <w:noProof/>
          <w:lang w:eastAsia="en-GB"/>
        </w:rPr>
        <w:drawing>
          <wp:inline distT="0" distB="0" distL="0" distR="0" wp14:anchorId="50457993" wp14:editId="2095DFB8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662" w:rsidSect="00AB5E11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662"/>
    <w:rsid w:val="001E4AF5"/>
    <w:rsid w:val="003F7765"/>
    <w:rsid w:val="00427ABA"/>
    <w:rsid w:val="00461662"/>
    <w:rsid w:val="007E73EC"/>
    <w:rsid w:val="00835AFD"/>
    <w:rsid w:val="008F1420"/>
    <w:rsid w:val="00AB5E11"/>
    <w:rsid w:val="00D82A70"/>
    <w:rsid w:val="00F6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ECA7C"/>
  <w15:chartTrackingRefBased/>
  <w15:docId w15:val="{B5277098-6019-4A9D-BEF1-9753F58C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7A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7A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12E09132</Template>
  <TotalTime>0</TotalTime>
  <Pages>2</Pages>
  <Words>165</Words>
  <Characters>947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</dc:creator>
  <cp:keywords/>
  <dc:description/>
  <cp:lastModifiedBy>M MAGOWAN</cp:lastModifiedBy>
  <cp:revision>2</cp:revision>
  <dcterms:created xsi:type="dcterms:W3CDTF">2020-03-23T14:10:00Z</dcterms:created>
  <dcterms:modified xsi:type="dcterms:W3CDTF">2020-03-23T14:10:00Z</dcterms:modified>
</cp:coreProperties>
</file>