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F250F0" w14:textId="5CA60BC4" w:rsidR="00E86527" w:rsidRPr="00FD605C" w:rsidRDefault="00370709" w:rsidP="00525BB8">
      <w:pPr>
        <w:pStyle w:val="MainHead"/>
      </w:pPr>
      <w:r>
        <w:rPr>
          <w:noProof/>
          <w:lang w:val="en-US" w:eastAsia="en-US"/>
        </w:rPr>
        <w:pict w14:anchorId="70A27C3F">
          <v:rect id="Rectangle 28" o:spid="_x0000_s7421" style="position:absolute;left:0;text-align:left;margin-left:703.75pt;margin-top:0;width:64.25pt;height:76.3pt;z-index:2517309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14:paraId="00126C46" w14:textId="1EE99755" w:rsidR="008737C4" w:rsidRPr="005F0232" w:rsidRDefault="00370709" w:rsidP="00C47A49">
                  <w:pPr>
                    <w:jc w:val="center"/>
                    <w:rPr>
                      <w:rFonts w:ascii="Arial" w:hAnsi="Arial"/>
                      <w:sz w:val="18"/>
                      <w:szCs w:val="18"/>
                    </w:rPr>
                  </w:pPr>
                  <w:r w:rsidRPr="00E73EE5">
                    <w:rPr>
                      <w:rFonts w:ascii="Arial" w:hAnsi="Arial"/>
                      <w:noProof/>
                      <w:sz w:val="18"/>
                      <w:szCs w:val="18"/>
                      <w:lang w:eastAsia="en-GB"/>
                    </w:rPr>
                    <w:drawing>
                      <wp:inline distT="0" distB="0" distL="0" distR="0" wp14:anchorId="025F60CA" wp14:editId="737584D1">
                        <wp:extent cx="623570" cy="888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570" cy="888365"/>
                                </a:xfrm>
                                <a:prstGeom prst="rect">
                                  <a:avLst/>
                                </a:prstGeom>
                                <a:noFill/>
                                <a:ln>
                                  <a:noFill/>
                                </a:ln>
                              </pic:spPr>
                            </pic:pic>
                          </a:graphicData>
                        </a:graphic>
                      </wp:inline>
                    </w:drawing>
                  </w:r>
                </w:p>
              </w:txbxContent>
            </v:textbox>
          </v:rect>
        </w:pict>
      </w:r>
      <w:r w:rsidR="00525BB8" w:rsidRPr="00FD605C">
        <w:t>Measurement (mass)</w:t>
      </w:r>
    </w:p>
    <w:p w14:paraId="0217BC3E" w14:textId="77777777" w:rsidR="00E86527" w:rsidRPr="00FD605C" w:rsidRDefault="002274FD" w:rsidP="00D52B69">
      <w:pPr>
        <w:pStyle w:val="HeaddingwithColor"/>
        <w:rPr>
          <w:rFonts w:cs="Arial"/>
          <w:spacing w:val="-4"/>
        </w:rPr>
      </w:pPr>
      <w:r>
        <w:rPr>
          <w:rFonts w:cs="Arial"/>
          <w:noProof/>
          <w:lang w:eastAsia="en-GB"/>
        </w:rPr>
        <w:pict w14:anchorId="1B9D2A0B">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FD605C">
        <w:rPr>
          <w:rFonts w:cs="Arial"/>
        </w:rPr>
        <w:t>HERE’S THE MATHS</w:t>
      </w:r>
    </w:p>
    <w:p w14:paraId="639D3AB6" w14:textId="5183E1A0" w:rsidR="00E86527" w:rsidRPr="00FD605C" w:rsidRDefault="00F811F6" w:rsidP="00E9193D">
      <w:pPr>
        <w:pStyle w:val="Body"/>
        <w:spacing w:line="200" w:lineRule="exact"/>
      </w:pPr>
      <w:r w:rsidRPr="00FD605C">
        <w:t xml:space="preserve">Your child is learning to use all four operations (addition, subtraction, multiplication </w:t>
      </w:r>
      <w:r w:rsidR="00566229">
        <w:br/>
      </w:r>
      <w:r w:rsidRPr="00FD605C">
        <w:t xml:space="preserve">and division) to solve problems involving mass. Addition or multiplication is usually used to find the mass of items. Division or multiplication is used to convert between units </w:t>
      </w:r>
      <w:r w:rsidR="00566229">
        <w:br/>
      </w:r>
      <w:r w:rsidRPr="00FD605C">
        <w:t>of mass.</w:t>
      </w:r>
      <w:r w:rsidR="008737C4" w:rsidRPr="008737C4">
        <w:rPr>
          <w:i/>
          <w:noProof/>
        </w:rPr>
        <w:t xml:space="preserve"> </w:t>
      </w:r>
    </w:p>
    <w:p w14:paraId="21E24E0F" w14:textId="77777777" w:rsidR="001D0B02" w:rsidRPr="00FD605C" w:rsidRDefault="002274FD" w:rsidP="00D80FE8">
      <w:pPr>
        <w:pStyle w:val="HeaddingwithColor"/>
        <w:rPr>
          <w:rFonts w:cs="Arial"/>
        </w:rPr>
      </w:pPr>
      <w:r>
        <w:rPr>
          <w:rFonts w:cs="Arial"/>
          <w:noProof/>
          <w:lang w:eastAsia="en-GB"/>
        </w:rPr>
        <w:pict w14:anchorId="7762B625">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FD605C">
        <w:rPr>
          <w:rFonts w:cs="Arial"/>
        </w:rPr>
        <w:t>ACTIVITY</w:t>
      </w:r>
    </w:p>
    <w:p w14:paraId="01D95C30" w14:textId="77777777" w:rsidR="00057950" w:rsidRPr="00FD605C" w:rsidRDefault="002274FD" w:rsidP="000C1052">
      <w:pPr>
        <w:pStyle w:val="Body"/>
        <w:rPr>
          <w:rFonts w:cs="Arial"/>
          <w:sz w:val="4"/>
        </w:rPr>
      </w:pPr>
      <w:r>
        <w:rPr>
          <w:noProof/>
          <w:sz w:val="14"/>
        </w:rPr>
        <w:pict w14:anchorId="20F29497">
          <v:shapetype id="_x0000_t202" coordsize="21600,21600" o:spt="202" path="m,l,21600r21600,l21600,xe">
            <v:stroke joinstyle="miter"/>
            <v:path gradientshapeok="t" o:connecttype="rect"/>
          </v:shapetype>
          <v:shape id="_x0000_s7490" type="#_x0000_t202" style="position:absolute;margin-left:2.15pt;margin-top:.9pt;width:295.4pt;height:198pt;z-index:251800576" filled="f" stroked="f">
            <v:textbox style="mso-next-textbox:#_x0000_s7490">
              <w:txbxContent>
                <w:tbl>
                  <w:tblPr>
                    <w:tblStyle w:val="TableGrid"/>
                    <w:tblW w:w="0" w:type="auto"/>
                    <w:tblLook w:val="04A0" w:firstRow="1" w:lastRow="0" w:firstColumn="1" w:lastColumn="0" w:noHBand="0" w:noVBand="1"/>
                  </w:tblPr>
                  <w:tblGrid>
                    <w:gridCol w:w="1728"/>
                    <w:gridCol w:w="1980"/>
                    <w:gridCol w:w="1980"/>
                  </w:tblGrid>
                  <w:tr w:rsidR="008737C4" w:rsidRPr="00FD605C" w14:paraId="1B10A5F0" w14:textId="77777777" w:rsidTr="006827DF">
                    <w:trPr>
                      <w:trHeight w:val="1880"/>
                    </w:trPr>
                    <w:tc>
                      <w:tcPr>
                        <w:tcW w:w="1728" w:type="dxa"/>
                      </w:tcPr>
                      <w:p w14:paraId="10CA990C" w14:textId="77777777" w:rsidR="008737C4" w:rsidRPr="00FD605C" w:rsidRDefault="008737C4" w:rsidP="001B169D">
                        <w:pPr>
                          <w:pStyle w:val="Body"/>
                        </w:pPr>
                        <w:r w:rsidRPr="00FD605C">
                          <w:t>1</w:t>
                        </w:r>
                      </w:p>
                      <w:p w14:paraId="475E2000" w14:textId="77777777" w:rsidR="008737C4" w:rsidRDefault="008737C4" w:rsidP="008737C4">
                        <w:pPr>
                          <w:pStyle w:val="Body"/>
                          <w:spacing w:before="960"/>
                          <w:jc w:val="center"/>
                          <w:rPr>
                            <w:i/>
                          </w:rPr>
                        </w:pPr>
                        <w:r w:rsidRPr="008737C4">
                          <w:rPr>
                            <w:i/>
                            <w:noProof/>
                            <w:lang w:eastAsia="en-GB"/>
                          </w:rPr>
                          <w:drawing>
                            <wp:inline distT="0" distB="0" distL="0" distR="0" wp14:anchorId="1798FBB6" wp14:editId="62FD2AD7">
                              <wp:extent cx="391462" cy="680974"/>
                              <wp:effectExtent l="19050" t="0" r="8588"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Chair (1).jpg"/>
                                      <pic:cNvPicPr/>
                                    </pic:nvPicPr>
                                    <pic:blipFill>
                                      <a:blip r:embed="rId9"/>
                                      <a:stretch>
                                        <a:fillRect/>
                                      </a:stretch>
                                    </pic:blipFill>
                                    <pic:spPr>
                                      <a:xfrm>
                                        <a:off x="0" y="0"/>
                                        <a:ext cx="393973" cy="685342"/>
                                      </a:xfrm>
                                      <a:prstGeom prst="rect">
                                        <a:avLst/>
                                      </a:prstGeom>
                                    </pic:spPr>
                                  </pic:pic>
                                </a:graphicData>
                              </a:graphic>
                            </wp:inline>
                          </w:drawing>
                        </w:r>
                      </w:p>
                      <w:p w14:paraId="00FE7426" w14:textId="77777777" w:rsidR="008737C4" w:rsidRPr="00FD605C" w:rsidRDefault="008737C4" w:rsidP="00EB11FD">
                        <w:pPr>
                          <w:pStyle w:val="Body"/>
                          <w:rPr>
                            <w:i/>
                          </w:rPr>
                        </w:pPr>
                        <w:r w:rsidRPr="00FD605C">
                          <w:rPr>
                            <w:i/>
                          </w:rPr>
                          <w:t>Dining chair type 1</w:t>
                        </w:r>
                      </w:p>
                      <w:p w14:paraId="3CBA889B" w14:textId="77777777" w:rsidR="008737C4" w:rsidRPr="00FD605C" w:rsidRDefault="008737C4" w:rsidP="00EB11FD">
                        <w:pPr>
                          <w:pStyle w:val="Body"/>
                        </w:pPr>
                        <w:r w:rsidRPr="00FD605C">
                          <w:t>4</w:t>
                        </w:r>
                        <w:r>
                          <w:rPr>
                            <w:rFonts w:cs="Arial"/>
                          </w:rPr>
                          <w:t>·</w:t>
                        </w:r>
                        <w:r w:rsidRPr="00FD605C">
                          <w:t>5 kg</w:t>
                        </w:r>
                      </w:p>
                    </w:tc>
                    <w:tc>
                      <w:tcPr>
                        <w:tcW w:w="1980" w:type="dxa"/>
                      </w:tcPr>
                      <w:p w14:paraId="5B1781FE" w14:textId="77777777" w:rsidR="008737C4" w:rsidRPr="00FD605C" w:rsidRDefault="008737C4" w:rsidP="001B169D">
                        <w:pPr>
                          <w:pStyle w:val="Body"/>
                        </w:pPr>
                        <w:r w:rsidRPr="00FD605C">
                          <w:t>2</w:t>
                        </w:r>
                      </w:p>
                      <w:p w14:paraId="2FE2D0DB" w14:textId="77777777" w:rsidR="008737C4" w:rsidRDefault="008737C4" w:rsidP="00EB11FD">
                        <w:pPr>
                          <w:pStyle w:val="Body"/>
                          <w:spacing w:before="960"/>
                          <w:jc w:val="center"/>
                          <w:rPr>
                            <w:i/>
                          </w:rPr>
                        </w:pPr>
                        <w:r>
                          <w:rPr>
                            <w:i/>
                            <w:noProof/>
                            <w:lang w:eastAsia="en-GB"/>
                          </w:rPr>
                          <w:drawing>
                            <wp:inline distT="0" distB="0" distL="0" distR="0" wp14:anchorId="25616884" wp14:editId="24F3490D">
                              <wp:extent cx="477672" cy="636423"/>
                              <wp:effectExtent l="19050" t="0" r="0" b="0"/>
                              <wp:docPr id="13" name="Picture 12" descr="folding -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ing -chair.jpg"/>
                                      <pic:cNvPicPr/>
                                    </pic:nvPicPr>
                                    <pic:blipFill>
                                      <a:blip r:embed="rId10"/>
                                      <a:stretch>
                                        <a:fillRect/>
                                      </a:stretch>
                                    </pic:blipFill>
                                    <pic:spPr>
                                      <a:xfrm>
                                        <a:off x="0" y="0"/>
                                        <a:ext cx="481090" cy="640977"/>
                                      </a:xfrm>
                                      <a:prstGeom prst="rect">
                                        <a:avLst/>
                                      </a:prstGeom>
                                    </pic:spPr>
                                  </pic:pic>
                                </a:graphicData>
                              </a:graphic>
                            </wp:inline>
                          </w:drawing>
                        </w:r>
                      </w:p>
                      <w:p w14:paraId="2B732465" w14:textId="77777777" w:rsidR="008737C4" w:rsidRPr="00FD605C" w:rsidRDefault="008737C4" w:rsidP="00EB11FD">
                        <w:pPr>
                          <w:pStyle w:val="Body"/>
                          <w:rPr>
                            <w:i/>
                          </w:rPr>
                        </w:pPr>
                        <w:r w:rsidRPr="00FD605C">
                          <w:rPr>
                            <w:i/>
                          </w:rPr>
                          <w:t>Folding chair</w:t>
                        </w:r>
                      </w:p>
                      <w:p w14:paraId="7B48116D" w14:textId="77777777" w:rsidR="008737C4" w:rsidRPr="00FD605C" w:rsidRDefault="008737C4" w:rsidP="00EB11FD">
                        <w:pPr>
                          <w:pStyle w:val="Body"/>
                        </w:pPr>
                        <w:r w:rsidRPr="00FD605C">
                          <w:t>4100 g</w:t>
                        </w:r>
                      </w:p>
                    </w:tc>
                    <w:tc>
                      <w:tcPr>
                        <w:tcW w:w="1980" w:type="dxa"/>
                      </w:tcPr>
                      <w:p w14:paraId="16D18187" w14:textId="77777777" w:rsidR="008737C4" w:rsidRPr="00FD605C" w:rsidRDefault="008737C4" w:rsidP="001B169D">
                        <w:pPr>
                          <w:pStyle w:val="Body"/>
                        </w:pPr>
                        <w:r w:rsidRPr="00FD605C">
                          <w:t>3</w:t>
                        </w:r>
                      </w:p>
                      <w:p w14:paraId="7E62E67D" w14:textId="77777777" w:rsidR="008737C4" w:rsidRDefault="008737C4" w:rsidP="00EB11FD">
                        <w:pPr>
                          <w:pStyle w:val="Body"/>
                          <w:spacing w:before="960"/>
                          <w:jc w:val="center"/>
                          <w:rPr>
                            <w:i/>
                          </w:rPr>
                        </w:pPr>
                        <w:r>
                          <w:rPr>
                            <w:i/>
                            <w:noProof/>
                            <w:lang w:eastAsia="en-GB"/>
                          </w:rPr>
                          <w:drawing>
                            <wp:inline distT="0" distB="0" distL="0" distR="0" wp14:anchorId="24463AEF" wp14:editId="354FBA0B">
                              <wp:extent cx="357395" cy="651053"/>
                              <wp:effectExtent l="19050" t="0" r="4555" b="0"/>
                              <wp:docPr id="14" name="Picture 13" descr="Dining Cha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Chair (2).jpg"/>
                                      <pic:cNvPicPr/>
                                    </pic:nvPicPr>
                                    <pic:blipFill>
                                      <a:blip r:embed="rId11"/>
                                      <a:stretch>
                                        <a:fillRect/>
                                      </a:stretch>
                                    </pic:blipFill>
                                    <pic:spPr>
                                      <a:xfrm>
                                        <a:off x="0" y="0"/>
                                        <a:ext cx="359536" cy="654953"/>
                                      </a:xfrm>
                                      <a:prstGeom prst="rect">
                                        <a:avLst/>
                                      </a:prstGeom>
                                    </pic:spPr>
                                  </pic:pic>
                                </a:graphicData>
                              </a:graphic>
                            </wp:inline>
                          </w:drawing>
                        </w:r>
                      </w:p>
                      <w:p w14:paraId="3331506F" w14:textId="77777777" w:rsidR="008737C4" w:rsidRPr="00FD605C" w:rsidRDefault="008737C4" w:rsidP="00EB11FD">
                        <w:pPr>
                          <w:pStyle w:val="Body"/>
                          <w:rPr>
                            <w:i/>
                          </w:rPr>
                        </w:pPr>
                        <w:r w:rsidRPr="00FD605C">
                          <w:rPr>
                            <w:i/>
                          </w:rPr>
                          <w:t>Dining chair type 2</w:t>
                        </w:r>
                      </w:p>
                      <w:p w14:paraId="05E77218" w14:textId="77777777" w:rsidR="008737C4" w:rsidRPr="00FD605C" w:rsidRDefault="008737C4" w:rsidP="00EB11FD">
                        <w:pPr>
                          <w:pStyle w:val="Body"/>
                        </w:pPr>
                        <w:r w:rsidRPr="00FD605C">
                          <w:t>5</w:t>
                        </w:r>
                        <w:r>
                          <w:rPr>
                            <w:rFonts w:cs="Arial"/>
                          </w:rPr>
                          <w:t>·</w:t>
                        </w:r>
                        <w:r w:rsidRPr="00FD605C">
                          <w:t>25 kg</w:t>
                        </w:r>
                      </w:p>
                    </w:tc>
                  </w:tr>
                  <w:tr w:rsidR="008737C4" w:rsidRPr="004467EC" w14:paraId="1D4238A5" w14:textId="77777777" w:rsidTr="006827DF">
                    <w:trPr>
                      <w:trHeight w:val="1898"/>
                    </w:trPr>
                    <w:tc>
                      <w:tcPr>
                        <w:tcW w:w="1728" w:type="dxa"/>
                      </w:tcPr>
                      <w:p w14:paraId="68BAA9E6" w14:textId="77777777" w:rsidR="008737C4" w:rsidRPr="00FD605C" w:rsidRDefault="008737C4" w:rsidP="001B169D">
                        <w:pPr>
                          <w:pStyle w:val="Body"/>
                        </w:pPr>
                        <w:r w:rsidRPr="00FD605C">
                          <w:t>4</w:t>
                        </w:r>
                      </w:p>
                      <w:p w14:paraId="5C14C1DB" w14:textId="77777777" w:rsidR="008737C4" w:rsidRDefault="006827DF" w:rsidP="006827DF">
                        <w:pPr>
                          <w:pStyle w:val="Body"/>
                          <w:spacing w:before="960"/>
                          <w:jc w:val="center"/>
                          <w:rPr>
                            <w:i/>
                          </w:rPr>
                        </w:pPr>
                        <w:r>
                          <w:rPr>
                            <w:i/>
                            <w:noProof/>
                            <w:lang w:eastAsia="en-GB"/>
                          </w:rPr>
                          <w:drawing>
                            <wp:inline distT="0" distB="0" distL="0" distR="0" wp14:anchorId="4EA0FBF5" wp14:editId="10EEB62E">
                              <wp:extent cx="412547" cy="669416"/>
                              <wp:effectExtent l="19050" t="0" r="6553" b="0"/>
                              <wp:docPr id="18" name="Picture 17" descr="Bar S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 Stool.jpg"/>
                                      <pic:cNvPicPr/>
                                    </pic:nvPicPr>
                                    <pic:blipFill>
                                      <a:blip r:embed="rId12"/>
                                      <a:stretch>
                                        <a:fillRect/>
                                      </a:stretch>
                                    </pic:blipFill>
                                    <pic:spPr>
                                      <a:xfrm>
                                        <a:off x="0" y="0"/>
                                        <a:ext cx="412547" cy="669416"/>
                                      </a:xfrm>
                                      <a:prstGeom prst="rect">
                                        <a:avLst/>
                                      </a:prstGeom>
                                    </pic:spPr>
                                  </pic:pic>
                                </a:graphicData>
                              </a:graphic>
                            </wp:inline>
                          </w:drawing>
                        </w:r>
                      </w:p>
                      <w:p w14:paraId="235DDE94" w14:textId="77777777" w:rsidR="008737C4" w:rsidRPr="00FD605C" w:rsidRDefault="008737C4" w:rsidP="001B169D">
                        <w:pPr>
                          <w:pStyle w:val="Body"/>
                          <w:rPr>
                            <w:i/>
                          </w:rPr>
                        </w:pPr>
                        <w:r w:rsidRPr="00FD605C">
                          <w:rPr>
                            <w:i/>
                          </w:rPr>
                          <w:t xml:space="preserve">Bar stool </w:t>
                        </w:r>
                      </w:p>
                      <w:p w14:paraId="63309C72" w14:textId="77777777" w:rsidR="008737C4" w:rsidRPr="00FD605C" w:rsidRDefault="008737C4" w:rsidP="001B169D">
                        <w:pPr>
                          <w:pStyle w:val="Body"/>
                        </w:pPr>
                        <w:r w:rsidRPr="00FD605C">
                          <w:t>3900 kg</w:t>
                        </w:r>
                      </w:p>
                    </w:tc>
                    <w:tc>
                      <w:tcPr>
                        <w:tcW w:w="1980" w:type="dxa"/>
                      </w:tcPr>
                      <w:p w14:paraId="5AEEA298" w14:textId="77777777" w:rsidR="008737C4" w:rsidRPr="00FD605C" w:rsidRDefault="008737C4" w:rsidP="001B169D">
                        <w:pPr>
                          <w:pStyle w:val="Body"/>
                        </w:pPr>
                        <w:r w:rsidRPr="00FD605C">
                          <w:t>5</w:t>
                        </w:r>
                      </w:p>
                      <w:p w14:paraId="0FE0919D" w14:textId="77777777" w:rsidR="006827DF" w:rsidRDefault="006827DF" w:rsidP="006827DF">
                        <w:pPr>
                          <w:pStyle w:val="Body"/>
                          <w:spacing w:before="960"/>
                          <w:jc w:val="center"/>
                          <w:rPr>
                            <w:i/>
                          </w:rPr>
                        </w:pPr>
                        <w:r>
                          <w:rPr>
                            <w:i/>
                            <w:noProof/>
                            <w:lang w:eastAsia="en-GB"/>
                          </w:rPr>
                          <w:drawing>
                            <wp:inline distT="0" distB="0" distL="0" distR="0" wp14:anchorId="30CFC3D3" wp14:editId="2D984993">
                              <wp:extent cx="455972" cy="768096"/>
                              <wp:effectExtent l="19050" t="0" r="1228" b="0"/>
                              <wp:docPr id="20" name="Picture 19" descr="Dining Chai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Chair (3).jpg"/>
                                      <pic:cNvPicPr/>
                                    </pic:nvPicPr>
                                    <pic:blipFill>
                                      <a:blip r:embed="rId13"/>
                                      <a:stretch>
                                        <a:fillRect/>
                                      </a:stretch>
                                    </pic:blipFill>
                                    <pic:spPr>
                                      <a:xfrm>
                                        <a:off x="0" y="0"/>
                                        <a:ext cx="456663" cy="769260"/>
                                      </a:xfrm>
                                      <a:prstGeom prst="rect">
                                        <a:avLst/>
                                      </a:prstGeom>
                                    </pic:spPr>
                                  </pic:pic>
                                </a:graphicData>
                              </a:graphic>
                            </wp:inline>
                          </w:drawing>
                        </w:r>
                      </w:p>
                      <w:p w14:paraId="353EF932" w14:textId="77777777" w:rsidR="008737C4" w:rsidRPr="00FD605C" w:rsidRDefault="008737C4" w:rsidP="001B169D">
                        <w:pPr>
                          <w:pStyle w:val="Body"/>
                          <w:rPr>
                            <w:i/>
                          </w:rPr>
                        </w:pPr>
                        <w:r w:rsidRPr="00FD605C">
                          <w:rPr>
                            <w:i/>
                          </w:rPr>
                          <w:t xml:space="preserve">Dining chair type 3 </w:t>
                        </w:r>
                      </w:p>
                      <w:p w14:paraId="4BEABFBE" w14:textId="77777777" w:rsidR="008737C4" w:rsidRPr="00FD605C" w:rsidRDefault="008737C4" w:rsidP="001B169D">
                        <w:pPr>
                          <w:pStyle w:val="Body"/>
                        </w:pPr>
                        <w:r w:rsidRPr="00FD605C">
                          <w:t>4600 g</w:t>
                        </w:r>
                      </w:p>
                    </w:tc>
                    <w:tc>
                      <w:tcPr>
                        <w:tcW w:w="1980" w:type="dxa"/>
                      </w:tcPr>
                      <w:p w14:paraId="07CAA7EE" w14:textId="77777777" w:rsidR="008737C4" w:rsidRPr="00FD605C" w:rsidRDefault="008737C4" w:rsidP="001B169D">
                        <w:pPr>
                          <w:pStyle w:val="Body"/>
                        </w:pPr>
                        <w:r w:rsidRPr="00FD605C">
                          <w:t>6</w:t>
                        </w:r>
                      </w:p>
                      <w:p w14:paraId="04990904" w14:textId="77777777" w:rsidR="006827DF" w:rsidRDefault="006827DF" w:rsidP="006827DF">
                        <w:pPr>
                          <w:pStyle w:val="Body"/>
                          <w:spacing w:before="960"/>
                          <w:jc w:val="center"/>
                          <w:rPr>
                            <w:i/>
                          </w:rPr>
                        </w:pPr>
                        <w:r>
                          <w:rPr>
                            <w:i/>
                            <w:noProof/>
                            <w:lang w:eastAsia="en-GB"/>
                          </w:rPr>
                          <w:drawing>
                            <wp:inline distT="0" distB="0" distL="0" distR="0" wp14:anchorId="464B50A9" wp14:editId="52624F71">
                              <wp:extent cx="931926" cy="688981"/>
                              <wp:effectExtent l="19050" t="0" r="1524" b="0"/>
                              <wp:docPr id="21" name="Picture 20" descr="Garden 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chair.jpg"/>
                                      <pic:cNvPicPr/>
                                    </pic:nvPicPr>
                                    <pic:blipFill>
                                      <a:blip r:embed="rId14"/>
                                      <a:stretch>
                                        <a:fillRect/>
                                      </a:stretch>
                                    </pic:blipFill>
                                    <pic:spPr>
                                      <a:xfrm>
                                        <a:off x="0" y="0"/>
                                        <a:ext cx="938314" cy="693704"/>
                                      </a:xfrm>
                                      <a:prstGeom prst="rect">
                                        <a:avLst/>
                                      </a:prstGeom>
                                    </pic:spPr>
                                  </pic:pic>
                                </a:graphicData>
                              </a:graphic>
                            </wp:inline>
                          </w:drawing>
                        </w:r>
                      </w:p>
                      <w:p w14:paraId="7DFB90BA" w14:textId="77777777" w:rsidR="008737C4" w:rsidRPr="00FD605C" w:rsidRDefault="008737C4" w:rsidP="001B169D">
                        <w:pPr>
                          <w:pStyle w:val="Body"/>
                          <w:rPr>
                            <w:i/>
                          </w:rPr>
                        </w:pPr>
                        <w:r w:rsidRPr="00FD605C">
                          <w:rPr>
                            <w:i/>
                          </w:rPr>
                          <w:t xml:space="preserve">Garden chair </w:t>
                        </w:r>
                      </w:p>
                      <w:p w14:paraId="36EC2B34" w14:textId="77777777" w:rsidR="008737C4" w:rsidRPr="004467EC" w:rsidRDefault="008737C4" w:rsidP="001B169D">
                        <w:pPr>
                          <w:pStyle w:val="Body"/>
                        </w:pPr>
                        <w:r w:rsidRPr="00FD605C">
                          <w:t>3</w:t>
                        </w:r>
                        <w:r>
                          <w:rPr>
                            <w:rFonts w:cs="Arial"/>
                          </w:rPr>
                          <w:t>·</w:t>
                        </w:r>
                        <w:r w:rsidRPr="00FD605C">
                          <w:t>75 kg</w:t>
                        </w:r>
                      </w:p>
                    </w:tc>
                  </w:tr>
                </w:tbl>
                <w:p w14:paraId="1083C1C0" w14:textId="77777777" w:rsidR="008737C4" w:rsidRDefault="008737C4"/>
              </w:txbxContent>
            </v:textbox>
          </v:shape>
        </w:pict>
      </w:r>
      <w:r>
        <w:rPr>
          <w:sz w:val="14"/>
          <w:lang w:eastAsia="ja-JP"/>
        </w:rPr>
        <w:pict w14:anchorId="153B351B">
          <v:shape id="Text Box 9" o:spid="_x0000_s7195" type="#_x0000_t202" style="position:absolute;margin-left:417.9pt;margin-top:4.25pt;width:351.35pt;height:333.1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14:paraId="5C65483E" w14:textId="77777777" w:rsidR="008737C4" w:rsidRPr="00BF40CD" w:rsidRDefault="008737C4" w:rsidP="00BF40CD">
                  <w:pPr>
                    <w:pStyle w:val="Headingafterspace"/>
                  </w:pPr>
                  <w:r w:rsidRPr="00BF40CD">
                    <w:t>MATHS TOPICS</w:t>
                  </w:r>
                </w:p>
                <w:p w14:paraId="349154C1" w14:textId="77777777" w:rsidR="008737C4" w:rsidRPr="003E5CD2" w:rsidRDefault="008737C4" w:rsidP="004C7D19">
                  <w:pPr>
                    <w:pStyle w:val="Body"/>
                  </w:pPr>
                  <w:r w:rsidRPr="001506ED">
                    <w:t>These are the maths topics your child will be working on during the next three weeks:</w:t>
                  </w:r>
                </w:p>
                <w:p w14:paraId="466D4EF9" w14:textId="77777777" w:rsidR="008737C4" w:rsidRPr="004467EC" w:rsidRDefault="008737C4" w:rsidP="00425596">
                  <w:pPr>
                    <w:pStyle w:val="BL"/>
                  </w:pPr>
                  <w:r w:rsidRPr="004467EC">
                    <w:t xml:space="preserve">Addition and subtraction </w:t>
                  </w:r>
                </w:p>
                <w:p w14:paraId="6A7B7EA5" w14:textId="77777777" w:rsidR="008737C4" w:rsidRPr="004467EC" w:rsidRDefault="008737C4" w:rsidP="00425596">
                  <w:pPr>
                    <w:pStyle w:val="BL"/>
                  </w:pPr>
                  <w:r w:rsidRPr="004467EC">
                    <w:t xml:space="preserve">Decimals </w:t>
                  </w:r>
                </w:p>
                <w:p w14:paraId="1EB67821" w14:textId="77777777" w:rsidR="008737C4" w:rsidRPr="003E5CD2" w:rsidRDefault="008737C4" w:rsidP="00425596">
                  <w:pPr>
                    <w:pStyle w:val="BL"/>
                  </w:pPr>
                  <w:r w:rsidRPr="004467EC">
                    <w:t>Measurement (mass)</w:t>
                  </w:r>
                </w:p>
                <w:p w14:paraId="592B4AF3" w14:textId="77777777" w:rsidR="008737C4" w:rsidRDefault="008737C4" w:rsidP="00176D00">
                  <w:pPr>
                    <w:pStyle w:val="Body"/>
                  </w:pPr>
                </w:p>
                <w:p w14:paraId="6CE7389F" w14:textId="77777777" w:rsidR="008737C4" w:rsidRDefault="008737C4" w:rsidP="00176D00">
                  <w:pPr>
                    <w:pStyle w:val="Body"/>
                  </w:pPr>
                </w:p>
                <w:p w14:paraId="7D741EA0" w14:textId="77777777" w:rsidR="008737C4" w:rsidRDefault="008737C4" w:rsidP="00176D00">
                  <w:pPr>
                    <w:pStyle w:val="Body"/>
                  </w:pPr>
                </w:p>
                <w:p w14:paraId="6AC7CB7F" w14:textId="77777777" w:rsidR="008737C4" w:rsidRDefault="008737C4" w:rsidP="00176D00">
                  <w:pPr>
                    <w:pStyle w:val="Body"/>
                  </w:pPr>
                </w:p>
                <w:p w14:paraId="0DD6AC38" w14:textId="77777777" w:rsidR="008737C4" w:rsidRDefault="008737C4" w:rsidP="00176D00">
                  <w:pPr>
                    <w:pStyle w:val="Body"/>
                  </w:pPr>
                </w:p>
                <w:p w14:paraId="7F99952A" w14:textId="77777777" w:rsidR="008737C4" w:rsidRDefault="008737C4" w:rsidP="00176D00">
                  <w:pPr>
                    <w:pStyle w:val="Body"/>
                  </w:pPr>
                </w:p>
                <w:p w14:paraId="41FC6EA2" w14:textId="77777777" w:rsidR="008737C4" w:rsidRPr="001D0D7F" w:rsidRDefault="008737C4" w:rsidP="00BF40CD">
                  <w:pPr>
                    <w:pStyle w:val="Headingafterspace"/>
                  </w:pPr>
                  <w:r w:rsidRPr="001D0D7F">
                    <w:t xml:space="preserve">KEY </w:t>
                  </w:r>
                  <w:r w:rsidRPr="00AB7BE5">
                    <w:t>MATHEMATICAL</w:t>
                  </w:r>
                  <w:r w:rsidRPr="001D0D7F">
                    <w:t xml:space="preserve"> IDEAS</w:t>
                  </w:r>
                </w:p>
                <w:p w14:paraId="0C2D18CB" w14:textId="77777777" w:rsidR="008737C4" w:rsidRPr="00176D00" w:rsidRDefault="008737C4" w:rsidP="00176D00">
                  <w:pPr>
                    <w:pStyle w:val="Body"/>
                    <w:rPr>
                      <w:szCs w:val="24"/>
                    </w:rPr>
                  </w:pPr>
                  <w:r w:rsidRPr="001506ED">
                    <w:rPr>
                      <w:szCs w:val="24"/>
                    </w:rPr>
                    <w:t>During these three weeks your child will be learning to:</w:t>
                  </w:r>
                </w:p>
                <w:p w14:paraId="391CD25A" w14:textId="5908113A" w:rsidR="008737C4" w:rsidRPr="004467EC" w:rsidRDefault="008737C4" w:rsidP="002729F4">
                  <w:pPr>
                    <w:pStyle w:val="BL"/>
                  </w:pPr>
                  <w:r w:rsidRPr="004467EC">
                    <w:t xml:space="preserve">add whole numbers using the formal written method </w:t>
                  </w:r>
                </w:p>
                <w:p w14:paraId="21BE9FCA" w14:textId="2589B9EF" w:rsidR="008737C4" w:rsidRPr="004467EC" w:rsidRDefault="008737C4" w:rsidP="002729F4">
                  <w:pPr>
                    <w:pStyle w:val="BL"/>
                  </w:pPr>
                  <w:r w:rsidRPr="004467EC">
                    <w:t>round decimals with 2 decimal places to 1 decimal place</w:t>
                  </w:r>
                </w:p>
                <w:p w14:paraId="2904BABD" w14:textId="77777777" w:rsidR="008737C4" w:rsidRPr="005008AA" w:rsidRDefault="008737C4" w:rsidP="002729F4">
                  <w:pPr>
                    <w:pStyle w:val="BL"/>
                  </w:pPr>
                  <w:r w:rsidRPr="004467EC">
                    <w:t>use all four operations to solve problems involving mass.</w:t>
                  </w:r>
                </w:p>
                <w:p w14:paraId="357C9A89" w14:textId="77777777" w:rsidR="008737C4" w:rsidRDefault="008737C4" w:rsidP="00176D00">
                  <w:pPr>
                    <w:pStyle w:val="Body"/>
                  </w:pPr>
                </w:p>
                <w:p w14:paraId="08414441" w14:textId="77777777" w:rsidR="008737C4" w:rsidRDefault="008737C4" w:rsidP="00176D00">
                  <w:pPr>
                    <w:pStyle w:val="Body"/>
                  </w:pPr>
                </w:p>
                <w:p w14:paraId="4AE413DB" w14:textId="77777777" w:rsidR="008737C4" w:rsidRDefault="008737C4" w:rsidP="00176D00">
                  <w:pPr>
                    <w:pStyle w:val="Body"/>
                  </w:pPr>
                </w:p>
                <w:p w14:paraId="2ADA92C6" w14:textId="77777777" w:rsidR="008737C4" w:rsidRDefault="008737C4" w:rsidP="00176D00">
                  <w:pPr>
                    <w:pStyle w:val="Body"/>
                  </w:pPr>
                </w:p>
                <w:p w14:paraId="1E3D8415" w14:textId="77777777" w:rsidR="008737C4" w:rsidRDefault="008737C4" w:rsidP="00176D00">
                  <w:pPr>
                    <w:pStyle w:val="Body"/>
                  </w:pPr>
                </w:p>
                <w:p w14:paraId="3900DE6A" w14:textId="77777777" w:rsidR="008737C4" w:rsidRDefault="008737C4" w:rsidP="00176D00">
                  <w:pPr>
                    <w:pStyle w:val="Body"/>
                  </w:pPr>
                </w:p>
                <w:p w14:paraId="7161589A" w14:textId="77777777" w:rsidR="008737C4" w:rsidRDefault="008737C4" w:rsidP="00BF40CD">
                  <w:pPr>
                    <w:pStyle w:val="Headingafterspace"/>
                  </w:pPr>
                  <w:r w:rsidRPr="000A0150">
                    <w:t>TIP</w:t>
                  </w:r>
                  <w:r>
                    <w:t>S</w:t>
                  </w:r>
                  <w:r w:rsidRPr="000A0150">
                    <w:t xml:space="preserve"> FOR </w:t>
                  </w:r>
                  <w:r w:rsidRPr="00AD5E7B">
                    <w:t>GOOD</w:t>
                  </w:r>
                  <w:r w:rsidRPr="000A0150">
                    <w:t xml:space="preserve"> HOMEWORK HABITS</w:t>
                  </w:r>
                </w:p>
                <w:p w14:paraId="3E9112D1" w14:textId="77777777" w:rsidR="008737C4" w:rsidRPr="00AE572E" w:rsidRDefault="008737C4" w:rsidP="00AE572E">
                  <w:pPr>
                    <w:pStyle w:val="Body"/>
                  </w:pPr>
                  <w:r w:rsidRPr="00AE572E">
                    <w:t>Turn off the TV and computer. Choose a quiet place, preferably sitting at a table, where your child can work comfortably without disturbance.</w:t>
                  </w:r>
                </w:p>
              </w:txbxContent>
            </v:textbox>
            <w10:wrap type="through" anchorx="margin"/>
          </v:shape>
        </w:pict>
      </w:r>
    </w:p>
    <w:p w14:paraId="0AB23C89" w14:textId="77777777" w:rsidR="00057950" w:rsidRPr="00FD605C" w:rsidRDefault="00057950" w:rsidP="008760EB">
      <w:pPr>
        <w:pStyle w:val="Subheadabovespace"/>
        <w:rPr>
          <w:rFonts w:cs="Arial"/>
          <w:noProof/>
          <w:sz w:val="8"/>
          <w:lang w:val="en-US" w:eastAsia="en-US"/>
        </w:rPr>
      </w:pPr>
    </w:p>
    <w:p w14:paraId="72C915DB" w14:textId="77777777" w:rsidR="00956DB0" w:rsidRPr="00FD605C" w:rsidRDefault="00956DB0" w:rsidP="008760EB">
      <w:pPr>
        <w:pStyle w:val="Subheadabovespace"/>
        <w:rPr>
          <w:rFonts w:cs="Arial"/>
          <w:noProof/>
          <w:sz w:val="8"/>
          <w:lang w:val="en-US" w:eastAsia="en-US"/>
        </w:rPr>
      </w:pPr>
    </w:p>
    <w:p w14:paraId="27586B56" w14:textId="77777777" w:rsidR="00956DB0" w:rsidRPr="00FD605C" w:rsidRDefault="00956DB0" w:rsidP="008760EB">
      <w:pPr>
        <w:pStyle w:val="Subheadabovespace"/>
        <w:rPr>
          <w:rFonts w:cs="Arial"/>
          <w:noProof/>
          <w:sz w:val="8"/>
          <w:lang w:val="en-US" w:eastAsia="en-US"/>
        </w:rPr>
      </w:pPr>
    </w:p>
    <w:p w14:paraId="061A8575" w14:textId="77777777" w:rsidR="00956DB0" w:rsidRPr="00FD605C" w:rsidRDefault="00956DB0" w:rsidP="008760EB">
      <w:pPr>
        <w:pStyle w:val="Subheadabovespace"/>
        <w:rPr>
          <w:rFonts w:cs="Arial"/>
          <w:noProof/>
          <w:sz w:val="8"/>
          <w:lang w:val="en-US" w:eastAsia="en-US"/>
        </w:rPr>
      </w:pPr>
    </w:p>
    <w:p w14:paraId="427E8A5B" w14:textId="77777777" w:rsidR="00956DB0" w:rsidRPr="00FD605C" w:rsidRDefault="00956DB0" w:rsidP="008760EB">
      <w:pPr>
        <w:pStyle w:val="Subheadabovespace"/>
        <w:rPr>
          <w:rFonts w:cs="Arial"/>
          <w:noProof/>
          <w:sz w:val="8"/>
          <w:lang w:val="en-US" w:eastAsia="en-US"/>
        </w:rPr>
      </w:pPr>
    </w:p>
    <w:p w14:paraId="0B8EAF63" w14:textId="77777777" w:rsidR="00956DB0" w:rsidRPr="00FD605C" w:rsidRDefault="00956DB0" w:rsidP="008760EB">
      <w:pPr>
        <w:pStyle w:val="Subheadabovespace"/>
        <w:rPr>
          <w:rFonts w:cs="Arial"/>
          <w:noProof/>
          <w:sz w:val="8"/>
          <w:lang w:val="en-US" w:eastAsia="en-US"/>
        </w:rPr>
      </w:pPr>
    </w:p>
    <w:p w14:paraId="7BEB12C6" w14:textId="77777777" w:rsidR="00956DB0" w:rsidRPr="00FD605C" w:rsidRDefault="00956DB0" w:rsidP="008760EB">
      <w:pPr>
        <w:pStyle w:val="Subheadabovespace"/>
        <w:rPr>
          <w:rFonts w:cs="Arial"/>
          <w:noProof/>
          <w:sz w:val="8"/>
          <w:lang w:val="en-US" w:eastAsia="en-US"/>
        </w:rPr>
      </w:pPr>
    </w:p>
    <w:p w14:paraId="043C1D69" w14:textId="77777777" w:rsidR="00956DB0" w:rsidRPr="00FD605C" w:rsidRDefault="00956DB0" w:rsidP="008760EB">
      <w:pPr>
        <w:pStyle w:val="Subheadabovespace"/>
        <w:rPr>
          <w:rFonts w:cs="Arial"/>
          <w:noProof/>
          <w:sz w:val="8"/>
          <w:lang w:val="en-US" w:eastAsia="en-US"/>
        </w:rPr>
      </w:pPr>
    </w:p>
    <w:p w14:paraId="1140F2C7" w14:textId="77777777" w:rsidR="00956DB0" w:rsidRPr="00FD605C" w:rsidRDefault="00956DB0" w:rsidP="008760EB">
      <w:pPr>
        <w:pStyle w:val="Subheadabovespace"/>
        <w:rPr>
          <w:rFonts w:cs="Arial"/>
          <w:noProof/>
          <w:sz w:val="8"/>
          <w:lang w:val="en-US" w:eastAsia="en-US"/>
        </w:rPr>
      </w:pPr>
    </w:p>
    <w:p w14:paraId="03AE8786" w14:textId="77777777" w:rsidR="008737C4" w:rsidRDefault="008737C4" w:rsidP="008760EB">
      <w:pPr>
        <w:pStyle w:val="Subheadabovespace"/>
      </w:pPr>
    </w:p>
    <w:p w14:paraId="5991E13E" w14:textId="77777777" w:rsidR="008737C4" w:rsidRDefault="008737C4" w:rsidP="008760EB">
      <w:pPr>
        <w:pStyle w:val="Subheadabovespace"/>
      </w:pPr>
    </w:p>
    <w:p w14:paraId="4C7ADEE4" w14:textId="77777777" w:rsidR="008737C4" w:rsidRDefault="008737C4" w:rsidP="008760EB">
      <w:pPr>
        <w:pStyle w:val="Subheadabovespace"/>
      </w:pPr>
    </w:p>
    <w:p w14:paraId="20C5A2BA" w14:textId="77777777" w:rsidR="008737C4" w:rsidRDefault="008737C4" w:rsidP="008760EB">
      <w:pPr>
        <w:pStyle w:val="Subheadabovespace"/>
      </w:pPr>
    </w:p>
    <w:p w14:paraId="59008180" w14:textId="77777777" w:rsidR="008737C4" w:rsidRDefault="008737C4" w:rsidP="008760EB">
      <w:pPr>
        <w:pStyle w:val="Subheadabovespace"/>
      </w:pPr>
    </w:p>
    <w:p w14:paraId="0374F3BB" w14:textId="77777777" w:rsidR="008737C4" w:rsidRDefault="008737C4" w:rsidP="008760EB">
      <w:pPr>
        <w:pStyle w:val="Subheadabovespace"/>
      </w:pPr>
    </w:p>
    <w:p w14:paraId="38B6F373" w14:textId="77777777" w:rsidR="006827DF" w:rsidRDefault="006827DF" w:rsidP="008760EB">
      <w:pPr>
        <w:pStyle w:val="Subheadabovespace"/>
      </w:pPr>
    </w:p>
    <w:p w14:paraId="5DA64430" w14:textId="77777777" w:rsidR="008737C4" w:rsidRDefault="008737C4" w:rsidP="008760EB">
      <w:pPr>
        <w:pStyle w:val="Subheadabovespace"/>
      </w:pPr>
    </w:p>
    <w:p w14:paraId="4E92D53B" w14:textId="77777777" w:rsidR="008737C4" w:rsidRDefault="008737C4" w:rsidP="008760EB">
      <w:pPr>
        <w:pStyle w:val="Subheadabovespace"/>
      </w:pPr>
    </w:p>
    <w:p w14:paraId="720B1292" w14:textId="77777777" w:rsidR="00057950" w:rsidRPr="00FD605C" w:rsidRDefault="002274FD" w:rsidP="00E9193D">
      <w:pPr>
        <w:pStyle w:val="Subheadabovespace"/>
        <w:spacing w:line="240" w:lineRule="atLeast"/>
        <w:rPr>
          <w:rFonts w:cs="Arial"/>
          <w:sz w:val="8"/>
        </w:rPr>
      </w:pPr>
      <w:r>
        <w:rPr>
          <w:noProof/>
          <w:lang w:val="en-US" w:eastAsia="en-US"/>
        </w:rPr>
        <w:pict w14:anchorId="1B7114E4">
          <v:shape id="_x0000_s7528" type="#_x0000_t202" style="position:absolute;left:0;text-align:left;margin-left:253.85pt;margin-top:5.7pt;width:96.85pt;height:42.7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528" inset=",7.2pt,,7.2pt">
              <w:txbxContent>
                <w:p w14:paraId="3083F4FB" w14:textId="77777777" w:rsidR="008737C4" w:rsidRDefault="008737C4" w:rsidP="00F45390">
                  <w:pPr>
                    <w:pStyle w:val="Subheadabovespace"/>
                  </w:pPr>
                  <w:r w:rsidRPr="002C09FB">
                    <w:t xml:space="preserve">You </w:t>
                  </w:r>
                  <w:r>
                    <w:t xml:space="preserve">will </w:t>
                  </w:r>
                  <w:r w:rsidRPr="002C09FB">
                    <w:t>need:</w:t>
                  </w:r>
                </w:p>
                <w:p w14:paraId="515A0A63" w14:textId="77777777" w:rsidR="008737C4" w:rsidRPr="00861204" w:rsidRDefault="008737C4" w:rsidP="00F45390">
                  <w:pPr>
                    <w:pStyle w:val="BL"/>
                  </w:pPr>
                  <w:r w:rsidRPr="004467EC">
                    <w:t>1–6 dice</w:t>
                  </w:r>
                </w:p>
              </w:txbxContent>
            </v:textbox>
            <w10:wrap type="square"/>
          </v:shape>
        </w:pict>
      </w:r>
      <w:r w:rsidR="005A75F4" w:rsidRPr="00FD605C">
        <w:t>What to do</w:t>
      </w:r>
    </w:p>
    <w:p w14:paraId="2DD45896" w14:textId="77777777" w:rsidR="002C2DD8" w:rsidRPr="00FD605C" w:rsidRDefault="002C2DD8" w:rsidP="00566229">
      <w:pPr>
        <w:pStyle w:val="BL"/>
      </w:pPr>
      <w:r w:rsidRPr="00FD605C">
        <w:t>Roll the dice to decide which chair to buy.</w:t>
      </w:r>
    </w:p>
    <w:p w14:paraId="46573B8C" w14:textId="77777777" w:rsidR="002C2DD8" w:rsidRPr="00FD605C" w:rsidRDefault="002C2DD8" w:rsidP="00566229">
      <w:pPr>
        <w:pStyle w:val="BL"/>
      </w:pPr>
      <w:r w:rsidRPr="00FD605C">
        <w:t xml:space="preserve">Roll the dice a second time to decide how many to buy. </w:t>
      </w:r>
    </w:p>
    <w:p w14:paraId="1B944786" w14:textId="77777777" w:rsidR="002C2DD8" w:rsidRPr="00FD605C" w:rsidRDefault="002C2DD8" w:rsidP="00566229">
      <w:pPr>
        <w:pStyle w:val="BL"/>
      </w:pPr>
      <w:r w:rsidRPr="00FD605C">
        <w:t xml:space="preserve">Find the total mass of the chairs in kilograms. </w:t>
      </w:r>
    </w:p>
    <w:p w14:paraId="2288951B" w14:textId="77777777" w:rsidR="006C5A37" w:rsidRPr="00FD605C" w:rsidRDefault="002C2DD8" w:rsidP="00566229">
      <w:pPr>
        <w:pStyle w:val="BL"/>
      </w:pPr>
      <w:r w:rsidRPr="00FD605C">
        <w:t>Continue until you have both bought at least 20 chairs.</w:t>
      </w:r>
    </w:p>
    <w:p w14:paraId="6CCCF3D7" w14:textId="77777777" w:rsidR="002B5635" w:rsidRPr="00FD605C" w:rsidRDefault="002B5635" w:rsidP="00E9193D">
      <w:pPr>
        <w:spacing w:line="240" w:lineRule="atLeast"/>
        <w:rPr>
          <w:rFonts w:ascii="Arial" w:hAnsi="Arial" w:cs="Arial"/>
          <w:b/>
          <w:sz w:val="18"/>
          <w:szCs w:val="18"/>
        </w:rPr>
      </w:pPr>
      <w:r w:rsidRPr="00FD605C">
        <w:rPr>
          <w:rFonts w:ascii="Arial" w:hAnsi="Arial" w:cs="Arial"/>
          <w:b/>
          <w:sz w:val="18"/>
          <w:szCs w:val="18"/>
        </w:rPr>
        <w:t xml:space="preserve">Variation </w:t>
      </w:r>
    </w:p>
    <w:p w14:paraId="0DB36071" w14:textId="77777777" w:rsidR="002B5635" w:rsidRPr="00FD605C" w:rsidRDefault="00D8268B" w:rsidP="00E9193D">
      <w:pPr>
        <w:pStyle w:val="BL"/>
        <w:spacing w:line="240" w:lineRule="atLeast"/>
      </w:pPr>
      <w:r w:rsidRPr="00FD605C">
        <w:t>Design a new grid for other items.</w:t>
      </w:r>
    </w:p>
    <w:p w14:paraId="358780BB" w14:textId="77777777" w:rsidR="006936D4" w:rsidRPr="00FD605C" w:rsidRDefault="002274FD" w:rsidP="006936D4">
      <w:pPr>
        <w:pStyle w:val="HeaddingwithColor"/>
        <w:rPr>
          <w:rFonts w:cs="Arial"/>
        </w:rPr>
      </w:pPr>
      <w:r>
        <w:rPr>
          <w:noProof/>
          <w:lang w:val="en-US" w:eastAsia="en-US"/>
        </w:rPr>
        <w:pict w14:anchorId="5C3B3EA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505" type="#_x0000_t62" style="position:absolute;left:0;text-align:left;margin-left:154.3pt;margin-top:27pt;width:68.85pt;height:37.6pt;z-index:251814912;visibility:visible;mso-wrap-edited:f;v-text-anchor:middle" o:regroupid="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1647,28235" fillcolor="#b6dde8" strokecolor="black [3200]" strokeweight=".25pt">
            <v:textbox style="mso-next-textbox:#_x0000_s7505" inset="0,0,0,0">
              <w:txbxContent>
                <w:p w14:paraId="61F15EDB" w14:textId="01D15840" w:rsidR="008737C4" w:rsidRPr="00E478E2" w:rsidRDefault="008737C4" w:rsidP="00A178F2">
                  <w:pPr>
                    <w:pStyle w:val="BubbleText"/>
                  </w:pPr>
                  <w:r w:rsidRPr="004467EC">
                    <w:t xml:space="preserve">How many pounds in </w:t>
                  </w:r>
                  <w:r w:rsidR="00A178F2">
                    <w:br/>
                  </w:r>
                  <w:r w:rsidRPr="004467EC">
                    <w:t>1 kg?</w:t>
                  </w:r>
                </w:p>
              </w:txbxContent>
            </v:textbox>
          </v:shape>
        </w:pict>
      </w:r>
      <w:r>
        <w:rPr>
          <w:noProof/>
          <w:lang w:val="en-US" w:eastAsia="en-US"/>
        </w:rPr>
        <w:pict w14:anchorId="67DE6B1F">
          <v:shape id="Rounded Rectangular Callout 111" o:spid="_x0000_s7502" type="#_x0000_t62" style="position:absolute;left:0;text-align:left;margin-left:74pt;margin-top:27pt;width:75.05pt;height:33.7pt;z-index:251811840;visibility:visible;mso-wrap-edited:f;v-text-anchor:middle" o:regroupid="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0060,30221" fillcolor="#b6dde8" strokecolor="black [3200]" strokeweight=".25pt">
            <v:textbox style="mso-next-textbox:#Rounded Rectangular Callout 111" inset="0,0,0,0">
              <w:txbxContent>
                <w:p w14:paraId="000904AF" w14:textId="77777777" w:rsidR="008737C4" w:rsidRPr="00E478E2" w:rsidRDefault="008737C4" w:rsidP="00A178F2">
                  <w:pPr>
                    <w:pStyle w:val="BubbleText"/>
                  </w:pPr>
                  <w:r w:rsidRPr="004467EC">
                    <w:t>Change 2350 g into kilograms.</w:t>
                  </w:r>
                </w:p>
              </w:txbxContent>
            </v:textbox>
          </v:shape>
        </w:pict>
      </w:r>
      <w:r>
        <w:rPr>
          <w:rFonts w:cs="Arial"/>
          <w:noProof/>
          <w:lang w:val="en-US" w:eastAsia="en-US"/>
        </w:rPr>
        <w:pict w14:anchorId="5AC06CC9">
          <v:rect id="_x0000_s7491" style="position:absolute;left:0;text-align:left;margin-left:-.5pt;margin-top:5.55pt;width:351.35pt;height:18pt;z-index:-251513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6936D4" w:rsidRPr="00FD605C">
        <w:rPr>
          <w:rFonts w:cs="Arial"/>
        </w:rPr>
        <w:t>QUESTIONS TO ASK</w:t>
      </w:r>
    </w:p>
    <w:p w14:paraId="2A6249D2" w14:textId="77777777" w:rsidR="006936D4" w:rsidRPr="00FD605C" w:rsidRDefault="002274FD" w:rsidP="002B5635">
      <w:pPr>
        <w:pStyle w:val="BL"/>
        <w:numPr>
          <w:ilvl w:val="0"/>
          <w:numId w:val="0"/>
        </w:numPr>
        <w:ind w:left="216"/>
        <w:rPr>
          <w:szCs w:val="24"/>
        </w:rPr>
      </w:pPr>
      <w:r>
        <w:rPr>
          <w:noProof/>
          <w:szCs w:val="24"/>
          <w:lang w:val="en-US" w:eastAsia="en-US"/>
        </w:rPr>
        <w:pict w14:anchorId="231A43C5">
          <v:shape id="Rounded Rectangular Callout 108" o:spid="_x0000_s7503" type="#_x0000_t62" style="position:absolute;left:0;text-align:left;margin-left:297.55pt;margin-top:6.8pt;width:60.95pt;height:38.7pt;z-index:251812864;visibility:visible;mso-wrap-edited:f;v-text-anchor:middle" o:regroupid="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6095,-5972" fillcolor="#b6dde8" strokecolor="black [3200]" strokeweight=".25pt">
            <v:textbox style="mso-next-textbox:#Rounded Rectangular Callout 108" inset="0,0,0,0">
              <w:txbxContent>
                <w:p w14:paraId="69B3E98B" w14:textId="77777777" w:rsidR="008737C4" w:rsidRPr="00E478E2" w:rsidRDefault="008737C4" w:rsidP="00A178F2">
                  <w:pPr>
                    <w:pStyle w:val="BubbleText"/>
                  </w:pPr>
                  <w:r w:rsidRPr="004467EC">
                    <w:t>What is the imperial unit of mass?</w:t>
                  </w:r>
                </w:p>
              </w:txbxContent>
            </v:textbox>
          </v:shape>
        </w:pict>
      </w:r>
      <w:r>
        <w:rPr>
          <w:noProof/>
          <w:lang w:val="en-US" w:eastAsia="en-US"/>
        </w:rPr>
        <w:pict w14:anchorId="41A6B3DC">
          <v:shape id="Rounded Rectangular Callout 110" o:spid="_x0000_s7504" type="#_x0000_t62" style="position:absolute;left:0;text-align:left;margin-left:231.8pt;margin-top:.15pt;width:59.05pt;height:31.05pt;z-index:251813888;visibility:visible;mso-wrap-edited:f;v-text-anchor:middle" o:regroupid="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4902,28696" fillcolor="#b6dde8" strokecolor="black [3200]" strokeweight=".25pt">
            <v:textbox style="mso-next-textbox:#Rounded Rectangular Callout 110" inset="0,0,0,0">
              <w:txbxContent>
                <w:p w14:paraId="1F17946A" w14:textId="77777777" w:rsidR="008737C4" w:rsidRPr="00E478E2" w:rsidRDefault="008737C4" w:rsidP="00A178F2">
                  <w:pPr>
                    <w:pStyle w:val="BubbleText"/>
                  </w:pPr>
                  <w:r w:rsidRPr="004467EC">
                    <w:t>What is 5</w:t>
                  </w:r>
                  <w:r>
                    <w:rPr>
                      <w:rFonts w:cs="Arial"/>
                    </w:rPr>
                    <w:t xml:space="preserve"> </w:t>
                  </w:r>
                  <w:r w:rsidRPr="004467EC">
                    <w:t>kg in pounds?</w:t>
                  </w:r>
                </w:p>
              </w:txbxContent>
            </v:textbox>
          </v:shape>
        </w:pict>
      </w:r>
      <w:r>
        <w:rPr>
          <w:noProof/>
          <w:szCs w:val="24"/>
          <w:lang w:val="en-US" w:eastAsia="en-US"/>
        </w:rPr>
        <w:pict w14:anchorId="334EC9DA">
          <v:shape id="Rounded Rectangular Callout 107" o:spid="_x0000_s7501" type="#_x0000_t62" style="position:absolute;left:0;text-align:left;margin-left:2.15pt;margin-top:.15pt;width:64.6pt;height:37.6pt;z-index:251810816;visibility:visible;mso-wrap-edited:f;v-text-anchor:middle" o:regroupid="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6432,25765" fillcolor="#b6dde8" strokecolor="black [3213]" strokeweight=".25pt">
            <v:textbox style="mso-next-textbox:#Rounded Rectangular Callout 107" inset="0,0,0,0">
              <w:txbxContent>
                <w:p w14:paraId="74D5380A" w14:textId="77777777" w:rsidR="008737C4" w:rsidRPr="00E478E2" w:rsidRDefault="008737C4" w:rsidP="00A178F2">
                  <w:pPr>
                    <w:pStyle w:val="BubbleText"/>
                  </w:pPr>
                  <w:r w:rsidRPr="004467EC">
                    <w:t xml:space="preserve">What is </w:t>
                  </w:r>
                  <w:r w:rsidRPr="00FD605C">
                    <w:t>3</w:t>
                  </w:r>
                  <w:r>
                    <w:rPr>
                      <w:rFonts w:cs="Arial"/>
                    </w:rPr>
                    <w:t>·</w:t>
                  </w:r>
                  <w:r w:rsidRPr="00FD605C">
                    <w:t>75</w:t>
                  </w:r>
                  <w:r w:rsidRPr="004467EC">
                    <w:t xml:space="preserve"> kg in grams?</w:t>
                  </w:r>
                </w:p>
              </w:txbxContent>
            </v:textbox>
          </v:shape>
        </w:pict>
      </w:r>
    </w:p>
    <w:p w14:paraId="17B6C67F" w14:textId="36C5634A" w:rsidR="0098334F" w:rsidRPr="00FD605C" w:rsidRDefault="00A178F2" w:rsidP="007C2C35">
      <w:pPr>
        <w:pStyle w:val="CT"/>
      </w:pPr>
      <w:r>
        <w:rPr>
          <w:noProof/>
          <w:lang w:eastAsia="en-GB"/>
        </w:rPr>
        <w:drawing>
          <wp:anchor distT="914400" distB="182880" distL="45720" distR="114300" simplePos="0" relativeHeight="251732992" behindDoc="0" locked="0" layoutInCell="1" allowOverlap="1" wp14:anchorId="248564BD" wp14:editId="2DFC6B9A">
            <wp:simplePos x="0" y="0"/>
            <wp:positionH relativeFrom="column">
              <wp:posOffset>5334000</wp:posOffset>
            </wp:positionH>
            <wp:positionV relativeFrom="paragraph">
              <wp:posOffset>-5876925</wp:posOffset>
            </wp:positionV>
            <wp:extent cx="1153795" cy="888365"/>
            <wp:effectExtent l="0" t="0" r="0" b="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5">
                      <a:extLst>
                        <a:ext uri="{28A0092B-C50C-407E-A947-70E740481C1C}">
                          <a14:useLocalDpi xmlns:a14="http://schemas.microsoft.com/office/drawing/2010/main" val="0"/>
                        </a:ext>
                      </a:extLst>
                    </a:blip>
                    <a:srcRect r="14778" b="14791"/>
                    <a:stretch/>
                  </pic:blipFill>
                  <pic:spPr bwMode="auto">
                    <a:xfrm>
                      <a:off x="0" y="0"/>
                      <a:ext cx="1153795" cy="8883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B246D0" w:rsidRPr="00FD605C">
        <w:br w:type="column"/>
      </w:r>
      <w:r w:rsidR="00370709">
        <w:t>Primary 6</w:t>
      </w:r>
      <w:r w:rsidR="00746912" w:rsidRPr="00FD605C">
        <w:t xml:space="preserve"> </w:t>
      </w:r>
      <w:r w:rsidR="00C47A49" w:rsidRPr="00FD605C">
        <w:br/>
      </w:r>
      <w:r w:rsidR="00971229" w:rsidRPr="00FD605C">
        <w:t xml:space="preserve">Maths </w:t>
      </w:r>
      <w:r w:rsidR="00C47A49" w:rsidRPr="00FD605C">
        <w:br/>
      </w:r>
      <w:r w:rsidR="002274FD">
        <w:t>Unit</w:t>
      </w:r>
      <w:bookmarkStart w:id="0" w:name="_GoBack"/>
      <w:bookmarkEnd w:id="0"/>
      <w:r w:rsidR="00971229" w:rsidRPr="00FD605C">
        <w:t xml:space="preserve"> </w:t>
      </w:r>
      <w:r w:rsidR="00425596" w:rsidRPr="00FD605C">
        <w:t>3</w:t>
      </w:r>
    </w:p>
    <w:p w14:paraId="59E9BB5F" w14:textId="77777777" w:rsidR="00B57892" w:rsidRPr="00FD605C" w:rsidRDefault="00B57892" w:rsidP="00B57892">
      <w:pPr>
        <w:pStyle w:val="DateandName"/>
        <w:rPr>
          <w:rFonts w:cs="Arial"/>
        </w:rPr>
      </w:pPr>
      <w:r w:rsidRPr="00FD605C">
        <w:rPr>
          <w:rFonts w:cs="Arial"/>
        </w:rPr>
        <w:t>Date: ______________________</w:t>
      </w:r>
      <w:r w:rsidRPr="00FD605C">
        <w:rPr>
          <w:rFonts w:cs="Arial"/>
        </w:rPr>
        <w:tab/>
        <w:t>Name: ______________________</w:t>
      </w:r>
    </w:p>
    <w:p w14:paraId="76C5FF0E" w14:textId="77777777" w:rsidR="00971229" w:rsidRPr="00FD605C" w:rsidRDefault="00971229" w:rsidP="00B57892">
      <w:pPr>
        <w:pStyle w:val="DateandName"/>
        <w:rPr>
          <w:rFonts w:cs="Arial"/>
        </w:rPr>
      </w:pPr>
    </w:p>
    <w:p w14:paraId="24D6AA3C" w14:textId="77777777" w:rsidR="00CD5F62" w:rsidRPr="00FD605C" w:rsidRDefault="0082767B" w:rsidP="0082767B">
      <w:pPr>
        <w:pStyle w:val="MainHead"/>
      </w:pPr>
      <w:r w:rsidRPr="00FD605C">
        <w:lastRenderedPageBreak/>
        <w:t>Addition and subtraction</w:t>
      </w:r>
    </w:p>
    <w:p w14:paraId="5A4D73DF" w14:textId="77777777" w:rsidR="006C1A4E" w:rsidRPr="00FD605C" w:rsidRDefault="002274FD" w:rsidP="00911316">
      <w:pPr>
        <w:pStyle w:val="HeaddingwithColor"/>
        <w:rPr>
          <w:rFonts w:cs="Arial"/>
        </w:rPr>
      </w:pPr>
      <w:r>
        <w:rPr>
          <w:rFonts w:cs="Arial"/>
          <w:noProof/>
          <w:lang w:eastAsia="en-GB"/>
        </w:rPr>
        <w:pict w14:anchorId="57C81035">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FD605C">
        <w:rPr>
          <w:rFonts w:cs="Arial"/>
        </w:rPr>
        <w:t>HERE’S THE MATHS</w:t>
      </w:r>
    </w:p>
    <w:p w14:paraId="68631511" w14:textId="77777777" w:rsidR="006C1A4E" w:rsidRPr="00FD605C" w:rsidRDefault="001611CF" w:rsidP="001611CF">
      <w:pPr>
        <w:pStyle w:val="Body"/>
      </w:pPr>
      <w:r w:rsidRPr="00FD605C">
        <w:t>This week your child will be practising addition of large numbers with more than four digits, using both mental methods, number lines, jottings and the use of the formal written method of columnar addition. They will be encouraged to look for mental methods, supported by jottings, and to use rounding to check answers to calculations.</w:t>
      </w:r>
    </w:p>
    <w:p w14:paraId="00D3AD98" w14:textId="77777777" w:rsidR="00364B9F" w:rsidRPr="00FD605C" w:rsidRDefault="002274FD" w:rsidP="008448EF">
      <w:pPr>
        <w:pStyle w:val="HeaddingwithColor"/>
        <w:rPr>
          <w:rFonts w:cs="Arial"/>
        </w:rPr>
      </w:pPr>
      <w:r>
        <w:rPr>
          <w:rFonts w:cs="Arial"/>
          <w:noProof/>
          <w:lang w:eastAsia="en-GB"/>
        </w:rPr>
        <w:pict w14:anchorId="3122A6EF">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FD605C">
        <w:rPr>
          <w:rFonts w:cs="Arial"/>
        </w:rPr>
        <w:t>ACTIVITY</w:t>
      </w:r>
    </w:p>
    <w:p w14:paraId="53B74FCC" w14:textId="77777777" w:rsidR="00BA41B4" w:rsidRPr="00FD605C" w:rsidRDefault="002274FD" w:rsidP="00861204">
      <w:pPr>
        <w:pStyle w:val="Body"/>
        <w:spacing w:after="40"/>
        <w:rPr>
          <w:b/>
        </w:rPr>
      </w:pPr>
      <w:r>
        <w:rPr>
          <w:b/>
          <w:noProof/>
        </w:rPr>
        <w:pict w14:anchorId="196AE4F6">
          <v:shape id="_x0000_s7479" type="#_x0000_t202" style="position:absolute;margin-left:0;margin-top:.1pt;width:277.7pt;height:76.45pt;z-index:251783168" filled="f" stroked="f">
            <v:textbox>
              <w:txbxContent>
                <w:tbl>
                  <w:tblPr>
                    <w:tblStyle w:val="TableGrid"/>
                    <w:tblW w:w="0" w:type="auto"/>
                    <w:tblLook w:val="04A0" w:firstRow="1" w:lastRow="0" w:firstColumn="1" w:lastColumn="0" w:noHBand="0" w:noVBand="1"/>
                  </w:tblPr>
                  <w:tblGrid>
                    <w:gridCol w:w="1430"/>
                    <w:gridCol w:w="1018"/>
                    <w:gridCol w:w="990"/>
                    <w:gridCol w:w="990"/>
                    <w:gridCol w:w="900"/>
                  </w:tblGrid>
                  <w:tr w:rsidR="008737C4" w:rsidRPr="004467EC" w14:paraId="72B36912" w14:textId="77777777" w:rsidTr="00BA41B4">
                    <w:tc>
                      <w:tcPr>
                        <w:tcW w:w="5328" w:type="dxa"/>
                        <w:gridSpan w:val="5"/>
                      </w:tcPr>
                      <w:p w14:paraId="211124E5" w14:textId="3E0E300C" w:rsidR="008737C4" w:rsidRPr="0025034C" w:rsidRDefault="008737C4" w:rsidP="00BA41B4">
                        <w:pPr>
                          <w:pStyle w:val="Body"/>
                        </w:pPr>
                        <w:r>
                          <w:t xml:space="preserve">Number to add is </w:t>
                        </w:r>
                        <w:r w:rsidR="0025034C">
                          <w:rPr>
                            <w:u w:val="single"/>
                          </w:rPr>
                          <w:t xml:space="preserve">  </w:t>
                        </w:r>
                        <w:r w:rsidR="0025034C" w:rsidRPr="00FD605C">
                          <w:rPr>
                            <w:rFonts w:cs="Arial"/>
                          </w:rPr>
                          <w:t>______________________</w:t>
                        </w:r>
                      </w:p>
                      <w:p w14:paraId="29C12BA0" w14:textId="77777777" w:rsidR="008737C4" w:rsidRPr="004467EC" w:rsidRDefault="008737C4" w:rsidP="00BA41B4">
                        <w:pPr>
                          <w:pStyle w:val="Body"/>
                        </w:pPr>
                      </w:p>
                    </w:tc>
                  </w:tr>
                  <w:tr w:rsidR="008737C4" w:rsidRPr="004467EC" w14:paraId="51A38CB7" w14:textId="77777777" w:rsidTr="00BA41B4">
                    <w:tc>
                      <w:tcPr>
                        <w:tcW w:w="1430" w:type="dxa"/>
                      </w:tcPr>
                      <w:p w14:paraId="67D2D079" w14:textId="77777777" w:rsidR="008737C4" w:rsidRPr="004467EC" w:rsidRDefault="008737C4" w:rsidP="00BA41B4">
                        <w:pPr>
                          <w:pStyle w:val="Body"/>
                        </w:pPr>
                        <w:r w:rsidRPr="004467EC">
                          <w:t>21 976</w:t>
                        </w:r>
                      </w:p>
                    </w:tc>
                    <w:tc>
                      <w:tcPr>
                        <w:tcW w:w="1018" w:type="dxa"/>
                      </w:tcPr>
                      <w:p w14:paraId="1D949264" w14:textId="77777777" w:rsidR="008737C4" w:rsidRPr="004467EC" w:rsidRDefault="008737C4" w:rsidP="00BA41B4">
                        <w:pPr>
                          <w:pStyle w:val="Body"/>
                        </w:pPr>
                        <w:r w:rsidRPr="004467EC">
                          <w:t>32 953</w:t>
                        </w:r>
                      </w:p>
                    </w:tc>
                    <w:tc>
                      <w:tcPr>
                        <w:tcW w:w="990" w:type="dxa"/>
                      </w:tcPr>
                      <w:p w14:paraId="67C0D766" w14:textId="77777777" w:rsidR="008737C4" w:rsidRPr="004467EC" w:rsidRDefault="008737C4" w:rsidP="00BA41B4">
                        <w:pPr>
                          <w:pStyle w:val="Body"/>
                        </w:pPr>
                        <w:r w:rsidRPr="004467EC">
                          <w:t>19 978</w:t>
                        </w:r>
                      </w:p>
                    </w:tc>
                    <w:tc>
                      <w:tcPr>
                        <w:tcW w:w="990" w:type="dxa"/>
                      </w:tcPr>
                      <w:p w14:paraId="6C14526C" w14:textId="77777777" w:rsidR="008737C4" w:rsidRPr="004467EC" w:rsidRDefault="008737C4" w:rsidP="00BA41B4">
                        <w:pPr>
                          <w:pStyle w:val="Body"/>
                        </w:pPr>
                        <w:r w:rsidRPr="004467EC">
                          <w:t>28 053</w:t>
                        </w:r>
                      </w:p>
                    </w:tc>
                    <w:tc>
                      <w:tcPr>
                        <w:tcW w:w="900" w:type="dxa"/>
                      </w:tcPr>
                      <w:p w14:paraId="62AAE86D" w14:textId="77777777" w:rsidR="008737C4" w:rsidRPr="004467EC" w:rsidRDefault="008737C4" w:rsidP="00BA41B4">
                        <w:pPr>
                          <w:pStyle w:val="Body"/>
                        </w:pPr>
                        <w:r w:rsidRPr="004467EC">
                          <w:t>17 632</w:t>
                        </w:r>
                      </w:p>
                    </w:tc>
                  </w:tr>
                  <w:tr w:rsidR="008737C4" w:rsidRPr="004467EC" w14:paraId="7DA70A5F" w14:textId="77777777" w:rsidTr="00BA41B4">
                    <w:tc>
                      <w:tcPr>
                        <w:tcW w:w="5328" w:type="dxa"/>
                        <w:gridSpan w:val="5"/>
                      </w:tcPr>
                      <w:p w14:paraId="0A5A30A2" w14:textId="4F675614" w:rsidR="008737C4" w:rsidRPr="004467EC" w:rsidRDefault="008737C4" w:rsidP="00BA41B4">
                        <w:pPr>
                          <w:pStyle w:val="Body"/>
                        </w:pPr>
                        <w:r w:rsidRPr="004467EC">
                          <w:t xml:space="preserve">Number to add is </w:t>
                        </w:r>
                        <w:r w:rsidR="0025034C" w:rsidRPr="00FD605C">
                          <w:rPr>
                            <w:rFonts w:cs="Arial"/>
                          </w:rPr>
                          <w:t>______________________</w:t>
                        </w:r>
                      </w:p>
                      <w:p w14:paraId="41087CC3" w14:textId="77777777" w:rsidR="008737C4" w:rsidRPr="004467EC" w:rsidRDefault="008737C4" w:rsidP="00BA41B4">
                        <w:pPr>
                          <w:pStyle w:val="Body"/>
                        </w:pPr>
                      </w:p>
                    </w:tc>
                  </w:tr>
                  <w:tr w:rsidR="008737C4" w:rsidRPr="004467EC" w14:paraId="6AAEA887" w14:textId="77777777" w:rsidTr="00BA41B4">
                    <w:tc>
                      <w:tcPr>
                        <w:tcW w:w="1430" w:type="dxa"/>
                      </w:tcPr>
                      <w:p w14:paraId="0C45CDEF" w14:textId="77777777" w:rsidR="008737C4" w:rsidRPr="004467EC" w:rsidRDefault="008737C4" w:rsidP="00BA41B4">
                        <w:pPr>
                          <w:pStyle w:val="Body"/>
                        </w:pPr>
                        <w:r w:rsidRPr="004467EC">
                          <w:t>30 965</w:t>
                        </w:r>
                      </w:p>
                    </w:tc>
                    <w:tc>
                      <w:tcPr>
                        <w:tcW w:w="1018" w:type="dxa"/>
                      </w:tcPr>
                      <w:p w14:paraId="6CFA0132" w14:textId="77777777" w:rsidR="008737C4" w:rsidRPr="004467EC" w:rsidRDefault="008737C4" w:rsidP="00BA41B4">
                        <w:pPr>
                          <w:pStyle w:val="Body"/>
                        </w:pPr>
                        <w:r w:rsidRPr="004467EC">
                          <w:t>15 709</w:t>
                        </w:r>
                      </w:p>
                    </w:tc>
                    <w:tc>
                      <w:tcPr>
                        <w:tcW w:w="990" w:type="dxa"/>
                      </w:tcPr>
                      <w:p w14:paraId="4E0CBDEB" w14:textId="77777777" w:rsidR="008737C4" w:rsidRPr="004467EC" w:rsidRDefault="008737C4" w:rsidP="00BA41B4">
                        <w:pPr>
                          <w:pStyle w:val="Body"/>
                        </w:pPr>
                        <w:r w:rsidRPr="004467EC">
                          <w:t>16 078</w:t>
                        </w:r>
                      </w:p>
                    </w:tc>
                    <w:tc>
                      <w:tcPr>
                        <w:tcW w:w="990" w:type="dxa"/>
                      </w:tcPr>
                      <w:p w14:paraId="59DEC9CB" w14:textId="77777777" w:rsidR="008737C4" w:rsidRPr="004467EC" w:rsidRDefault="008737C4" w:rsidP="00BA41B4">
                        <w:pPr>
                          <w:pStyle w:val="Body"/>
                        </w:pPr>
                        <w:r w:rsidRPr="004467EC">
                          <w:t>23 455</w:t>
                        </w:r>
                      </w:p>
                    </w:tc>
                    <w:tc>
                      <w:tcPr>
                        <w:tcW w:w="900" w:type="dxa"/>
                      </w:tcPr>
                      <w:p w14:paraId="52F06063" w14:textId="77777777" w:rsidR="008737C4" w:rsidRPr="004467EC" w:rsidRDefault="008737C4" w:rsidP="00BA41B4">
                        <w:pPr>
                          <w:pStyle w:val="Body"/>
                        </w:pPr>
                        <w:r w:rsidRPr="004467EC">
                          <w:t>25 716</w:t>
                        </w:r>
                      </w:p>
                    </w:tc>
                  </w:tr>
                </w:tbl>
                <w:p w14:paraId="498438D4" w14:textId="77777777" w:rsidR="008737C4" w:rsidRDefault="008737C4" w:rsidP="00BA41B4">
                  <w:pPr>
                    <w:pStyle w:val="Body"/>
                  </w:pPr>
                </w:p>
              </w:txbxContent>
            </v:textbox>
          </v:shape>
        </w:pict>
      </w:r>
    </w:p>
    <w:p w14:paraId="3A7D2C10" w14:textId="77777777" w:rsidR="00BA41B4" w:rsidRPr="00FD605C" w:rsidRDefault="00BA41B4" w:rsidP="00861204">
      <w:pPr>
        <w:pStyle w:val="Body"/>
        <w:spacing w:after="40"/>
        <w:rPr>
          <w:b/>
        </w:rPr>
      </w:pPr>
    </w:p>
    <w:p w14:paraId="6F1036C7" w14:textId="77777777" w:rsidR="00BA41B4" w:rsidRPr="00FD605C" w:rsidRDefault="00BA41B4" w:rsidP="00861204">
      <w:pPr>
        <w:pStyle w:val="Body"/>
        <w:spacing w:after="40"/>
        <w:rPr>
          <w:b/>
        </w:rPr>
      </w:pPr>
    </w:p>
    <w:p w14:paraId="5C126FBF" w14:textId="77777777" w:rsidR="00BA41B4" w:rsidRPr="00FD605C" w:rsidRDefault="00BA41B4" w:rsidP="00861204">
      <w:pPr>
        <w:pStyle w:val="Body"/>
        <w:spacing w:after="40"/>
        <w:rPr>
          <w:b/>
        </w:rPr>
      </w:pPr>
    </w:p>
    <w:p w14:paraId="4A55CB2D" w14:textId="77777777" w:rsidR="00BA41B4" w:rsidRPr="00FD605C" w:rsidRDefault="00BA41B4" w:rsidP="00861204">
      <w:pPr>
        <w:pStyle w:val="Body"/>
        <w:spacing w:after="40"/>
        <w:rPr>
          <w:b/>
        </w:rPr>
      </w:pPr>
    </w:p>
    <w:p w14:paraId="5860608D" w14:textId="77777777" w:rsidR="00BA41B4" w:rsidRPr="00FD605C" w:rsidRDefault="00BA41B4" w:rsidP="00861204">
      <w:pPr>
        <w:pStyle w:val="Body"/>
        <w:spacing w:after="40"/>
        <w:rPr>
          <w:b/>
        </w:rPr>
      </w:pPr>
    </w:p>
    <w:p w14:paraId="0464EDF3" w14:textId="77777777" w:rsidR="006233E7" w:rsidRPr="00FD605C" w:rsidRDefault="006233E7" w:rsidP="006233E7">
      <w:pPr>
        <w:pStyle w:val="Subheadabovespace"/>
      </w:pPr>
      <w:r w:rsidRPr="00FD605C">
        <w:t>What to do</w:t>
      </w:r>
    </w:p>
    <w:p w14:paraId="2F0925E5" w14:textId="77777777" w:rsidR="00BA41B4" w:rsidRPr="00FD605C" w:rsidRDefault="002274FD" w:rsidP="00BA41B4">
      <w:pPr>
        <w:pStyle w:val="BL"/>
      </w:pPr>
      <w:r>
        <w:rPr>
          <w:noProof/>
        </w:rPr>
        <w:pict w14:anchorId="34DE6572">
          <v:shape id="Text Box 1727" o:spid="_x0000_s7400" type="#_x0000_t202" style="position:absolute;left:0;text-align:left;margin-left:256.35pt;margin-top:6.4pt;width:96.85pt;height:65.3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Text Box 1727" inset=",7.2pt,,7.2pt">
              <w:txbxContent>
                <w:p w14:paraId="3B185D8A" w14:textId="77777777" w:rsidR="008737C4" w:rsidRDefault="008737C4" w:rsidP="00D044DC">
                  <w:pPr>
                    <w:pStyle w:val="Subheadabovespace"/>
                  </w:pPr>
                  <w:r w:rsidRPr="002C09FB">
                    <w:t xml:space="preserve">You </w:t>
                  </w:r>
                  <w:r>
                    <w:t xml:space="preserve">will </w:t>
                  </w:r>
                  <w:r w:rsidRPr="002C09FB">
                    <w:t>need:</w:t>
                  </w:r>
                </w:p>
                <w:p w14:paraId="30C937CC" w14:textId="77777777" w:rsidR="008737C4" w:rsidRPr="004467EC" w:rsidRDefault="008737C4" w:rsidP="00040889">
                  <w:pPr>
                    <w:pStyle w:val="BL"/>
                  </w:pPr>
                  <w:r w:rsidRPr="004467EC">
                    <w:t xml:space="preserve">pencil and paper </w:t>
                  </w:r>
                </w:p>
                <w:p w14:paraId="326E5D95" w14:textId="77777777" w:rsidR="008737C4" w:rsidRPr="004467EC" w:rsidRDefault="008737C4" w:rsidP="00040889">
                  <w:pPr>
                    <w:pStyle w:val="BL"/>
                  </w:pPr>
                  <w:r w:rsidRPr="004467EC">
                    <w:t xml:space="preserve">calculator </w:t>
                  </w:r>
                </w:p>
                <w:p w14:paraId="4F08FA1D" w14:textId="77777777" w:rsidR="008737C4" w:rsidRPr="00861204" w:rsidRDefault="008737C4" w:rsidP="00040889">
                  <w:pPr>
                    <w:pStyle w:val="BL"/>
                  </w:pPr>
                  <w:r w:rsidRPr="004467EC">
                    <w:t>1–6 dice</w:t>
                  </w:r>
                </w:p>
              </w:txbxContent>
            </v:textbox>
            <w10:wrap type="square"/>
          </v:shape>
        </w:pict>
      </w:r>
      <w:r w:rsidR="00BA41B4" w:rsidRPr="00FD605C">
        <w:t xml:space="preserve">Roll the dice five times to give a 5-digit number. </w:t>
      </w:r>
    </w:p>
    <w:p w14:paraId="0CFF98E3" w14:textId="77777777" w:rsidR="00BA41B4" w:rsidRPr="00FD605C" w:rsidRDefault="00BA41B4" w:rsidP="00BA41B4">
      <w:pPr>
        <w:pStyle w:val="BL"/>
      </w:pPr>
      <w:r w:rsidRPr="00FD605C">
        <w:t xml:space="preserve">One person adds this number to each of the five numbers in the row, using the most appropriate method. </w:t>
      </w:r>
    </w:p>
    <w:p w14:paraId="4498F603" w14:textId="77777777" w:rsidR="00BA41B4" w:rsidRPr="00FD605C" w:rsidRDefault="00BA41B4" w:rsidP="00BA41B4">
      <w:pPr>
        <w:pStyle w:val="BL"/>
      </w:pPr>
      <w:r w:rsidRPr="00FD605C">
        <w:t xml:space="preserve">The other person roughly checks the answers by rounding and adding mentally and then uses the calculator to find the exact answer. </w:t>
      </w:r>
    </w:p>
    <w:p w14:paraId="3B2297BF" w14:textId="77777777" w:rsidR="00BA41B4" w:rsidRPr="00FD605C" w:rsidRDefault="00BA41B4" w:rsidP="00BA41B4">
      <w:pPr>
        <w:pStyle w:val="BL"/>
      </w:pPr>
      <w:r w:rsidRPr="00FD605C">
        <w:t xml:space="preserve">Roll the dice five more times to give a new number. </w:t>
      </w:r>
    </w:p>
    <w:p w14:paraId="39245F3E" w14:textId="77777777" w:rsidR="00BA41B4" w:rsidRPr="00FD605C" w:rsidRDefault="00BA41B4" w:rsidP="00BA41B4">
      <w:pPr>
        <w:pStyle w:val="BL"/>
      </w:pPr>
      <w:r w:rsidRPr="00FD605C">
        <w:t xml:space="preserve">Change roles.  </w:t>
      </w:r>
    </w:p>
    <w:p w14:paraId="436693BB" w14:textId="77777777" w:rsidR="00943FED" w:rsidRPr="00FD605C" w:rsidRDefault="00BA41B4" w:rsidP="00BA41B4">
      <w:pPr>
        <w:pStyle w:val="BL"/>
      </w:pPr>
      <w:r w:rsidRPr="00FD605C">
        <w:t>Discuss which role you preferred.</w:t>
      </w:r>
    </w:p>
    <w:p w14:paraId="513E4E57" w14:textId="3C0CB0BD" w:rsidR="00016A53" w:rsidRPr="00FD605C" w:rsidRDefault="00016A53" w:rsidP="00D044DC">
      <w:pPr>
        <w:pStyle w:val="Subheadabovespace"/>
      </w:pPr>
      <w:r w:rsidRPr="00FD605C">
        <w:t xml:space="preserve">Variation </w:t>
      </w:r>
    </w:p>
    <w:p w14:paraId="5E503E8A" w14:textId="77777777" w:rsidR="001F0B4E" w:rsidRPr="00FD605C" w:rsidRDefault="008F173A" w:rsidP="008F173A">
      <w:pPr>
        <w:pStyle w:val="BL"/>
      </w:pPr>
      <w:r w:rsidRPr="00FD605C">
        <w:t>Roll the dice four times to give a 4-digit number. One person subtracts this from each of the numbers in turn. Continue as before.</w:t>
      </w:r>
    </w:p>
    <w:p w14:paraId="7DFCF1F1" w14:textId="760F1E3F" w:rsidR="001F0B4E" w:rsidRPr="00FD605C" w:rsidRDefault="002274FD" w:rsidP="009647CF">
      <w:pPr>
        <w:pStyle w:val="HeaddingwithColor"/>
        <w:rPr>
          <w:rFonts w:cs="Arial"/>
        </w:rPr>
      </w:pPr>
      <w:r>
        <w:rPr>
          <w:noProof/>
          <w:lang w:val="en-US" w:eastAsia="en-US"/>
        </w:rPr>
        <w:pict w14:anchorId="0CB0076F">
          <v:group id="_x0000_s7532" style="position:absolute;left:0;text-align:left;margin-left:13.85pt;margin-top:27.55pt;width:336.2pt;height:83.7pt;z-index:251829248" coordorigin="997,9122" coordsize="6724,1674" wrapcoords="12583 -385 1783 385 -96 771 -96 8292 771 8678 6701 8871 530 11571 241 12535 192 20250 3953 21021 12198 21792 11908 22178 12487 22178 21407 21792 21600 21021 21696 19285 21648 12921 21407 11957 21262 11571 14994 8871 16633 8678 19864 6750 19864 192 19044 -192 12825 -385 12583 -385">
            <v:shape id="_x0000_s7362" type="#_x0000_t62" style="position:absolute;left:997;top:9179;width:1714;height:596;visibility:visible;mso-wrap-edited:f;v-text-anchor:middle" o:regroupid="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6855,18374" fillcolor="#b6dde8" strokecolor="black [3213]" strokeweight=".25pt">
              <v:textbox style="mso-next-textbox:#_x0000_s7362" inset="0,0,0,0">
                <w:txbxContent>
                  <w:p w14:paraId="73670CA9" w14:textId="77777777" w:rsidR="008737C4" w:rsidRPr="005A2113" w:rsidRDefault="008737C4" w:rsidP="00A178F2">
                    <w:pPr>
                      <w:pStyle w:val="BubbleText"/>
                    </w:pPr>
                    <w:r w:rsidRPr="004467EC">
                      <w:t>What is the 7 worth in 75 621?</w:t>
                    </w:r>
                  </w:p>
                </w:txbxContent>
              </v:textbox>
            </v:shape>
            <v:shape id="_x0000_s7364" type="#_x0000_t62" style="position:absolute;left:1080;top:10022;width:1662;height:674;visibility:visible;mso-wrap-edited:f;v-text-anchor:middle" o:regroupid="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6812,22145" fillcolor="#b6dde8" strokecolor="black [3200]" strokeweight=".25pt">
              <v:textbox style="mso-next-textbox:#_x0000_s7364" inset="0,0,0,0">
                <w:txbxContent>
                  <w:p w14:paraId="297EB08F" w14:textId="77777777" w:rsidR="008737C4" w:rsidRPr="005A2113" w:rsidRDefault="008737C4" w:rsidP="00A178F2">
                    <w:pPr>
                      <w:pStyle w:val="BubbleText"/>
                    </w:pPr>
                    <w:r w:rsidRPr="004467EC">
                      <w:t>What is the 7 worth in 27 106?</w:t>
                    </w:r>
                  </w:p>
                </w:txbxContent>
              </v:textbox>
            </v:shape>
            <v:shape id="_x0000_s7365" type="#_x0000_t62" style="position:absolute;left:5880;top:10022;width:1841;height:774;visibility:visible;mso-wrap-edited:f;v-text-anchor:middle" o:regroupid="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13493,23247" fillcolor="#b6dde8" strokecolor="black [3200]" strokeweight=".25pt">
              <v:textbox style="mso-next-textbox:#_x0000_s7365" inset="0,0,0,0">
                <w:txbxContent>
                  <w:p w14:paraId="4C9C2CF3" w14:textId="77777777" w:rsidR="008737C4" w:rsidRPr="005A2113" w:rsidRDefault="008737C4" w:rsidP="00A178F2">
                    <w:pPr>
                      <w:pStyle w:val="BubbleText"/>
                    </w:pPr>
                    <w:r w:rsidRPr="004467EC">
                      <w:t>Which digits stay the same when you add 400 to 24 867?</w:t>
                    </w:r>
                  </w:p>
                </w:txbxContent>
              </v:textbox>
            </v:shape>
            <v:shape id="_x0000_s7366" type="#_x0000_t62" style="position:absolute;left:5522;top:9122;width:1625;height:537;visibility:visible;mso-wrap-edited:f;v-text-anchor:middle" o:regroupid="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3483,31053" fillcolor="#b6dde8" strokecolor="black [3200]" strokeweight=".25pt">
              <v:textbox style="mso-next-textbox:#_x0000_s7366" inset="0,0,0,0">
                <w:txbxContent>
                  <w:p w14:paraId="34C8ED00" w14:textId="77777777" w:rsidR="008737C4" w:rsidRPr="005A2113" w:rsidRDefault="008737C4" w:rsidP="00A178F2">
                    <w:pPr>
                      <w:pStyle w:val="BubbleText"/>
                    </w:pPr>
                    <w:r w:rsidRPr="004467EC">
                      <w:t>Partition 34 187.</w:t>
                    </w:r>
                  </w:p>
                </w:txbxContent>
              </v:textbox>
            </v:shape>
            <v:shape id="_x0000_s7426" type="#_x0000_t62" style="position:absolute;left:3120;top:9482;width:1909;height:974;visibility:visible;mso-wrap-edited:f;v-text-anchor:middle" o:regroupid="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0740,-8538" fillcolor="#b6dde8" strokecolor="black [3200]" strokeweight=".25pt">
              <v:textbox style="mso-next-textbox:#_x0000_s7426" inset="0,0,0,0">
                <w:txbxContent>
                  <w:p w14:paraId="76D6917A" w14:textId="7A9959CB" w:rsidR="008737C4" w:rsidRPr="005A2113" w:rsidRDefault="008737C4" w:rsidP="00A178F2">
                    <w:pPr>
                      <w:pStyle w:val="BubbleText"/>
                    </w:pPr>
                    <w:r w:rsidRPr="004467EC">
                      <w:t xml:space="preserve">Suggest two numbers with no zero place markers that have </w:t>
                    </w:r>
                    <w:r w:rsidR="00A178F2">
                      <w:br/>
                    </w:r>
                    <w:r w:rsidRPr="004467EC">
                      <w:t>a total of 50 000.</w:t>
                    </w:r>
                  </w:p>
                </w:txbxContent>
              </v:textbox>
            </v:shape>
            <w10:wrap type="tight"/>
          </v:group>
        </w:pict>
      </w:r>
      <w:r>
        <w:rPr>
          <w:rFonts w:cs="Arial"/>
          <w:noProof/>
          <w:lang w:val="en-US" w:eastAsia="en-US"/>
        </w:rPr>
        <w:pict w14:anchorId="52E6831B">
          <v:rect id="_x0000_s7234" style="position:absolute;left:0;text-align:left;margin-left:-.5pt;margin-top:5.55pt;width:351.35pt;height:18pt;z-index:-251627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Pr>
          <w:rFonts w:cs="Arial"/>
          <w:noProof/>
          <w:lang w:eastAsia="en-GB"/>
        </w:rPr>
        <w:pict w14:anchorId="70408197">
          <v:rect id="Rectangle 1734" o:spid="_x0000_s7170" style="position:absolute;left:0;text-align:left;margin-left:51.2pt;margin-top:382.8pt;width:351.35pt;height:18pt;z-index:-251633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" fillcolor="#80b0e4" stroked="f" strokecolor="black [3213]" strokeweight="1pt"/>
        </w:pict>
      </w:r>
      <w:r w:rsidR="001F0B4E" w:rsidRPr="00FD605C">
        <w:rPr>
          <w:rFonts w:cs="Arial"/>
        </w:rPr>
        <w:t>QUESTIONS TO ASK</w:t>
      </w:r>
    </w:p>
    <w:p w14:paraId="6BDAB89D" w14:textId="5819F04F" w:rsidR="002C59F6" w:rsidRPr="00FD605C" w:rsidRDefault="002C59F6" w:rsidP="005664F4">
      <w:pPr>
        <w:pStyle w:val="BL"/>
        <w:numPr>
          <w:ilvl w:val="0"/>
          <w:numId w:val="0"/>
        </w:numPr>
        <w:ind w:left="216"/>
        <w:rPr>
          <w:rFonts w:cs="Arial"/>
        </w:rPr>
      </w:pPr>
    </w:p>
    <w:p w14:paraId="40E947DC" w14:textId="0B157673" w:rsidR="000B70CF" w:rsidRPr="00FD605C" w:rsidRDefault="002C59F6" w:rsidP="00C664F9">
      <w:pPr>
        <w:pStyle w:val="MainHead"/>
      </w:pPr>
      <w:r w:rsidRPr="00FD605C">
        <w:rPr>
          <w:rFonts w:cs="Arial"/>
        </w:rPr>
        <w:br w:type="column"/>
      </w:r>
      <w:r w:rsidR="00C664F9" w:rsidRPr="00FD605C">
        <w:t>Decimals</w:t>
      </w:r>
    </w:p>
    <w:p w14:paraId="5076A142" w14:textId="77777777" w:rsidR="000B70CF" w:rsidRPr="00FD605C" w:rsidRDefault="002274FD" w:rsidP="000B70CF">
      <w:pPr>
        <w:pStyle w:val="HeaddingwithColor"/>
        <w:rPr>
          <w:rFonts w:cs="Arial"/>
        </w:rPr>
      </w:pPr>
      <w:r>
        <w:rPr>
          <w:rFonts w:cs="Arial"/>
          <w:noProof/>
          <w:lang w:eastAsia="en-GB"/>
        </w:rPr>
        <w:pict w14:anchorId="645B4272">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FD605C">
        <w:rPr>
          <w:rFonts w:cs="Arial"/>
        </w:rPr>
        <w:t>HERE’S THE MATHS</w:t>
      </w:r>
    </w:p>
    <w:p w14:paraId="72152EC0" w14:textId="77777777" w:rsidR="002B0B24" w:rsidRDefault="00142508" w:rsidP="00142508">
      <w:pPr>
        <w:pStyle w:val="Body"/>
        <w:spacing w:line="240" w:lineRule="auto"/>
      </w:pPr>
      <w:r w:rsidRPr="00FD605C">
        <w:t>This week your child will be extending their knowledge of decimal numbers with 1 and 2 decimal places. They learn that</w:t>
      </w:r>
      <w:r w:rsidRPr="006657A4">
        <w:rPr>
          <w:shd w:val="clear" w:color="auto" w:fill="FFFFFF" w:themeFill="background1"/>
        </w:rPr>
        <w:t xml:space="preserve"> 0</w:t>
      </w:r>
      <w:r w:rsidR="00F411B4" w:rsidRPr="006657A4">
        <w:rPr>
          <w:rFonts w:cs="Arial"/>
          <w:shd w:val="clear" w:color="auto" w:fill="FFFFFF" w:themeFill="background1"/>
        </w:rPr>
        <w:t>·</w:t>
      </w:r>
      <w:r w:rsidR="00F411B4" w:rsidRPr="006657A4">
        <w:rPr>
          <w:shd w:val="clear" w:color="auto" w:fill="FFFFFF" w:themeFill="background1"/>
        </w:rPr>
        <w:t xml:space="preserve">2, </w:t>
      </w:r>
      <m:oMath>
        <m:f>
          <m:fPr>
            <m:ctrlPr>
              <w:rPr>
                <w:rFonts w:ascii="Cambria Math" w:hAnsi="Cambria Math" w:cs="Arial"/>
                <w:i/>
                <w:shd w:val="clear" w:color="auto" w:fill="FFFFFF" w:themeFill="background1"/>
              </w:rPr>
            </m:ctrlPr>
          </m:fPr>
          <m:num>
            <m:r>
              <w:rPr>
                <w:rFonts w:ascii="Cambria Math" w:cs="Arial"/>
                <w:shd w:val="clear" w:color="auto" w:fill="FFFFFF" w:themeFill="background1"/>
              </w:rPr>
              <m:t>2</m:t>
            </m:r>
          </m:num>
          <m:den>
            <m:r>
              <w:rPr>
                <w:rFonts w:ascii="Cambria Math" w:cs="Arial"/>
                <w:shd w:val="clear" w:color="auto" w:fill="FFFFFF" w:themeFill="background1"/>
              </w:rPr>
              <m:t>10</m:t>
            </m:r>
          </m:den>
        </m:f>
      </m:oMath>
      <w:r w:rsidRPr="006657A4">
        <w:rPr>
          <w:shd w:val="clear" w:color="auto" w:fill="FFFFFF" w:themeFill="background1"/>
        </w:rPr>
        <w:t xml:space="preserve">, </w:t>
      </w:r>
      <w:r w:rsidRPr="00FD605C">
        <w:t xml:space="preserve">is the same as </w:t>
      </w:r>
      <w:r w:rsidRPr="006657A4">
        <w:t>0</w:t>
      </w:r>
      <w:r w:rsidR="00F411B4" w:rsidRPr="006657A4">
        <w:rPr>
          <w:rFonts w:cs="Arial"/>
        </w:rPr>
        <w:t>·</w:t>
      </w:r>
      <w:r w:rsidRPr="006657A4">
        <w:t xml:space="preserve">20, </w:t>
      </w:r>
      <m:oMath>
        <m:f>
          <m:fPr>
            <m:ctrlPr>
              <w:rPr>
                <w:rFonts w:ascii="Cambria Math" w:hAnsi="Cambria Math" w:cs="Arial"/>
                <w:i/>
              </w:rPr>
            </m:ctrlPr>
          </m:fPr>
          <m:num>
            <m:r>
              <w:rPr>
                <w:rFonts w:ascii="Cambria Math" w:cs="Arial"/>
              </w:rPr>
              <m:t>20</m:t>
            </m:r>
          </m:num>
          <m:den>
            <m:r>
              <w:rPr>
                <w:rFonts w:ascii="Cambria Math" w:cs="Arial"/>
              </w:rPr>
              <m:t>100</m:t>
            </m:r>
          </m:den>
        </m:f>
      </m:oMath>
      <w:r w:rsidRPr="00FD605C">
        <w:t xml:space="preserve">. They learn to round decimals with 2 decimal places to 1 decimal place and to the nearest whole number. </w:t>
      </w:r>
    </w:p>
    <w:p w14:paraId="31AF6A6C" w14:textId="77777777" w:rsidR="002B0B24" w:rsidRDefault="002B0B24" w:rsidP="00142508">
      <w:pPr>
        <w:pStyle w:val="Body"/>
        <w:spacing w:line="240" w:lineRule="auto"/>
      </w:pPr>
    </w:p>
    <w:p w14:paraId="31926FA7" w14:textId="77777777" w:rsidR="00C057A4" w:rsidRPr="00FD605C" w:rsidRDefault="00142508" w:rsidP="00142508">
      <w:pPr>
        <w:pStyle w:val="Body"/>
        <w:spacing w:line="240" w:lineRule="auto"/>
      </w:pPr>
      <w:r w:rsidRPr="00FD605C">
        <w:t>They recognise, describe and continue number sequences involving decimals.</w:t>
      </w:r>
    </w:p>
    <w:p w14:paraId="59D218E8" w14:textId="77777777" w:rsidR="00A23881" w:rsidRPr="00FD605C" w:rsidRDefault="002274FD" w:rsidP="00A23881">
      <w:pPr>
        <w:pStyle w:val="HeaddingwithColor"/>
        <w:rPr>
          <w:rFonts w:cs="Arial"/>
        </w:rPr>
      </w:pPr>
      <w:r>
        <w:rPr>
          <w:rFonts w:cs="Arial"/>
          <w:noProof/>
          <w:lang w:eastAsia="en-GB"/>
        </w:rPr>
        <w:pict w14:anchorId="1C10EC67">
          <v:rect id="_x0000_s7239" style="position:absolute;left:0;text-align:left;margin-left:-.5pt;margin-top:5.35pt;width:351.35pt;height:18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A23881" w:rsidRPr="00FD605C">
        <w:rPr>
          <w:rFonts w:cs="Arial"/>
        </w:rPr>
        <w:t>ACTIVITY</w:t>
      </w:r>
    </w:p>
    <w:p w14:paraId="6C1261CF" w14:textId="77777777" w:rsidR="00A23881" w:rsidRPr="00FD605C" w:rsidRDefault="002274FD" w:rsidP="00A23881">
      <w:pPr>
        <w:pStyle w:val="Body"/>
      </w:pPr>
      <w:r>
        <w:rPr>
          <w:noProof/>
        </w:rPr>
        <w:pict w14:anchorId="5049EEDA">
          <v:shape id="_x0000_s7403" type="#_x0000_t202" style="position:absolute;margin-left:263.8pt;margin-top:2.5pt;width:87.05pt;height:62.1pt;z-index:251714560;visibility:visible" wrapcoords="-59 -111 -59 21489 21659 21489 21659 -111 -59 -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03" inset=",7.2pt,,7.2pt">
              <w:txbxContent>
                <w:p w14:paraId="168509E8" w14:textId="77777777" w:rsidR="008737C4" w:rsidRPr="00792D9F" w:rsidRDefault="008737C4" w:rsidP="007F0765">
                  <w:pPr>
                    <w:pStyle w:val="Body"/>
                    <w:rPr>
                      <w:b/>
                    </w:rPr>
                  </w:pPr>
                  <w:r w:rsidRPr="00792D9F">
                    <w:rPr>
                      <w:b/>
                    </w:rPr>
                    <w:t>You will need:</w:t>
                  </w:r>
                </w:p>
                <w:p w14:paraId="08D9B7BE" w14:textId="77777777" w:rsidR="008737C4" w:rsidRPr="00CF0781" w:rsidRDefault="008737C4" w:rsidP="00E45E67">
                  <w:pPr>
                    <w:pStyle w:val="BL"/>
                  </w:pPr>
                  <w:r w:rsidRPr="004467EC">
                    <w:t>set of 1–9 cards (from a pack of cards)</w:t>
                  </w:r>
                </w:p>
              </w:txbxContent>
            </v:textbox>
            <w10:wrap type="square"/>
          </v:shape>
        </w:pict>
      </w:r>
      <w:r w:rsidR="00D044DC" w:rsidRPr="00FD605C">
        <w:rPr>
          <w:b/>
        </w:rPr>
        <w:t>What to do</w:t>
      </w:r>
    </w:p>
    <w:p w14:paraId="183F20C3" w14:textId="77777777" w:rsidR="00E45E67" w:rsidRPr="00FD605C" w:rsidRDefault="00E45E67" w:rsidP="00E45E67">
      <w:pPr>
        <w:pStyle w:val="BL"/>
      </w:pPr>
      <w:r w:rsidRPr="00FD605C">
        <w:t xml:space="preserve">Turn over a card. </w:t>
      </w:r>
    </w:p>
    <w:p w14:paraId="48D8954F" w14:textId="77777777" w:rsidR="00E45E67" w:rsidRPr="00FD605C" w:rsidRDefault="00E45E67" w:rsidP="00E45E67">
      <w:pPr>
        <w:pStyle w:val="BL"/>
      </w:pPr>
      <w:r w:rsidRPr="00FD605C">
        <w:t xml:space="preserve">One person writes two numbers that would round up to that whole number, one with 1 decimal place and one with 2 decimal places. </w:t>
      </w:r>
    </w:p>
    <w:p w14:paraId="37E4C194" w14:textId="6C1321AB" w:rsidR="00E45E67" w:rsidRPr="00FD605C" w:rsidRDefault="00E45E67" w:rsidP="00E45E67">
      <w:pPr>
        <w:pStyle w:val="BL"/>
      </w:pPr>
      <w:r w:rsidRPr="00FD605C">
        <w:t>The other person writes two numbers that would round down to that whole number, one with 1 decimal place and one with 2 decimal places.</w:t>
      </w:r>
    </w:p>
    <w:p w14:paraId="5DE32859" w14:textId="77777777" w:rsidR="00E45E67" w:rsidRPr="00FD605C" w:rsidRDefault="00E45E67" w:rsidP="00E45E67">
      <w:pPr>
        <w:pStyle w:val="BL"/>
      </w:pPr>
      <w:r w:rsidRPr="00FD605C">
        <w:t xml:space="preserve">Check each other’s numbers. </w:t>
      </w:r>
    </w:p>
    <w:p w14:paraId="6E8FD983" w14:textId="56AC3FED" w:rsidR="00E45E67" w:rsidRPr="00FD605C" w:rsidRDefault="00E45E67" w:rsidP="00E45E67">
      <w:pPr>
        <w:pStyle w:val="BL"/>
      </w:pPr>
      <w:r w:rsidRPr="00FD605C">
        <w:t xml:space="preserve">Change roles and repeat. </w:t>
      </w:r>
    </w:p>
    <w:p w14:paraId="1F98681C" w14:textId="4DE51BE6" w:rsidR="00DF283C" w:rsidRPr="00FD605C" w:rsidRDefault="00E45E67" w:rsidP="00E45E67">
      <w:pPr>
        <w:pStyle w:val="BL"/>
        <w:rPr>
          <w:rFonts w:cs="Arial"/>
        </w:rPr>
      </w:pPr>
      <w:r w:rsidRPr="00FD605C">
        <w:t>Continue until all the numbers have been used.</w:t>
      </w:r>
    </w:p>
    <w:p w14:paraId="34DEB4D7" w14:textId="77777777" w:rsidR="000B70CF" w:rsidRPr="00FD605C" w:rsidRDefault="000B70CF" w:rsidP="000B70CF">
      <w:pPr>
        <w:pStyle w:val="Subheadabovespace"/>
        <w:rPr>
          <w:rFonts w:cs="Arial"/>
        </w:rPr>
      </w:pPr>
      <w:r w:rsidRPr="00FD605C">
        <w:rPr>
          <w:rFonts w:cs="Arial"/>
        </w:rPr>
        <w:t>Variation</w:t>
      </w:r>
    </w:p>
    <w:p w14:paraId="5ECC7E8F" w14:textId="4B738E57" w:rsidR="000B70CF" w:rsidRPr="00FD605C" w:rsidRDefault="00EA6540" w:rsidP="00566229">
      <w:pPr>
        <w:pStyle w:val="BL"/>
      </w:pPr>
      <w:r w:rsidRPr="00FD605C">
        <w:t>Turn the game around so that you turn over 3 cards to make a 2-place decimal number, e.g. 3, 5 and 6 become 3</w:t>
      </w:r>
      <w:r w:rsidR="00A67385" w:rsidRPr="004467EC">
        <w:t xml:space="preserve"> </w:t>
      </w:r>
      <w:r w:rsidRPr="00FD605C">
        <w:t>56, which rounds to 3</w:t>
      </w:r>
      <w:r w:rsidR="00A67385" w:rsidRPr="004467EC">
        <w:t xml:space="preserve"> </w:t>
      </w:r>
      <w:r w:rsidRPr="00FD605C">
        <w:t xml:space="preserve">6 (to 1 decimal place) </w:t>
      </w:r>
      <w:r w:rsidR="00566229">
        <w:br/>
      </w:r>
      <w:r w:rsidRPr="00FD605C">
        <w:t>or 4 (nearest whole number).</w:t>
      </w:r>
    </w:p>
    <w:p w14:paraId="7AA0634E" w14:textId="77777777" w:rsidR="005D6C96" w:rsidRPr="00FD605C" w:rsidRDefault="002274FD" w:rsidP="005D6C96">
      <w:pPr>
        <w:pStyle w:val="HeaddingwithColor"/>
        <w:rPr>
          <w:rFonts w:cs="Arial"/>
        </w:rPr>
      </w:pPr>
      <w:r>
        <w:rPr>
          <w:rFonts w:cs="Arial"/>
          <w:noProof/>
          <w:lang w:val="en-US" w:eastAsia="en-US"/>
        </w:rPr>
        <w:pict w14:anchorId="3F5D0D51">
          <v:rect id="_x0000_s7481" style="position:absolute;left:0;text-align:left;margin-left:-.5pt;margin-top:5.55pt;width:351.35pt;height:18pt;z-index:-251524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5D6C96" w:rsidRPr="00FD605C">
        <w:rPr>
          <w:rFonts w:cs="Arial"/>
        </w:rPr>
        <w:t>QUESTIONS TO ASK</w:t>
      </w:r>
    </w:p>
    <w:p w14:paraId="760EA0A4" w14:textId="696C2D34" w:rsidR="005D6C96" w:rsidRPr="00FD605C" w:rsidRDefault="002274FD" w:rsidP="00D36B04">
      <w:pPr>
        <w:pStyle w:val="Body"/>
      </w:pPr>
      <w:r>
        <w:rPr>
          <w:noProof/>
          <w:lang w:val="en-US"/>
        </w:rPr>
        <w:pict w14:anchorId="7CBB6488">
          <v:group id="_x0000_s7533" style="position:absolute;margin-left:7.9pt;margin-top:2.7pt;width:329.85pt;height:107.85pt;z-index:251814400" coordorigin="9240,7862" coordsize="6597,2157" wrapcoords="13009 0 49 1800 -49 2400 -49 7800 8296 9450 10849 9600 7020 11550 932 12000 540 12300 343 13050 392 19950 6038 21450 8541 21600 8836 24000 9081 24000 20765 21750 21403 21450 21698 20400 21698 16800 21600 13650 20372 13350 12076 12000 10849 9600 13107 9450 20372 7800 20520 7050 20569 1050 20176 150 19636 0 13009 0">
            <v:shape id="_x0000_s7521" type="#_x0000_t62" style="position:absolute;left:9240;top:8042;width:1714;height:596;visibility:visible;mso-wrap-edited:f;v-text-anchor:middle" wrapcoords="1894 0 378 540 -378 3240 -378 18360 568 21060 947 21060 20652 21060 26715 18900 27284 18360 21978 8640 21978 3240 21221 540 19705 0 1894 0" o:regroupid="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6855,18374" fillcolor="#b6dde8" strokecolor="black [3213]" strokeweight=".25pt">
              <v:textbox style="mso-next-textbox:#_x0000_s7521" inset="0,0,0,0">
                <w:txbxContent>
                  <w:p w14:paraId="4B754485" w14:textId="77777777" w:rsidR="008737C4" w:rsidRPr="005D2051" w:rsidRDefault="008737C4" w:rsidP="00A178F2">
                    <w:pPr>
                      <w:pStyle w:val="Body"/>
                      <w:spacing w:line="240" w:lineRule="auto"/>
                      <w:jc w:val="center"/>
                    </w:pPr>
                    <w:r w:rsidRPr="004467EC">
                      <w:t xml:space="preserve">What is </w:t>
                    </w:r>
                    <m:oMath>
                      <m:f>
                        <m:fPr>
                          <m:ctrlPr>
                            <w:rPr>
                              <w:rFonts w:ascii="Cambria Math" w:hAnsi="Cambria Math" w:cs="Arial"/>
                              <w:i/>
                            </w:rPr>
                          </m:ctrlPr>
                        </m:fPr>
                        <m:num>
                          <m:r>
                            <w:rPr>
                              <w:rFonts w:ascii="Cambria Math" w:cs="Arial"/>
                            </w:rPr>
                            <m:t>6</m:t>
                          </m:r>
                        </m:num>
                        <m:den>
                          <m:r>
                            <w:rPr>
                              <w:rFonts w:ascii="Cambria Math" w:cs="Arial"/>
                            </w:rPr>
                            <m:t>100</m:t>
                          </m:r>
                        </m:den>
                      </m:f>
                    </m:oMath>
                    <w:r w:rsidRPr="004467EC">
                      <w:t xml:space="preserve"> as a decimal?</w:t>
                    </w:r>
                  </w:p>
                </w:txbxContent>
              </v:textbox>
            </v:shape>
            <v:shape id="_x0000_s7522" type="#_x0000_t62" style="position:absolute;left:9382;top:9054;width:1662;height:795;visibility:visible;mso-wrap-edited:f;v-text-anchor:middle" wrapcoords="1945 0 389 815 -389 2852 -194 19562 972 21192 1167 21192 20432 21192 20627 21192 21794 19562 27048 19154 27048 18339 22572 13041 21989 2852 21016 407 19459 0 1945 0" o:regroupid="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6812,18774" fillcolor="#b6dde8" strokecolor="black [3200]" strokeweight=".25pt">
              <v:textbox style="mso-next-textbox:#_x0000_s7522" inset="0,0,0,0">
                <w:txbxContent>
                  <w:p w14:paraId="6231195B" w14:textId="77777777" w:rsidR="008737C4" w:rsidRPr="005D2051" w:rsidRDefault="008737C4" w:rsidP="00A178F2">
                    <w:pPr>
                      <w:pStyle w:val="BubbleText"/>
                    </w:pPr>
                    <w:r w:rsidRPr="00FD605C">
                      <w:t>Continue the sequence 0</w:t>
                    </w:r>
                    <w:r>
                      <w:rPr>
                        <w:rFonts w:cs="Arial"/>
                      </w:rPr>
                      <w:t>·</w:t>
                    </w:r>
                    <w:r w:rsidRPr="00FD605C">
                      <w:t>2, 0</w:t>
                    </w:r>
                    <w:r>
                      <w:rPr>
                        <w:rFonts w:cs="Arial"/>
                      </w:rPr>
                      <w:t>·</w:t>
                    </w:r>
                    <w:r w:rsidRPr="00FD605C">
                      <w:t>5, 0</w:t>
                    </w:r>
                    <w:r>
                      <w:rPr>
                        <w:rFonts w:cs="Arial"/>
                      </w:rPr>
                      <w:t>·</w:t>
                    </w:r>
                    <w:r w:rsidRPr="00FD605C">
                      <w:t>8 . . . up to 2.</w:t>
                    </w:r>
                  </w:p>
                </w:txbxContent>
              </v:textbox>
            </v:shape>
            <v:shape id="_x0000_s7523" type="#_x0000_t62" style="position:absolute;left:12960;top:7862;width:2534;height:774;visibility:visible;mso-wrap-edited:f;v-text-anchor:middle" wrapcoords="2172 0 766 415 -255 2907 -255 6646 -5495 13292 -5495 13707 1150 21184 1405 21184 20194 21184 20449 21184 21727 19523 21855 2907 20833 415 19427 0 2172 0" o:regroupid="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5251,13284" fillcolor="#b6dde8" strokecolor="black [3200]" strokeweight=".25pt">
              <v:textbox style="mso-next-textbox:#_x0000_s7523" inset="0,0,0,0">
                <w:txbxContent>
                  <w:p w14:paraId="64CFCCD7" w14:textId="77777777" w:rsidR="008737C4" w:rsidRPr="005D2051" w:rsidRDefault="008737C4" w:rsidP="00A178F2">
                    <w:pPr>
                      <w:pStyle w:val="BubbleText"/>
                    </w:pPr>
                    <w:r w:rsidRPr="00FD605C">
                      <w:t>Continue the sequence 0</w:t>
                    </w:r>
                    <w:r>
                      <w:rPr>
                        <w:rFonts w:cs="Arial"/>
                      </w:rPr>
                      <w:t>·</w:t>
                    </w:r>
                    <w:r w:rsidRPr="00FD605C">
                      <w:t>25, 0</w:t>
                    </w:r>
                    <w:r>
                      <w:rPr>
                        <w:rFonts w:cs="Arial"/>
                      </w:rPr>
                      <w:t>·</w:t>
                    </w:r>
                    <w:r w:rsidRPr="00FD605C">
                      <w:t>50, 0</w:t>
                    </w:r>
                    <w:r>
                      <w:rPr>
                        <w:rFonts w:cs="Arial"/>
                      </w:rPr>
                      <w:t>·</w:t>
                    </w:r>
                    <w:r w:rsidRPr="00FD605C">
                      <w:t>75 . . . up to 2.</w:t>
                    </w:r>
                  </w:p>
                </w:txbxContent>
              </v:textbox>
            </v:shape>
            <v:shape id="_x0000_s7524" type="#_x0000_t62" style="position:absolute;left:11402;top:8996;width:1499;height:483;visibility:visible;mso-wrap-edited:f;v-text-anchor:middle" wrapcoords="1512 0 216 675 -432 4050 -432 14850 0 20925 1512 21600 4320 31725 7776 56700 8856 56700 9504 31725 20088 21600 21600 20925 22032 14850 22032 4050 21384 675 20088 0 1512 0" o:regroupid="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8343,57108" fillcolor="#b6dde8" strokecolor="black [3200]" strokeweight=".25pt">
              <v:textbox style="mso-next-textbox:#_x0000_s7524" inset="0,0,0,0">
                <w:txbxContent>
                  <w:p w14:paraId="736005FA" w14:textId="62E68222" w:rsidR="008737C4" w:rsidRPr="005D2051" w:rsidRDefault="008737C4" w:rsidP="00A178F2">
                    <w:pPr>
                      <w:pStyle w:val="BubbleText"/>
                    </w:pPr>
                    <w:r w:rsidRPr="00FD605C">
                      <w:t>What is 0</w:t>
                    </w:r>
                    <w:r>
                      <w:rPr>
                        <w:rFonts w:cs="Arial"/>
                      </w:rPr>
                      <w:t>·</w:t>
                    </w:r>
                    <w:r w:rsidRPr="00FD605C">
                      <w:t>03 as</w:t>
                    </w:r>
                    <w:r w:rsidR="00A178F2">
                      <w:br/>
                      <w:t>a</w:t>
                    </w:r>
                    <w:r w:rsidRPr="00FD605C">
                      <w:t xml:space="preserve"> fraction?</w:t>
                    </w:r>
                  </w:p>
                </w:txbxContent>
              </v:textbox>
            </v:shape>
            <v:shape id="_x0000_s7525" type="#_x0000_t62" style="position:absolute;left:13302;top:9211;width:2535;height:808;visibility:visible;mso-wrap-edited:f;v-text-anchor:middle" wrapcoords="2172 0 766 400 -255 2800 -255 6400 -5495 12800 -127 19200 -127 19600 1150 21200 1405 21200 20194 21200 20449 21200 21727 19600 21855 2800 20833 400 19427 0 2172 0" o:regroupid="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5249,12725" fillcolor="#b6dde8" strokecolor="black [3200]" strokeweight=".25pt">
              <v:textbox style="mso-next-textbox:#_x0000_s7525" inset="0,0,0,0">
                <w:txbxContent>
                  <w:p w14:paraId="2ADD9112" w14:textId="77777777" w:rsidR="008737C4" w:rsidRPr="005D2051" w:rsidRDefault="008737C4" w:rsidP="00A178F2">
                    <w:pPr>
                      <w:pStyle w:val="BubbleText"/>
                    </w:pPr>
                    <w:r w:rsidRPr="00FD605C">
                      <w:t>Which is bigger: 0</w:t>
                    </w:r>
                    <w:r>
                      <w:rPr>
                        <w:rFonts w:cs="Arial"/>
                      </w:rPr>
                      <w:t>·</w:t>
                    </w:r>
                    <w:r w:rsidRPr="00FD605C">
                      <w:t>4 or 0</w:t>
                    </w:r>
                    <w:r>
                      <w:rPr>
                        <w:rFonts w:cs="Arial"/>
                      </w:rPr>
                      <w:t>·</w:t>
                    </w:r>
                    <w:r w:rsidRPr="00FD605C">
                      <w:t>40? Or are they the same?</w:t>
                    </w:r>
                  </w:p>
                </w:txbxContent>
              </v:textbox>
            </v:shape>
            <w10:wrap type="tight"/>
          </v:group>
        </w:pict>
      </w:r>
    </w:p>
    <w:p w14:paraId="2A35B6C7" w14:textId="19799842" w:rsidR="000E63AB" w:rsidRDefault="000E63AB" w:rsidP="00D36B04">
      <w:pPr>
        <w:pStyle w:val="Body"/>
      </w:pPr>
    </w:p>
    <w:p w14:paraId="69B1CC3A" w14:textId="77777777" w:rsidR="000E63AB" w:rsidRDefault="000E63AB" w:rsidP="00D36B04">
      <w:pPr>
        <w:pStyle w:val="Body"/>
      </w:pPr>
    </w:p>
    <w:p w14:paraId="64F4C866" w14:textId="77777777" w:rsidR="000E63AB" w:rsidRDefault="000E63AB" w:rsidP="00D36B04">
      <w:pPr>
        <w:pStyle w:val="Body"/>
      </w:pPr>
    </w:p>
    <w:p w14:paraId="1DB8F083" w14:textId="77777777" w:rsidR="000E63AB" w:rsidRDefault="000E63AB" w:rsidP="00D36B04">
      <w:pPr>
        <w:pStyle w:val="Body"/>
      </w:pPr>
    </w:p>
    <w:p w14:paraId="5AEF83F1" w14:textId="3D08487A" w:rsidR="000E63AB" w:rsidRDefault="000E63AB" w:rsidP="00D36B04">
      <w:pPr>
        <w:pStyle w:val="Body"/>
      </w:pPr>
    </w:p>
    <w:p w14:paraId="31A590CA" w14:textId="5C8B1E23" w:rsidR="000E63AB" w:rsidRDefault="000E63AB" w:rsidP="00D36B04">
      <w:pPr>
        <w:pStyle w:val="Body"/>
      </w:pPr>
    </w:p>
    <w:p w14:paraId="37B05FDD" w14:textId="02000634" w:rsidR="000E63AB" w:rsidRDefault="000E63AB" w:rsidP="00D36B04">
      <w:pPr>
        <w:pStyle w:val="Body"/>
      </w:pPr>
    </w:p>
    <w:p w14:paraId="045A69E5" w14:textId="56233663" w:rsidR="0067413D" w:rsidRPr="00271240" w:rsidRDefault="0067413D" w:rsidP="006936D4">
      <w:pPr>
        <w:pStyle w:val="BL"/>
        <w:numPr>
          <w:ilvl w:val="0"/>
          <w:numId w:val="0"/>
        </w:numPr>
        <w:spacing w:line="240" w:lineRule="auto"/>
        <w:rPr>
          <w:rFonts w:cs="Arial"/>
          <w:szCs w:val="2"/>
        </w:rPr>
      </w:pPr>
    </w:p>
    <w:sectPr w:rsidR="0067413D" w:rsidRPr="00271240" w:rsidSect="005D2051">
      <w:footerReference w:type="even" r:id="rId16"/>
      <w:footerReference w:type="default" r:id="rId17"/>
      <w:pgSz w:w="16840" w:h="11900" w:orient="landscape"/>
      <w:pgMar w:top="1022" w:right="720" w:bottom="1022" w:left="720" w:header="706" w:footer="706" w:gutter="0"/>
      <w:cols w:num="2" w:space="13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CFA4EC" w14:textId="77777777" w:rsidR="008737C4" w:rsidRDefault="008737C4" w:rsidP="00A42AA8">
      <w:r>
        <w:separator/>
      </w:r>
    </w:p>
  </w:endnote>
  <w:endnote w:type="continuationSeparator" w:id="0">
    <w:p w14:paraId="56515F0F" w14:textId="77777777" w:rsidR="008737C4" w:rsidRDefault="008737C4"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A2285" w14:textId="77777777" w:rsidR="008737C4" w:rsidRDefault="008737C4" w:rsidP="005D2051">
    <w:pPr>
      <w:pStyle w:val="Footer"/>
      <w:tabs>
        <w:tab w:val="clear" w:pos="4320"/>
        <w:tab w:val="clear" w:pos="8640"/>
        <w:tab w:val="left" w:pos="10800"/>
      </w:tabs>
    </w:pPr>
    <w:r>
      <w:tab/>
    </w:r>
    <w:r w:rsidR="002274FD">
      <w:rPr>
        <w:noProof/>
        <w:lang w:val="en-US" w:eastAsia="en-US"/>
      </w:rPr>
      <w:pict w14:anchorId="74875AF0">
        <v:shapetype id="_x0000_t202" coordsize="21600,21600" o:spt="202" path="m,l,21600r21600,l21600,xe">
          <v:stroke joinstyle="miter"/>
          <v:path gradientshapeok="t" o:connecttype="rect"/>
        </v:shapetype>
        <v:shape id="_x0000_s1065" type="#_x0000_t202" style="position:absolute;margin-left:418.2pt;margin-top:8.55pt;width:351.35pt;height:27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_x0000_s1065" inset=",7.2pt,,7.2pt">
            <w:txbxContent>
              <w:p w14:paraId="208E790B" w14:textId="77777777" w:rsidR="008737C4" w:rsidRDefault="008737C4" w:rsidP="005D2051">
                <w:pPr>
                  <w:jc w:val="center"/>
                </w:pPr>
                <w:r>
                  <w:rPr>
                    <w:rStyle w:val="PageNumber"/>
                  </w:rPr>
                  <w:t>3</w:t>
                </w:r>
              </w:p>
            </w:txbxContent>
          </v:textbox>
        </v:shape>
      </w:pict>
    </w:r>
    <w:r w:rsidR="002274FD">
      <w:rPr>
        <w:noProof/>
        <w:lang w:val="en-US" w:eastAsia="en-US"/>
      </w:rPr>
      <w:pict w14:anchorId="07B8A187">
        <v:shape id="_x0000_s1064" type="#_x0000_t202" style="position:absolute;margin-left:.3pt;margin-top:7.75pt;width:351.35pt;height:27.8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_x0000_s1064" inset=",7.2pt,,7.2pt">
            <w:txbxContent>
              <w:p w14:paraId="1BD36F0C" w14:textId="77777777" w:rsidR="008737C4" w:rsidRDefault="008737C4" w:rsidP="005D2051">
                <w:pPr>
                  <w:jc w:val="center"/>
                </w:pPr>
                <w:r>
                  <w:rPr>
                    <w:rStyle w:val="PageNumber"/>
                  </w:rPr>
                  <w:t>2</w:t>
                </w:r>
              </w:p>
            </w:txbxContent>
          </v:textbox>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E4326" w14:textId="77777777" w:rsidR="008737C4" w:rsidRDefault="008737C4" w:rsidP="000E63AB">
    <w:pPr>
      <w:pStyle w:val="Footer"/>
      <w:tabs>
        <w:tab w:val="clear" w:pos="4320"/>
        <w:tab w:val="clear" w:pos="8640"/>
        <w:tab w:val="left" w:pos="10800"/>
      </w:tabs>
    </w:pPr>
    <w:r>
      <w:tab/>
    </w:r>
    <w:r w:rsidR="002274FD">
      <w:rPr>
        <w:noProof/>
        <w:lang w:val="en-US" w:eastAsia="en-US"/>
      </w:rPr>
      <w:pict w14:anchorId="511960BA">
        <v:shapetype id="_x0000_t202" coordsize="21600,21600" o:spt="202" path="m,l,21600r21600,l21600,xe">
          <v:stroke joinstyle="miter"/>
          <v:path gradientshapeok="t" o:connecttype="rect"/>
        </v:shapetype>
        <v:shape id="_x0000_s1062" type="#_x0000_t202" style="position:absolute;margin-left:418.2pt;margin-top:8.55pt;width:351.35pt;height:27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_x0000_s1062" inset=",7.2pt,,7.2pt">
            <w:txbxContent>
              <w:p w14:paraId="5B2037D1" w14:textId="77777777" w:rsidR="008737C4" w:rsidRDefault="008737C4" w:rsidP="000E63AB">
                <w:pPr>
                  <w:jc w:val="center"/>
                </w:pPr>
                <w:r>
                  <w:rPr>
                    <w:rStyle w:val="PageNumber"/>
                  </w:rPr>
                  <w:t>1</w:t>
                </w:r>
              </w:p>
            </w:txbxContent>
          </v:textbox>
        </v:shape>
      </w:pict>
    </w:r>
    <w:r w:rsidR="002274FD">
      <w:rPr>
        <w:noProof/>
        <w:lang w:val="en-US" w:eastAsia="en-US"/>
      </w:rPr>
      <w:pict w14:anchorId="55A0B19C">
        <v:shape id="_x0000_s1061" type="#_x0000_t202" style="position:absolute;margin-left:.3pt;margin-top:7.75pt;width:351.35pt;height:27.8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_x0000_s1061" inset=",7.2pt,,7.2pt">
            <w:txbxContent>
              <w:p w14:paraId="66C5DBA4" w14:textId="77777777" w:rsidR="008737C4" w:rsidRDefault="008737C4" w:rsidP="000E63AB">
                <w:pPr>
                  <w:jc w:val="center"/>
                </w:pPr>
                <w:r>
                  <w:rPr>
                    <w:rStyle w:val="PageNumber"/>
                  </w:rPr>
                  <w:t>4</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0E32E" w14:textId="77777777" w:rsidR="008737C4" w:rsidRDefault="008737C4" w:rsidP="00A42AA8">
      <w:r>
        <w:separator/>
      </w:r>
    </w:p>
  </w:footnote>
  <w:footnote w:type="continuationSeparator" w:id="0">
    <w:p w14:paraId="17583D52" w14:textId="77777777" w:rsidR="008737C4" w:rsidRDefault="008737C4" w:rsidP="00A42A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02BF4"/>
    <w:multiLevelType w:val="hybridMultilevel"/>
    <w:tmpl w:val="E1A65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F3570B"/>
    <w:multiLevelType w:val="hybridMultilevel"/>
    <w:tmpl w:val="33D6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FF08EA"/>
    <w:multiLevelType w:val="hybridMultilevel"/>
    <w:tmpl w:val="4DEE0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7110A"/>
    <w:multiLevelType w:val="hybridMultilevel"/>
    <w:tmpl w:val="4740E41C"/>
    <w:lvl w:ilvl="0" w:tplc="B1386486">
      <w:start w:val="1"/>
      <w:numFmt w:val="bullet"/>
      <w:pStyle w:val="BL"/>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150A1A"/>
    <w:multiLevelType w:val="hybridMultilevel"/>
    <w:tmpl w:val="8506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C017785"/>
    <w:multiLevelType w:val="multilevel"/>
    <w:tmpl w:val="CBAAED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7"/>
  </w:num>
  <w:num w:numId="2">
    <w:abstractNumId w:val="15"/>
  </w:num>
  <w:num w:numId="3">
    <w:abstractNumId w:val="10"/>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
  </w:num>
  <w:num w:numId="7">
    <w:abstractNumId w:val="21"/>
  </w:num>
  <w:num w:numId="8">
    <w:abstractNumId w:val="22"/>
  </w:num>
  <w:num w:numId="9">
    <w:abstractNumId w:val="24"/>
  </w:num>
  <w:num w:numId="10">
    <w:abstractNumId w:val="18"/>
  </w:num>
  <w:num w:numId="11">
    <w:abstractNumId w:val="9"/>
  </w:num>
  <w:num w:numId="12">
    <w:abstractNumId w:val="11"/>
  </w:num>
  <w:num w:numId="13">
    <w:abstractNumId w:val="0"/>
  </w:num>
  <w:num w:numId="14">
    <w:abstractNumId w:val="2"/>
  </w:num>
  <w:num w:numId="15">
    <w:abstractNumId w:val="26"/>
  </w:num>
  <w:num w:numId="16">
    <w:abstractNumId w:val="14"/>
  </w:num>
  <w:num w:numId="17">
    <w:abstractNumId w:val="13"/>
  </w:num>
  <w:num w:numId="18">
    <w:abstractNumId w:val="3"/>
  </w:num>
  <w:num w:numId="19">
    <w:abstractNumId w:val="7"/>
  </w:num>
  <w:num w:numId="20">
    <w:abstractNumId w:val="8"/>
  </w:num>
  <w:num w:numId="21">
    <w:abstractNumId w:val="17"/>
  </w:num>
  <w:num w:numId="22">
    <w:abstractNumId w:val="4"/>
  </w:num>
  <w:num w:numId="23">
    <w:abstractNumId w:val="16"/>
  </w:num>
  <w:num w:numId="24">
    <w:abstractNumId w:val="23"/>
  </w:num>
  <w:num w:numId="25">
    <w:abstractNumId w:val="12"/>
  </w:num>
  <w:num w:numId="26">
    <w:abstractNumId w:val="25"/>
  </w:num>
  <w:num w:numId="27">
    <w:abstractNumId w:val="6"/>
  </w:num>
  <w:num w:numId="28">
    <w:abstractNumId w:val="19"/>
  </w:num>
  <w:num w:numId="29">
    <w:abstractNumId w:val="5"/>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doNotTrackMoves/>
  <w:doNotTrackFormatting/>
  <w:defaultTabStop w:val="720"/>
  <w:evenAndOddHeaders/>
  <w:drawingGridHorizontalSpacing w:val="120"/>
  <w:displayHorizontalDrawingGridEvery w:val="2"/>
  <w:characterSpacingControl w:val="doNotCompress"/>
  <w:hdrShapeDefaults>
    <o:shapedefaults v:ext="edit" spidmax="7535">
      <o:colormru v:ext="edit" colors="#efeeed,#14aacd,#1baacd,#b6dde8"/>
      <o:colormenu v:ext="edit" fillcolor="none" strokecolor="none"/>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
  <w:rsids>
    <w:rsidRoot w:val="00B62EFA"/>
    <w:rsid w:val="0000350B"/>
    <w:rsid w:val="00006FF5"/>
    <w:rsid w:val="00007E7C"/>
    <w:rsid w:val="0001169A"/>
    <w:rsid w:val="000133DA"/>
    <w:rsid w:val="00015187"/>
    <w:rsid w:val="000169E1"/>
    <w:rsid w:val="00016A53"/>
    <w:rsid w:val="00022B31"/>
    <w:rsid w:val="0002338B"/>
    <w:rsid w:val="00023C83"/>
    <w:rsid w:val="00023DDF"/>
    <w:rsid w:val="00026053"/>
    <w:rsid w:val="00027BAE"/>
    <w:rsid w:val="0003315F"/>
    <w:rsid w:val="00034B7D"/>
    <w:rsid w:val="00035E4B"/>
    <w:rsid w:val="00036569"/>
    <w:rsid w:val="00036A68"/>
    <w:rsid w:val="00037B40"/>
    <w:rsid w:val="00040889"/>
    <w:rsid w:val="00044471"/>
    <w:rsid w:val="0004621D"/>
    <w:rsid w:val="00054BAB"/>
    <w:rsid w:val="00057950"/>
    <w:rsid w:val="00067EB0"/>
    <w:rsid w:val="00071620"/>
    <w:rsid w:val="000726D4"/>
    <w:rsid w:val="00074944"/>
    <w:rsid w:val="000766F0"/>
    <w:rsid w:val="000767E9"/>
    <w:rsid w:val="00080206"/>
    <w:rsid w:val="00085B7A"/>
    <w:rsid w:val="00091356"/>
    <w:rsid w:val="000915AF"/>
    <w:rsid w:val="00091785"/>
    <w:rsid w:val="0009508F"/>
    <w:rsid w:val="000A1A72"/>
    <w:rsid w:val="000A3514"/>
    <w:rsid w:val="000A41B5"/>
    <w:rsid w:val="000A576F"/>
    <w:rsid w:val="000B139B"/>
    <w:rsid w:val="000B335A"/>
    <w:rsid w:val="000B626E"/>
    <w:rsid w:val="000B70CF"/>
    <w:rsid w:val="000B723F"/>
    <w:rsid w:val="000B7C93"/>
    <w:rsid w:val="000C1052"/>
    <w:rsid w:val="000C32BA"/>
    <w:rsid w:val="000C53B0"/>
    <w:rsid w:val="000C5C8C"/>
    <w:rsid w:val="000C71BA"/>
    <w:rsid w:val="000D043F"/>
    <w:rsid w:val="000D04BF"/>
    <w:rsid w:val="000D22E0"/>
    <w:rsid w:val="000E0167"/>
    <w:rsid w:val="000E63AB"/>
    <w:rsid w:val="000F1342"/>
    <w:rsid w:val="000F71C3"/>
    <w:rsid w:val="000F72DC"/>
    <w:rsid w:val="00100365"/>
    <w:rsid w:val="00105455"/>
    <w:rsid w:val="001101A5"/>
    <w:rsid w:val="00113306"/>
    <w:rsid w:val="00113C28"/>
    <w:rsid w:val="0012104D"/>
    <w:rsid w:val="00125B5E"/>
    <w:rsid w:val="00125D79"/>
    <w:rsid w:val="001260FD"/>
    <w:rsid w:val="00132771"/>
    <w:rsid w:val="00136173"/>
    <w:rsid w:val="00136EA5"/>
    <w:rsid w:val="0014002E"/>
    <w:rsid w:val="00142508"/>
    <w:rsid w:val="001434BA"/>
    <w:rsid w:val="00144DF1"/>
    <w:rsid w:val="001461BA"/>
    <w:rsid w:val="00146EBB"/>
    <w:rsid w:val="001506ED"/>
    <w:rsid w:val="00154B89"/>
    <w:rsid w:val="00155C39"/>
    <w:rsid w:val="001600C6"/>
    <w:rsid w:val="001611CF"/>
    <w:rsid w:val="00167132"/>
    <w:rsid w:val="00167801"/>
    <w:rsid w:val="001723D5"/>
    <w:rsid w:val="00172E89"/>
    <w:rsid w:val="001742D8"/>
    <w:rsid w:val="00174B9B"/>
    <w:rsid w:val="00176D00"/>
    <w:rsid w:val="00182317"/>
    <w:rsid w:val="0018646A"/>
    <w:rsid w:val="001929F6"/>
    <w:rsid w:val="001A2BCB"/>
    <w:rsid w:val="001A3432"/>
    <w:rsid w:val="001A688B"/>
    <w:rsid w:val="001A6D15"/>
    <w:rsid w:val="001A7B4F"/>
    <w:rsid w:val="001A7E71"/>
    <w:rsid w:val="001A7F51"/>
    <w:rsid w:val="001B08EC"/>
    <w:rsid w:val="001B169D"/>
    <w:rsid w:val="001B646C"/>
    <w:rsid w:val="001B6803"/>
    <w:rsid w:val="001C093A"/>
    <w:rsid w:val="001C0F0C"/>
    <w:rsid w:val="001C12BC"/>
    <w:rsid w:val="001C2C01"/>
    <w:rsid w:val="001C2F3B"/>
    <w:rsid w:val="001C369E"/>
    <w:rsid w:val="001C39FB"/>
    <w:rsid w:val="001C5F40"/>
    <w:rsid w:val="001C60DC"/>
    <w:rsid w:val="001D0683"/>
    <w:rsid w:val="001D0B02"/>
    <w:rsid w:val="001D0CFC"/>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07BE1"/>
    <w:rsid w:val="00213A2A"/>
    <w:rsid w:val="00213D5E"/>
    <w:rsid w:val="00215BD7"/>
    <w:rsid w:val="0021697F"/>
    <w:rsid w:val="00216A87"/>
    <w:rsid w:val="002215D2"/>
    <w:rsid w:val="00223349"/>
    <w:rsid w:val="00224841"/>
    <w:rsid w:val="002274FD"/>
    <w:rsid w:val="00230093"/>
    <w:rsid w:val="00230FF6"/>
    <w:rsid w:val="00231249"/>
    <w:rsid w:val="0023329D"/>
    <w:rsid w:val="002347AD"/>
    <w:rsid w:val="00235CFE"/>
    <w:rsid w:val="00236716"/>
    <w:rsid w:val="00242AD0"/>
    <w:rsid w:val="00246023"/>
    <w:rsid w:val="00247CF9"/>
    <w:rsid w:val="0025034C"/>
    <w:rsid w:val="00250E23"/>
    <w:rsid w:val="00251DC1"/>
    <w:rsid w:val="002554B9"/>
    <w:rsid w:val="00255D6D"/>
    <w:rsid w:val="00261814"/>
    <w:rsid w:val="00262B3C"/>
    <w:rsid w:val="00266FC7"/>
    <w:rsid w:val="00271240"/>
    <w:rsid w:val="002729F4"/>
    <w:rsid w:val="00273576"/>
    <w:rsid w:val="00275A2A"/>
    <w:rsid w:val="002809CE"/>
    <w:rsid w:val="002836E1"/>
    <w:rsid w:val="0028571D"/>
    <w:rsid w:val="00287402"/>
    <w:rsid w:val="0029271A"/>
    <w:rsid w:val="0029705D"/>
    <w:rsid w:val="002A0F3A"/>
    <w:rsid w:val="002A1F81"/>
    <w:rsid w:val="002A2286"/>
    <w:rsid w:val="002A32DF"/>
    <w:rsid w:val="002A3557"/>
    <w:rsid w:val="002A4F42"/>
    <w:rsid w:val="002A536D"/>
    <w:rsid w:val="002A587A"/>
    <w:rsid w:val="002A6492"/>
    <w:rsid w:val="002A6828"/>
    <w:rsid w:val="002A70B2"/>
    <w:rsid w:val="002B0B24"/>
    <w:rsid w:val="002B42E5"/>
    <w:rsid w:val="002B461E"/>
    <w:rsid w:val="002B55E8"/>
    <w:rsid w:val="002B5635"/>
    <w:rsid w:val="002B7B5D"/>
    <w:rsid w:val="002B7E3A"/>
    <w:rsid w:val="002C2DD8"/>
    <w:rsid w:val="002C59F6"/>
    <w:rsid w:val="002D2495"/>
    <w:rsid w:val="002D331B"/>
    <w:rsid w:val="002D4918"/>
    <w:rsid w:val="002D5EBF"/>
    <w:rsid w:val="002D632F"/>
    <w:rsid w:val="002E0BEB"/>
    <w:rsid w:val="002E357F"/>
    <w:rsid w:val="002E5832"/>
    <w:rsid w:val="002E5B5C"/>
    <w:rsid w:val="002F04DB"/>
    <w:rsid w:val="002F0707"/>
    <w:rsid w:val="002F7F5F"/>
    <w:rsid w:val="00300A63"/>
    <w:rsid w:val="00301A3D"/>
    <w:rsid w:val="00316CDF"/>
    <w:rsid w:val="00316DB9"/>
    <w:rsid w:val="003206C3"/>
    <w:rsid w:val="00322FA0"/>
    <w:rsid w:val="00323031"/>
    <w:rsid w:val="00326A40"/>
    <w:rsid w:val="00330397"/>
    <w:rsid w:val="0033136C"/>
    <w:rsid w:val="00331D46"/>
    <w:rsid w:val="003325B3"/>
    <w:rsid w:val="0033283A"/>
    <w:rsid w:val="003357E0"/>
    <w:rsid w:val="00336C0B"/>
    <w:rsid w:val="00340CAB"/>
    <w:rsid w:val="00342E99"/>
    <w:rsid w:val="00344926"/>
    <w:rsid w:val="00346267"/>
    <w:rsid w:val="00346C34"/>
    <w:rsid w:val="00347635"/>
    <w:rsid w:val="00356C21"/>
    <w:rsid w:val="0036032A"/>
    <w:rsid w:val="0036117F"/>
    <w:rsid w:val="003634EC"/>
    <w:rsid w:val="00364B9F"/>
    <w:rsid w:val="003653D5"/>
    <w:rsid w:val="00367969"/>
    <w:rsid w:val="00370709"/>
    <w:rsid w:val="00372495"/>
    <w:rsid w:val="003775BC"/>
    <w:rsid w:val="003815C8"/>
    <w:rsid w:val="00381B7C"/>
    <w:rsid w:val="00381FFC"/>
    <w:rsid w:val="0038313E"/>
    <w:rsid w:val="00390B57"/>
    <w:rsid w:val="00393A60"/>
    <w:rsid w:val="00395FAE"/>
    <w:rsid w:val="0039715F"/>
    <w:rsid w:val="00397CA4"/>
    <w:rsid w:val="00397DA8"/>
    <w:rsid w:val="003A0961"/>
    <w:rsid w:val="003A0D30"/>
    <w:rsid w:val="003A3111"/>
    <w:rsid w:val="003B0222"/>
    <w:rsid w:val="003B5135"/>
    <w:rsid w:val="003B55AD"/>
    <w:rsid w:val="003C00A9"/>
    <w:rsid w:val="003C132F"/>
    <w:rsid w:val="003C2AFA"/>
    <w:rsid w:val="003C780A"/>
    <w:rsid w:val="003D3468"/>
    <w:rsid w:val="003D57B0"/>
    <w:rsid w:val="003D63F0"/>
    <w:rsid w:val="003D675A"/>
    <w:rsid w:val="003D6CF3"/>
    <w:rsid w:val="003D6F09"/>
    <w:rsid w:val="003E0690"/>
    <w:rsid w:val="003E0939"/>
    <w:rsid w:val="003E69E4"/>
    <w:rsid w:val="003F2BD0"/>
    <w:rsid w:val="003F3FEB"/>
    <w:rsid w:val="003F6B7A"/>
    <w:rsid w:val="00406465"/>
    <w:rsid w:val="00406CC2"/>
    <w:rsid w:val="00410481"/>
    <w:rsid w:val="0041057D"/>
    <w:rsid w:val="004109D3"/>
    <w:rsid w:val="004115AF"/>
    <w:rsid w:val="0041795C"/>
    <w:rsid w:val="00417A58"/>
    <w:rsid w:val="00425596"/>
    <w:rsid w:val="00426EDD"/>
    <w:rsid w:val="004276D0"/>
    <w:rsid w:val="00427D6E"/>
    <w:rsid w:val="0043763B"/>
    <w:rsid w:val="00443352"/>
    <w:rsid w:val="00446D18"/>
    <w:rsid w:val="00447D5A"/>
    <w:rsid w:val="00452217"/>
    <w:rsid w:val="0045294A"/>
    <w:rsid w:val="00456E3C"/>
    <w:rsid w:val="00456F62"/>
    <w:rsid w:val="00457114"/>
    <w:rsid w:val="004826BD"/>
    <w:rsid w:val="00485CBC"/>
    <w:rsid w:val="0048733D"/>
    <w:rsid w:val="00490B65"/>
    <w:rsid w:val="0049381F"/>
    <w:rsid w:val="00493E78"/>
    <w:rsid w:val="00495366"/>
    <w:rsid w:val="004A1767"/>
    <w:rsid w:val="004B1A4E"/>
    <w:rsid w:val="004B2CE5"/>
    <w:rsid w:val="004B79F1"/>
    <w:rsid w:val="004C02D5"/>
    <w:rsid w:val="004C0C6E"/>
    <w:rsid w:val="004C3D34"/>
    <w:rsid w:val="004C3DE6"/>
    <w:rsid w:val="004C43EA"/>
    <w:rsid w:val="004C4B38"/>
    <w:rsid w:val="004C73E8"/>
    <w:rsid w:val="004C7D19"/>
    <w:rsid w:val="004E0464"/>
    <w:rsid w:val="004E08F3"/>
    <w:rsid w:val="004E1DC7"/>
    <w:rsid w:val="004E28AD"/>
    <w:rsid w:val="004E4488"/>
    <w:rsid w:val="004E7453"/>
    <w:rsid w:val="004F3354"/>
    <w:rsid w:val="004F494D"/>
    <w:rsid w:val="004F591A"/>
    <w:rsid w:val="004F65B4"/>
    <w:rsid w:val="005008AA"/>
    <w:rsid w:val="00501757"/>
    <w:rsid w:val="00502D62"/>
    <w:rsid w:val="00505231"/>
    <w:rsid w:val="00506514"/>
    <w:rsid w:val="00507FCD"/>
    <w:rsid w:val="00510AFE"/>
    <w:rsid w:val="00513003"/>
    <w:rsid w:val="00514967"/>
    <w:rsid w:val="00515AEE"/>
    <w:rsid w:val="005171C9"/>
    <w:rsid w:val="005200DC"/>
    <w:rsid w:val="00525508"/>
    <w:rsid w:val="00525BB8"/>
    <w:rsid w:val="00526184"/>
    <w:rsid w:val="005277E7"/>
    <w:rsid w:val="00530958"/>
    <w:rsid w:val="0053585F"/>
    <w:rsid w:val="00536CEB"/>
    <w:rsid w:val="005372C1"/>
    <w:rsid w:val="005413BF"/>
    <w:rsid w:val="00542179"/>
    <w:rsid w:val="00547697"/>
    <w:rsid w:val="005504FB"/>
    <w:rsid w:val="00553AA7"/>
    <w:rsid w:val="00555DC9"/>
    <w:rsid w:val="00556059"/>
    <w:rsid w:val="005604AA"/>
    <w:rsid w:val="0056229F"/>
    <w:rsid w:val="0056358F"/>
    <w:rsid w:val="00566229"/>
    <w:rsid w:val="005664F4"/>
    <w:rsid w:val="00576D7F"/>
    <w:rsid w:val="005810DD"/>
    <w:rsid w:val="00581C80"/>
    <w:rsid w:val="005838EE"/>
    <w:rsid w:val="005855C8"/>
    <w:rsid w:val="00587063"/>
    <w:rsid w:val="00590DBA"/>
    <w:rsid w:val="005925AE"/>
    <w:rsid w:val="00593895"/>
    <w:rsid w:val="005A08A6"/>
    <w:rsid w:val="005A0A76"/>
    <w:rsid w:val="005A2113"/>
    <w:rsid w:val="005A3781"/>
    <w:rsid w:val="005A727A"/>
    <w:rsid w:val="005A75F4"/>
    <w:rsid w:val="005A7CEB"/>
    <w:rsid w:val="005B0BB6"/>
    <w:rsid w:val="005B1243"/>
    <w:rsid w:val="005B1F6F"/>
    <w:rsid w:val="005B56AA"/>
    <w:rsid w:val="005C04E6"/>
    <w:rsid w:val="005C4C8B"/>
    <w:rsid w:val="005C5878"/>
    <w:rsid w:val="005C7717"/>
    <w:rsid w:val="005D1128"/>
    <w:rsid w:val="005D2051"/>
    <w:rsid w:val="005D2431"/>
    <w:rsid w:val="005D4FBF"/>
    <w:rsid w:val="005D5F53"/>
    <w:rsid w:val="005D69A8"/>
    <w:rsid w:val="005D6C96"/>
    <w:rsid w:val="005D7C9E"/>
    <w:rsid w:val="005E753A"/>
    <w:rsid w:val="005F381B"/>
    <w:rsid w:val="005F4B19"/>
    <w:rsid w:val="0060208C"/>
    <w:rsid w:val="006055D7"/>
    <w:rsid w:val="0060651D"/>
    <w:rsid w:val="0061602B"/>
    <w:rsid w:val="0061784C"/>
    <w:rsid w:val="00621EC6"/>
    <w:rsid w:val="006233E7"/>
    <w:rsid w:val="006256C5"/>
    <w:rsid w:val="00631F75"/>
    <w:rsid w:val="00633521"/>
    <w:rsid w:val="0063739C"/>
    <w:rsid w:val="00637CCC"/>
    <w:rsid w:val="00640E66"/>
    <w:rsid w:val="00640FF3"/>
    <w:rsid w:val="0064185E"/>
    <w:rsid w:val="006459CA"/>
    <w:rsid w:val="00646265"/>
    <w:rsid w:val="00652EA1"/>
    <w:rsid w:val="00655327"/>
    <w:rsid w:val="00655E4B"/>
    <w:rsid w:val="0066146B"/>
    <w:rsid w:val="006633D5"/>
    <w:rsid w:val="006657A4"/>
    <w:rsid w:val="00673539"/>
    <w:rsid w:val="0067413D"/>
    <w:rsid w:val="006746F8"/>
    <w:rsid w:val="0067620D"/>
    <w:rsid w:val="00676F36"/>
    <w:rsid w:val="006827DF"/>
    <w:rsid w:val="00686262"/>
    <w:rsid w:val="00686983"/>
    <w:rsid w:val="00686BE0"/>
    <w:rsid w:val="00686D3D"/>
    <w:rsid w:val="006918A0"/>
    <w:rsid w:val="006936D4"/>
    <w:rsid w:val="00693909"/>
    <w:rsid w:val="006949A1"/>
    <w:rsid w:val="006969AC"/>
    <w:rsid w:val="006A296B"/>
    <w:rsid w:val="006A301B"/>
    <w:rsid w:val="006A5245"/>
    <w:rsid w:val="006A5388"/>
    <w:rsid w:val="006B5C9C"/>
    <w:rsid w:val="006C168A"/>
    <w:rsid w:val="006C1A4E"/>
    <w:rsid w:val="006C31E5"/>
    <w:rsid w:val="006C5A37"/>
    <w:rsid w:val="006C60C0"/>
    <w:rsid w:val="006C6B20"/>
    <w:rsid w:val="006D3705"/>
    <w:rsid w:val="006D72EC"/>
    <w:rsid w:val="006E59ED"/>
    <w:rsid w:val="006E6A02"/>
    <w:rsid w:val="006E6E5C"/>
    <w:rsid w:val="006F5F25"/>
    <w:rsid w:val="006F654C"/>
    <w:rsid w:val="006F7830"/>
    <w:rsid w:val="007044CD"/>
    <w:rsid w:val="00723191"/>
    <w:rsid w:val="00725286"/>
    <w:rsid w:val="00725852"/>
    <w:rsid w:val="00726242"/>
    <w:rsid w:val="007348C7"/>
    <w:rsid w:val="00736E31"/>
    <w:rsid w:val="00741038"/>
    <w:rsid w:val="00742133"/>
    <w:rsid w:val="007422A5"/>
    <w:rsid w:val="0074601F"/>
    <w:rsid w:val="00746912"/>
    <w:rsid w:val="00753510"/>
    <w:rsid w:val="007554CD"/>
    <w:rsid w:val="00756280"/>
    <w:rsid w:val="00767F49"/>
    <w:rsid w:val="0077007D"/>
    <w:rsid w:val="0077106A"/>
    <w:rsid w:val="007715A5"/>
    <w:rsid w:val="00774481"/>
    <w:rsid w:val="00774657"/>
    <w:rsid w:val="00774EFD"/>
    <w:rsid w:val="007775C5"/>
    <w:rsid w:val="0077789E"/>
    <w:rsid w:val="00780B57"/>
    <w:rsid w:val="0078264A"/>
    <w:rsid w:val="00782F7D"/>
    <w:rsid w:val="00783D4D"/>
    <w:rsid w:val="00783DBB"/>
    <w:rsid w:val="00784AFE"/>
    <w:rsid w:val="00784D74"/>
    <w:rsid w:val="00792243"/>
    <w:rsid w:val="00792D9F"/>
    <w:rsid w:val="0079303D"/>
    <w:rsid w:val="00794B0E"/>
    <w:rsid w:val="00794CD3"/>
    <w:rsid w:val="0079672F"/>
    <w:rsid w:val="007978AC"/>
    <w:rsid w:val="007A07D9"/>
    <w:rsid w:val="007A69A9"/>
    <w:rsid w:val="007B2D24"/>
    <w:rsid w:val="007B3D0F"/>
    <w:rsid w:val="007B72A3"/>
    <w:rsid w:val="007C0DBC"/>
    <w:rsid w:val="007C2903"/>
    <w:rsid w:val="007C2C08"/>
    <w:rsid w:val="007C2C35"/>
    <w:rsid w:val="007C3526"/>
    <w:rsid w:val="007D08FC"/>
    <w:rsid w:val="007D0BF0"/>
    <w:rsid w:val="007D111B"/>
    <w:rsid w:val="007D2AF5"/>
    <w:rsid w:val="007D3118"/>
    <w:rsid w:val="007D3763"/>
    <w:rsid w:val="007D3804"/>
    <w:rsid w:val="007D5689"/>
    <w:rsid w:val="007D64B1"/>
    <w:rsid w:val="007E03A6"/>
    <w:rsid w:val="007E25B6"/>
    <w:rsid w:val="007E4A5B"/>
    <w:rsid w:val="007E4C8C"/>
    <w:rsid w:val="007E5D99"/>
    <w:rsid w:val="007E67FF"/>
    <w:rsid w:val="007E7C60"/>
    <w:rsid w:val="007F0765"/>
    <w:rsid w:val="007F3DC3"/>
    <w:rsid w:val="007F43ED"/>
    <w:rsid w:val="007F7C36"/>
    <w:rsid w:val="00807960"/>
    <w:rsid w:val="00810A97"/>
    <w:rsid w:val="00812F30"/>
    <w:rsid w:val="00813FF0"/>
    <w:rsid w:val="00821618"/>
    <w:rsid w:val="00822E52"/>
    <w:rsid w:val="00825CC4"/>
    <w:rsid w:val="0082767B"/>
    <w:rsid w:val="008306F2"/>
    <w:rsid w:val="00833E19"/>
    <w:rsid w:val="00840D96"/>
    <w:rsid w:val="0084167A"/>
    <w:rsid w:val="0084297B"/>
    <w:rsid w:val="00843694"/>
    <w:rsid w:val="008448EF"/>
    <w:rsid w:val="00845439"/>
    <w:rsid w:val="00846C0E"/>
    <w:rsid w:val="0084799C"/>
    <w:rsid w:val="00847D3D"/>
    <w:rsid w:val="00850041"/>
    <w:rsid w:val="0085064C"/>
    <w:rsid w:val="00852E32"/>
    <w:rsid w:val="00855B87"/>
    <w:rsid w:val="00856458"/>
    <w:rsid w:val="00860B5B"/>
    <w:rsid w:val="00861204"/>
    <w:rsid w:val="00862772"/>
    <w:rsid w:val="00865B3F"/>
    <w:rsid w:val="00866348"/>
    <w:rsid w:val="00867CB0"/>
    <w:rsid w:val="00871161"/>
    <w:rsid w:val="008737C4"/>
    <w:rsid w:val="00873E90"/>
    <w:rsid w:val="008750DB"/>
    <w:rsid w:val="008760EB"/>
    <w:rsid w:val="00882E7A"/>
    <w:rsid w:val="00885F2A"/>
    <w:rsid w:val="00886704"/>
    <w:rsid w:val="008926FE"/>
    <w:rsid w:val="008948AA"/>
    <w:rsid w:val="00894C6B"/>
    <w:rsid w:val="008964CB"/>
    <w:rsid w:val="00896DCC"/>
    <w:rsid w:val="008A3C3D"/>
    <w:rsid w:val="008A608C"/>
    <w:rsid w:val="008B0F18"/>
    <w:rsid w:val="008B293C"/>
    <w:rsid w:val="008B3320"/>
    <w:rsid w:val="008B35F3"/>
    <w:rsid w:val="008C0EE3"/>
    <w:rsid w:val="008C185E"/>
    <w:rsid w:val="008C36AD"/>
    <w:rsid w:val="008C37C1"/>
    <w:rsid w:val="008C47E1"/>
    <w:rsid w:val="008C4B61"/>
    <w:rsid w:val="008C61A9"/>
    <w:rsid w:val="008C718A"/>
    <w:rsid w:val="008D0287"/>
    <w:rsid w:val="008D4264"/>
    <w:rsid w:val="008D5C24"/>
    <w:rsid w:val="008E4798"/>
    <w:rsid w:val="008E733B"/>
    <w:rsid w:val="008F173A"/>
    <w:rsid w:val="008F49E2"/>
    <w:rsid w:val="00900455"/>
    <w:rsid w:val="00904670"/>
    <w:rsid w:val="00905D18"/>
    <w:rsid w:val="00911316"/>
    <w:rsid w:val="00916568"/>
    <w:rsid w:val="00924B23"/>
    <w:rsid w:val="00925281"/>
    <w:rsid w:val="00925469"/>
    <w:rsid w:val="0093290D"/>
    <w:rsid w:val="00933F5A"/>
    <w:rsid w:val="00935D2A"/>
    <w:rsid w:val="00936441"/>
    <w:rsid w:val="009375A9"/>
    <w:rsid w:val="00940593"/>
    <w:rsid w:val="00941759"/>
    <w:rsid w:val="00943FED"/>
    <w:rsid w:val="00944E73"/>
    <w:rsid w:val="00950497"/>
    <w:rsid w:val="00950FED"/>
    <w:rsid w:val="00951508"/>
    <w:rsid w:val="00953A6A"/>
    <w:rsid w:val="00954036"/>
    <w:rsid w:val="00954787"/>
    <w:rsid w:val="009558B8"/>
    <w:rsid w:val="00956DB0"/>
    <w:rsid w:val="00960242"/>
    <w:rsid w:val="009615FB"/>
    <w:rsid w:val="00962DC7"/>
    <w:rsid w:val="00964679"/>
    <w:rsid w:val="009647CF"/>
    <w:rsid w:val="00965A72"/>
    <w:rsid w:val="00965EAF"/>
    <w:rsid w:val="00965FDA"/>
    <w:rsid w:val="00971229"/>
    <w:rsid w:val="00971860"/>
    <w:rsid w:val="00977B96"/>
    <w:rsid w:val="00980AB3"/>
    <w:rsid w:val="0098334F"/>
    <w:rsid w:val="00983B23"/>
    <w:rsid w:val="00984F31"/>
    <w:rsid w:val="009879AA"/>
    <w:rsid w:val="00990117"/>
    <w:rsid w:val="00991474"/>
    <w:rsid w:val="009926B5"/>
    <w:rsid w:val="00993CA2"/>
    <w:rsid w:val="009961C1"/>
    <w:rsid w:val="0099724D"/>
    <w:rsid w:val="009A0CA7"/>
    <w:rsid w:val="009A1BCB"/>
    <w:rsid w:val="009A3409"/>
    <w:rsid w:val="009A420F"/>
    <w:rsid w:val="009A550B"/>
    <w:rsid w:val="009A5A8F"/>
    <w:rsid w:val="009A7110"/>
    <w:rsid w:val="009A7EB5"/>
    <w:rsid w:val="009C6AA2"/>
    <w:rsid w:val="009D0127"/>
    <w:rsid w:val="009D2567"/>
    <w:rsid w:val="009D2FC9"/>
    <w:rsid w:val="009D3E4E"/>
    <w:rsid w:val="009D4F84"/>
    <w:rsid w:val="009E0FFC"/>
    <w:rsid w:val="009E4315"/>
    <w:rsid w:val="009E438F"/>
    <w:rsid w:val="009E6475"/>
    <w:rsid w:val="009F0525"/>
    <w:rsid w:val="009F0EDD"/>
    <w:rsid w:val="009F1365"/>
    <w:rsid w:val="009F148B"/>
    <w:rsid w:val="009F42CD"/>
    <w:rsid w:val="009F5F0D"/>
    <w:rsid w:val="009F7A1D"/>
    <w:rsid w:val="00A01040"/>
    <w:rsid w:val="00A01873"/>
    <w:rsid w:val="00A021DA"/>
    <w:rsid w:val="00A04126"/>
    <w:rsid w:val="00A067C8"/>
    <w:rsid w:val="00A07396"/>
    <w:rsid w:val="00A07775"/>
    <w:rsid w:val="00A11949"/>
    <w:rsid w:val="00A13750"/>
    <w:rsid w:val="00A178F2"/>
    <w:rsid w:val="00A2150F"/>
    <w:rsid w:val="00A218A8"/>
    <w:rsid w:val="00A23881"/>
    <w:rsid w:val="00A240DB"/>
    <w:rsid w:val="00A27026"/>
    <w:rsid w:val="00A309F9"/>
    <w:rsid w:val="00A32262"/>
    <w:rsid w:val="00A327AE"/>
    <w:rsid w:val="00A32EB6"/>
    <w:rsid w:val="00A340C1"/>
    <w:rsid w:val="00A42AA8"/>
    <w:rsid w:val="00A44E3A"/>
    <w:rsid w:val="00A46F30"/>
    <w:rsid w:val="00A51C77"/>
    <w:rsid w:val="00A555FE"/>
    <w:rsid w:val="00A56654"/>
    <w:rsid w:val="00A575BC"/>
    <w:rsid w:val="00A6087D"/>
    <w:rsid w:val="00A60C66"/>
    <w:rsid w:val="00A613B5"/>
    <w:rsid w:val="00A615AE"/>
    <w:rsid w:val="00A6272B"/>
    <w:rsid w:val="00A6460A"/>
    <w:rsid w:val="00A67385"/>
    <w:rsid w:val="00A73F4C"/>
    <w:rsid w:val="00A75A7C"/>
    <w:rsid w:val="00A76FBD"/>
    <w:rsid w:val="00A80832"/>
    <w:rsid w:val="00A83324"/>
    <w:rsid w:val="00A87512"/>
    <w:rsid w:val="00A87752"/>
    <w:rsid w:val="00A87A8D"/>
    <w:rsid w:val="00A9237A"/>
    <w:rsid w:val="00A938D6"/>
    <w:rsid w:val="00AA0877"/>
    <w:rsid w:val="00AA3BA3"/>
    <w:rsid w:val="00AA4F04"/>
    <w:rsid w:val="00AA7F8C"/>
    <w:rsid w:val="00AB069E"/>
    <w:rsid w:val="00AB2DC5"/>
    <w:rsid w:val="00AB3BD1"/>
    <w:rsid w:val="00AB5C55"/>
    <w:rsid w:val="00AB7BE5"/>
    <w:rsid w:val="00AC0615"/>
    <w:rsid w:val="00AC1A2E"/>
    <w:rsid w:val="00AD3E16"/>
    <w:rsid w:val="00AD4564"/>
    <w:rsid w:val="00AD4802"/>
    <w:rsid w:val="00AE31DF"/>
    <w:rsid w:val="00AE572E"/>
    <w:rsid w:val="00AE7F23"/>
    <w:rsid w:val="00AF06A9"/>
    <w:rsid w:val="00AF2A87"/>
    <w:rsid w:val="00AF593F"/>
    <w:rsid w:val="00B06BB4"/>
    <w:rsid w:val="00B0709A"/>
    <w:rsid w:val="00B10577"/>
    <w:rsid w:val="00B10E56"/>
    <w:rsid w:val="00B14AFE"/>
    <w:rsid w:val="00B1614C"/>
    <w:rsid w:val="00B168EE"/>
    <w:rsid w:val="00B246D0"/>
    <w:rsid w:val="00B256C3"/>
    <w:rsid w:val="00B25779"/>
    <w:rsid w:val="00B25959"/>
    <w:rsid w:val="00B32B49"/>
    <w:rsid w:val="00B345D3"/>
    <w:rsid w:val="00B35916"/>
    <w:rsid w:val="00B3687F"/>
    <w:rsid w:val="00B40900"/>
    <w:rsid w:val="00B41233"/>
    <w:rsid w:val="00B415AD"/>
    <w:rsid w:val="00B455A2"/>
    <w:rsid w:val="00B469A3"/>
    <w:rsid w:val="00B47E08"/>
    <w:rsid w:val="00B558D9"/>
    <w:rsid w:val="00B57892"/>
    <w:rsid w:val="00B62EFA"/>
    <w:rsid w:val="00B66E3C"/>
    <w:rsid w:val="00B70B25"/>
    <w:rsid w:val="00B719B0"/>
    <w:rsid w:val="00B71FC8"/>
    <w:rsid w:val="00B72500"/>
    <w:rsid w:val="00B727EF"/>
    <w:rsid w:val="00B7534D"/>
    <w:rsid w:val="00B7581F"/>
    <w:rsid w:val="00B910A5"/>
    <w:rsid w:val="00B928A6"/>
    <w:rsid w:val="00B952A1"/>
    <w:rsid w:val="00B953A7"/>
    <w:rsid w:val="00B97C81"/>
    <w:rsid w:val="00BA347E"/>
    <w:rsid w:val="00BA41B4"/>
    <w:rsid w:val="00BA635B"/>
    <w:rsid w:val="00BA65BF"/>
    <w:rsid w:val="00BB009C"/>
    <w:rsid w:val="00BB0501"/>
    <w:rsid w:val="00BB431C"/>
    <w:rsid w:val="00BC021D"/>
    <w:rsid w:val="00BC0552"/>
    <w:rsid w:val="00BC122B"/>
    <w:rsid w:val="00BC57AF"/>
    <w:rsid w:val="00BE1220"/>
    <w:rsid w:val="00BE4382"/>
    <w:rsid w:val="00BE438B"/>
    <w:rsid w:val="00BE5E7E"/>
    <w:rsid w:val="00BE6ED8"/>
    <w:rsid w:val="00BE734F"/>
    <w:rsid w:val="00BF1ACB"/>
    <w:rsid w:val="00BF40CD"/>
    <w:rsid w:val="00BF4DB1"/>
    <w:rsid w:val="00BF611A"/>
    <w:rsid w:val="00BF6F0C"/>
    <w:rsid w:val="00C00F30"/>
    <w:rsid w:val="00C05747"/>
    <w:rsid w:val="00C057A4"/>
    <w:rsid w:val="00C0640C"/>
    <w:rsid w:val="00C07CF7"/>
    <w:rsid w:val="00C07FF6"/>
    <w:rsid w:val="00C1274A"/>
    <w:rsid w:val="00C12DC9"/>
    <w:rsid w:val="00C13CBB"/>
    <w:rsid w:val="00C1510D"/>
    <w:rsid w:val="00C159D0"/>
    <w:rsid w:val="00C16307"/>
    <w:rsid w:val="00C21092"/>
    <w:rsid w:val="00C24E96"/>
    <w:rsid w:val="00C26180"/>
    <w:rsid w:val="00C302CB"/>
    <w:rsid w:val="00C34173"/>
    <w:rsid w:val="00C34DE5"/>
    <w:rsid w:val="00C36D71"/>
    <w:rsid w:val="00C458B6"/>
    <w:rsid w:val="00C459E0"/>
    <w:rsid w:val="00C47A49"/>
    <w:rsid w:val="00C55A5D"/>
    <w:rsid w:val="00C60F1A"/>
    <w:rsid w:val="00C6454B"/>
    <w:rsid w:val="00C664F9"/>
    <w:rsid w:val="00C6657F"/>
    <w:rsid w:val="00C66699"/>
    <w:rsid w:val="00C7135A"/>
    <w:rsid w:val="00C73EB0"/>
    <w:rsid w:val="00C757D3"/>
    <w:rsid w:val="00C75B86"/>
    <w:rsid w:val="00C77E16"/>
    <w:rsid w:val="00C80D74"/>
    <w:rsid w:val="00C80E31"/>
    <w:rsid w:val="00C87277"/>
    <w:rsid w:val="00C87C00"/>
    <w:rsid w:val="00C936D9"/>
    <w:rsid w:val="00C93D41"/>
    <w:rsid w:val="00C95179"/>
    <w:rsid w:val="00CA30E4"/>
    <w:rsid w:val="00CA3EA9"/>
    <w:rsid w:val="00CA3FAE"/>
    <w:rsid w:val="00CA5685"/>
    <w:rsid w:val="00CB2B36"/>
    <w:rsid w:val="00CB3D43"/>
    <w:rsid w:val="00CB5BB4"/>
    <w:rsid w:val="00CB71AC"/>
    <w:rsid w:val="00CC3856"/>
    <w:rsid w:val="00CC5F10"/>
    <w:rsid w:val="00CD2B19"/>
    <w:rsid w:val="00CD4D88"/>
    <w:rsid w:val="00CD5F62"/>
    <w:rsid w:val="00CD64E4"/>
    <w:rsid w:val="00CD6705"/>
    <w:rsid w:val="00CD78FE"/>
    <w:rsid w:val="00CE10E1"/>
    <w:rsid w:val="00CE11F1"/>
    <w:rsid w:val="00CE17D7"/>
    <w:rsid w:val="00CE47D9"/>
    <w:rsid w:val="00CE5BDC"/>
    <w:rsid w:val="00CF0861"/>
    <w:rsid w:val="00CF596B"/>
    <w:rsid w:val="00CF6E5D"/>
    <w:rsid w:val="00CF7603"/>
    <w:rsid w:val="00D00E71"/>
    <w:rsid w:val="00D01656"/>
    <w:rsid w:val="00D0197F"/>
    <w:rsid w:val="00D0426B"/>
    <w:rsid w:val="00D044DC"/>
    <w:rsid w:val="00D0681E"/>
    <w:rsid w:val="00D06A7E"/>
    <w:rsid w:val="00D07E19"/>
    <w:rsid w:val="00D100E9"/>
    <w:rsid w:val="00D106B7"/>
    <w:rsid w:val="00D17ACF"/>
    <w:rsid w:val="00D17FAB"/>
    <w:rsid w:val="00D212B9"/>
    <w:rsid w:val="00D232F0"/>
    <w:rsid w:val="00D251FB"/>
    <w:rsid w:val="00D3013C"/>
    <w:rsid w:val="00D33196"/>
    <w:rsid w:val="00D353E0"/>
    <w:rsid w:val="00D36B04"/>
    <w:rsid w:val="00D36B4B"/>
    <w:rsid w:val="00D44501"/>
    <w:rsid w:val="00D4735A"/>
    <w:rsid w:val="00D52B69"/>
    <w:rsid w:val="00D53B47"/>
    <w:rsid w:val="00D544DC"/>
    <w:rsid w:val="00D54AB8"/>
    <w:rsid w:val="00D5559A"/>
    <w:rsid w:val="00D639F8"/>
    <w:rsid w:val="00D65324"/>
    <w:rsid w:val="00D65723"/>
    <w:rsid w:val="00D7323E"/>
    <w:rsid w:val="00D74664"/>
    <w:rsid w:val="00D80FE8"/>
    <w:rsid w:val="00D8268B"/>
    <w:rsid w:val="00D835A2"/>
    <w:rsid w:val="00D836D3"/>
    <w:rsid w:val="00D83853"/>
    <w:rsid w:val="00D839D0"/>
    <w:rsid w:val="00D847A9"/>
    <w:rsid w:val="00D8753C"/>
    <w:rsid w:val="00D91CE0"/>
    <w:rsid w:val="00D96D11"/>
    <w:rsid w:val="00DA2AE2"/>
    <w:rsid w:val="00DA3E18"/>
    <w:rsid w:val="00DA59D8"/>
    <w:rsid w:val="00DB3905"/>
    <w:rsid w:val="00DB7E73"/>
    <w:rsid w:val="00DC2678"/>
    <w:rsid w:val="00DC72B7"/>
    <w:rsid w:val="00DD3C46"/>
    <w:rsid w:val="00DD5184"/>
    <w:rsid w:val="00DE3252"/>
    <w:rsid w:val="00DE6CCF"/>
    <w:rsid w:val="00DE7E2E"/>
    <w:rsid w:val="00DF1B68"/>
    <w:rsid w:val="00DF22CA"/>
    <w:rsid w:val="00DF283C"/>
    <w:rsid w:val="00DF2894"/>
    <w:rsid w:val="00DF3712"/>
    <w:rsid w:val="00E06474"/>
    <w:rsid w:val="00E142C8"/>
    <w:rsid w:val="00E14E6C"/>
    <w:rsid w:val="00E152DE"/>
    <w:rsid w:val="00E17860"/>
    <w:rsid w:val="00E178C4"/>
    <w:rsid w:val="00E214D4"/>
    <w:rsid w:val="00E33663"/>
    <w:rsid w:val="00E34B1F"/>
    <w:rsid w:val="00E3773F"/>
    <w:rsid w:val="00E37885"/>
    <w:rsid w:val="00E42242"/>
    <w:rsid w:val="00E4509B"/>
    <w:rsid w:val="00E45E67"/>
    <w:rsid w:val="00E45FB5"/>
    <w:rsid w:val="00E4732B"/>
    <w:rsid w:val="00E478E2"/>
    <w:rsid w:val="00E52AD8"/>
    <w:rsid w:val="00E539C0"/>
    <w:rsid w:val="00E53B2E"/>
    <w:rsid w:val="00E54B6B"/>
    <w:rsid w:val="00E559CC"/>
    <w:rsid w:val="00E60809"/>
    <w:rsid w:val="00E61CA9"/>
    <w:rsid w:val="00E62868"/>
    <w:rsid w:val="00E6372E"/>
    <w:rsid w:val="00E711E5"/>
    <w:rsid w:val="00E7277A"/>
    <w:rsid w:val="00E77D95"/>
    <w:rsid w:val="00E811F1"/>
    <w:rsid w:val="00E82BF4"/>
    <w:rsid w:val="00E83E2A"/>
    <w:rsid w:val="00E86527"/>
    <w:rsid w:val="00E9193D"/>
    <w:rsid w:val="00E91F0E"/>
    <w:rsid w:val="00E925EA"/>
    <w:rsid w:val="00EA0AE6"/>
    <w:rsid w:val="00EA5B88"/>
    <w:rsid w:val="00EA6540"/>
    <w:rsid w:val="00EA6FD5"/>
    <w:rsid w:val="00EA7C48"/>
    <w:rsid w:val="00EB00AC"/>
    <w:rsid w:val="00EB11FD"/>
    <w:rsid w:val="00EB1F73"/>
    <w:rsid w:val="00EB32B9"/>
    <w:rsid w:val="00EB596B"/>
    <w:rsid w:val="00EC3BED"/>
    <w:rsid w:val="00ED2215"/>
    <w:rsid w:val="00ED516B"/>
    <w:rsid w:val="00ED7998"/>
    <w:rsid w:val="00EE053D"/>
    <w:rsid w:val="00EE41B0"/>
    <w:rsid w:val="00EE6B40"/>
    <w:rsid w:val="00EE710F"/>
    <w:rsid w:val="00EF00E0"/>
    <w:rsid w:val="00EF0A40"/>
    <w:rsid w:val="00EF1435"/>
    <w:rsid w:val="00EF228E"/>
    <w:rsid w:val="00EF7AC2"/>
    <w:rsid w:val="00F007D0"/>
    <w:rsid w:val="00F112D8"/>
    <w:rsid w:val="00F1338D"/>
    <w:rsid w:val="00F14406"/>
    <w:rsid w:val="00F251A3"/>
    <w:rsid w:val="00F25D70"/>
    <w:rsid w:val="00F317DC"/>
    <w:rsid w:val="00F33518"/>
    <w:rsid w:val="00F3517B"/>
    <w:rsid w:val="00F35303"/>
    <w:rsid w:val="00F36500"/>
    <w:rsid w:val="00F411B4"/>
    <w:rsid w:val="00F41593"/>
    <w:rsid w:val="00F42937"/>
    <w:rsid w:val="00F42E9B"/>
    <w:rsid w:val="00F42FE6"/>
    <w:rsid w:val="00F45390"/>
    <w:rsid w:val="00F47924"/>
    <w:rsid w:val="00F47CA0"/>
    <w:rsid w:val="00F50F27"/>
    <w:rsid w:val="00F531EF"/>
    <w:rsid w:val="00F5465B"/>
    <w:rsid w:val="00F609E1"/>
    <w:rsid w:val="00F6271A"/>
    <w:rsid w:val="00F645BF"/>
    <w:rsid w:val="00F66700"/>
    <w:rsid w:val="00F71174"/>
    <w:rsid w:val="00F715BE"/>
    <w:rsid w:val="00F720EA"/>
    <w:rsid w:val="00F72116"/>
    <w:rsid w:val="00F72CE5"/>
    <w:rsid w:val="00F72EF0"/>
    <w:rsid w:val="00F74491"/>
    <w:rsid w:val="00F768B6"/>
    <w:rsid w:val="00F7797D"/>
    <w:rsid w:val="00F77BF6"/>
    <w:rsid w:val="00F804F4"/>
    <w:rsid w:val="00F811F6"/>
    <w:rsid w:val="00F825F1"/>
    <w:rsid w:val="00F835E3"/>
    <w:rsid w:val="00F854C6"/>
    <w:rsid w:val="00F9616E"/>
    <w:rsid w:val="00F978EA"/>
    <w:rsid w:val="00F978ED"/>
    <w:rsid w:val="00FA057E"/>
    <w:rsid w:val="00FA1B3E"/>
    <w:rsid w:val="00FA2250"/>
    <w:rsid w:val="00FA3E30"/>
    <w:rsid w:val="00FB2991"/>
    <w:rsid w:val="00FB473C"/>
    <w:rsid w:val="00FB4F5B"/>
    <w:rsid w:val="00FB5238"/>
    <w:rsid w:val="00FB5686"/>
    <w:rsid w:val="00FB5F81"/>
    <w:rsid w:val="00FB5FA0"/>
    <w:rsid w:val="00FB5FF1"/>
    <w:rsid w:val="00FC03E2"/>
    <w:rsid w:val="00FC14DA"/>
    <w:rsid w:val="00FC25C8"/>
    <w:rsid w:val="00FC3A5C"/>
    <w:rsid w:val="00FC3D02"/>
    <w:rsid w:val="00FC612C"/>
    <w:rsid w:val="00FD605C"/>
    <w:rsid w:val="00FD7F5E"/>
    <w:rsid w:val="00FE23EB"/>
    <w:rsid w:val="00FE2BD1"/>
    <w:rsid w:val="00FE2D7B"/>
    <w:rsid w:val="00FE33D8"/>
    <w:rsid w:val="00FE3450"/>
    <w:rsid w:val="00FE34B4"/>
    <w:rsid w:val="00FE4B26"/>
    <w:rsid w:val="00FF3489"/>
    <w:rsid w:val="00FF387E"/>
    <w:rsid w:val="00FF59E0"/>
    <w:rsid w:val="00FF7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35">
      <o:colormru v:ext="edit" colors="#efeeed,#14aacd,#1baacd,#b6dde8"/>
      <o:colormenu v:ext="edit" fillcolor="none" strokecolor="none"/>
    </o:shapedefaults>
    <o:shapelayout v:ext="edit">
      <o:idmap v:ext="edit" data="7"/>
      <o:rules v:ext="edit">
        <o:r id="V:Rule1" type="callout" idref="#_x0000_s7505"/>
        <o:r id="V:Rule2" type="callout" idref="#Rounded Rectangular Callout 111"/>
        <o:r id="V:Rule3" type="callout" idref="#Rounded Rectangular Callout 108"/>
        <o:r id="V:Rule4" type="callout" idref="#Rounded Rectangular Callout 110"/>
        <o:r id="V:Rule5" type="callout" idref="#Rounded Rectangular Callout 107"/>
        <o:r id="V:Rule6" type="callout" idref="#_x0000_s7362"/>
        <o:r id="V:Rule7" type="callout" idref="#_x0000_s7364"/>
        <o:r id="V:Rule8" type="callout" idref="#_x0000_s7365"/>
        <o:r id="V:Rule9" type="callout" idref="#_x0000_s7366"/>
        <o:r id="V:Rule10" type="callout" idref="#_x0000_s7426"/>
        <o:r id="V:Rule11" type="callout" idref="#_x0000_s7521"/>
        <o:r id="V:Rule12" type="callout" idref="#_x0000_s7522"/>
        <o:r id="V:Rule13" type="callout" idref="#_x0000_s7523"/>
        <o:r id="V:Rule14" type="callout" idref="#_x0000_s7524"/>
        <o:r id="V:Rule15" type="callout" idref="#_x0000_s7525"/>
      </o:rules>
      <o:regrouptable v:ext="edit">
        <o:entry new="1" old="0"/>
        <o:entry new="2" old="0"/>
        <o:entry new="3" old="0"/>
        <o:entry new="4" old="0"/>
        <o:entry new="5" old="0"/>
        <o:entry new="6" old="0"/>
        <o:entry new="7" old="0"/>
        <o:entry new="8" old="0"/>
        <o:entry new="9" old="0"/>
        <o:entry new="10" old="0"/>
        <o:entry new="11" old="0"/>
        <o:entry new="12" old="0"/>
        <o:entry new="13" old="12"/>
        <o:entry new="14" old="0"/>
        <o:entry new="15" old="0"/>
        <o:entry new="16" old="0"/>
        <o:entry new="17" old="0"/>
        <o:entry new="18" old="0"/>
        <o:entry new="19" old="0"/>
        <o:entry new="20" old="0"/>
      </o:regrouptable>
    </o:shapelayout>
  </w:shapeDefaults>
  <w:decimalSymbol w:val="."/>
  <w:listSeparator w:val=","/>
  <w14:docId w14:val="33BAA153"/>
  <w15:docId w15:val="{6D3ABD25-D81E-42B5-BA8F-7EB5578ED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A178F2"/>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89399-8B7F-4DC9-9CA2-3A7BE484A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B8EF231B</Template>
  <TotalTime>9</TotalTime>
  <Pages>2</Pages>
  <Words>400</Words>
  <Characters>2285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M MAGOWAN</cp:lastModifiedBy>
  <cp:revision>7</cp:revision>
  <cp:lastPrinted>2014-08-05T15:18:00Z</cp:lastPrinted>
  <dcterms:created xsi:type="dcterms:W3CDTF">2014-11-17T23:44:00Z</dcterms:created>
  <dcterms:modified xsi:type="dcterms:W3CDTF">2017-11-02T16:02:00Z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