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1DB727" w14:textId="77777777" w:rsidR="00E86527" w:rsidRPr="00C1510D" w:rsidRDefault="00C1510D" w:rsidP="00C1510D">
      <w:pPr>
        <w:pStyle w:val="MainHead"/>
      </w:pPr>
      <w:r w:rsidRPr="00C1510D">
        <w:t>Position and direction</w:t>
      </w:r>
    </w:p>
    <w:p w14:paraId="21083600" w14:textId="77777777" w:rsidR="00E86527" w:rsidRPr="003775BC" w:rsidRDefault="00CA343D" w:rsidP="00D52B69">
      <w:pPr>
        <w:pStyle w:val="HeaddingwithColor"/>
        <w:rPr>
          <w:rFonts w:cs="Arial"/>
          <w:spacing w:val="-4"/>
        </w:rPr>
      </w:pPr>
      <w:r>
        <w:rPr>
          <w:rFonts w:cs="Arial"/>
          <w:noProof/>
          <w:lang w:eastAsia="en-GB"/>
        </w:rPr>
        <w:pict w14:anchorId="18DAA235">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14:paraId="530C67E1" w14:textId="46DE8CD6" w:rsidR="00E86527" w:rsidRPr="00EC3BED" w:rsidRDefault="00EC3BED" w:rsidP="00EC3BED">
      <w:pPr>
        <w:pStyle w:val="Body"/>
      </w:pPr>
      <w:r w:rsidRPr="00EC3BED">
        <w:t xml:space="preserve">This week your child will be exploring translations of 2-D shapes. Translation is sliding </w:t>
      </w:r>
      <w:r w:rsidR="00F37F85">
        <w:br/>
      </w:r>
      <w:r w:rsidRPr="00EC3BED">
        <w:t>a shape without rotating or flipping it. The shape does not change when it is translated. Translating shapes in several directions forms repeated tiling patterns. Your child is learning to explain where a shape will be after a translation on a coordinates grid.</w:t>
      </w:r>
    </w:p>
    <w:p w14:paraId="1AEB44F9" w14:textId="77777777" w:rsidR="001D0B02" w:rsidRPr="003775BC" w:rsidRDefault="00CA343D" w:rsidP="00D80FE8">
      <w:pPr>
        <w:pStyle w:val="HeaddingwithColor"/>
        <w:rPr>
          <w:rFonts w:cs="Arial"/>
        </w:rPr>
      </w:pPr>
      <w:r>
        <w:rPr>
          <w:rFonts w:cs="Arial"/>
          <w:noProof/>
          <w:lang w:eastAsia="en-GB"/>
        </w:rPr>
        <w:pict w14:anchorId="168D833A">
          <v:rect id="Rectangle 1671" o:spid="_x0000_s7201" style="position:absolute;left:0;text-align:left;margin-left:.05pt;margin-top:5.1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rPr>
          <w:rFonts w:cs="Arial"/>
        </w:rPr>
        <w:t>ACTIVITY</w:t>
      </w:r>
    </w:p>
    <w:p w14:paraId="4EC1CF9C" w14:textId="35F0636D" w:rsidR="00057950" w:rsidRPr="000C1052" w:rsidRDefault="00CA343D" w:rsidP="000C1052">
      <w:pPr>
        <w:pStyle w:val="Body"/>
        <w:rPr>
          <w:rFonts w:cs="Arial"/>
          <w:sz w:val="4"/>
        </w:rPr>
      </w:pPr>
      <w:r>
        <w:rPr>
          <w:noProof/>
          <w:szCs w:val="24"/>
          <w:lang w:val="en-US"/>
        </w:rPr>
        <w:pict w14:anchorId="42687C81">
          <v:shapetype id="_x0000_t202" coordsize="21600,21600" o:spt="202" path="m,l,21600r21600,l21600,xe">
            <v:stroke joinstyle="miter"/>
            <v:path gradientshapeok="t" o:connecttype="rect"/>
          </v:shapetype>
          <v:shape id="_x0000_s7423" type="#_x0000_t202" style="position:absolute;margin-left:270.5pt;margin-top:3.25pt;width:78.3pt;height:71.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23" inset=",7.2pt,,7.2pt">
              <w:txbxContent>
                <w:p w14:paraId="2B2FD96B" w14:textId="77777777" w:rsidR="00F37F85" w:rsidRDefault="00F37F85" w:rsidP="00057950">
                  <w:pPr>
                    <w:pStyle w:val="Subheadabovespace"/>
                  </w:pPr>
                  <w:r w:rsidRPr="002C09FB">
                    <w:t xml:space="preserve">You </w:t>
                  </w:r>
                  <w:r>
                    <w:t xml:space="preserve">will </w:t>
                  </w:r>
                  <w:r w:rsidRPr="002C09FB">
                    <w:t>need:</w:t>
                  </w:r>
                </w:p>
                <w:p w14:paraId="65B49FE2" w14:textId="77777777" w:rsidR="00F37F85" w:rsidRDefault="00F37F85" w:rsidP="00956DB0">
                  <w:pPr>
                    <w:pStyle w:val="BL"/>
                  </w:pPr>
                  <w:r w:rsidRPr="004467EC">
                    <w:t>pencil, ruler and rubber</w:t>
                  </w:r>
                </w:p>
                <w:p w14:paraId="5D667BEA" w14:textId="77777777" w:rsidR="00F37F85" w:rsidRPr="00CF0781" w:rsidRDefault="00F37F85" w:rsidP="00956DB0">
                  <w:pPr>
                    <w:pStyle w:val="BL"/>
                  </w:pPr>
                  <w:r>
                    <w:t>1</w:t>
                  </w:r>
                  <w:r>
                    <w:rPr>
                      <w:rFonts w:cs="Arial"/>
                    </w:rPr>
                    <w:t>–</w:t>
                  </w:r>
                  <w:r>
                    <w:t>12 dice</w:t>
                  </w:r>
                </w:p>
              </w:txbxContent>
            </v:textbox>
            <w10:wrap type="square"/>
          </v:shape>
        </w:pict>
      </w:r>
      <w:r>
        <w:rPr>
          <w:sz w:val="14"/>
          <w:lang w:eastAsia="ja-JP"/>
        </w:rPr>
        <w:pict w14:anchorId="4DF015D8">
          <v:shape id="Text Box 9" o:spid="_x0000_s7195" type="#_x0000_t202" style="position:absolute;margin-left:418.3pt;margin-top:4.65pt;width:351.35pt;height:353.6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14:paraId="657C9B58" w14:textId="77777777" w:rsidR="00F37F85" w:rsidRPr="00BF40CD" w:rsidRDefault="00F37F85" w:rsidP="00BF40CD">
                  <w:pPr>
                    <w:pStyle w:val="Headingafterspace"/>
                  </w:pPr>
                  <w:r w:rsidRPr="00BF40CD">
                    <w:t>MATHS TOPICS</w:t>
                  </w:r>
                </w:p>
                <w:p w14:paraId="78606146" w14:textId="77777777" w:rsidR="00F37F85" w:rsidRPr="003E5CD2" w:rsidRDefault="00F37F85" w:rsidP="004C7D19">
                  <w:pPr>
                    <w:pStyle w:val="Body"/>
                  </w:pPr>
                  <w:r w:rsidRPr="001506ED">
                    <w:t>These are the maths topics your child will be working on during the next three weeks:</w:t>
                  </w:r>
                </w:p>
                <w:p w14:paraId="2480A042" w14:textId="77777777" w:rsidR="00F37F85" w:rsidRPr="004467EC" w:rsidRDefault="00F37F85" w:rsidP="00344926">
                  <w:pPr>
                    <w:pStyle w:val="BL"/>
                  </w:pPr>
                  <w:r w:rsidRPr="004467EC">
                    <w:t xml:space="preserve">Multiplication and division </w:t>
                  </w:r>
                </w:p>
                <w:p w14:paraId="7590D81E" w14:textId="77777777" w:rsidR="00F37F85" w:rsidRPr="004467EC" w:rsidRDefault="00F37F85" w:rsidP="00344926">
                  <w:pPr>
                    <w:pStyle w:val="BL"/>
                  </w:pPr>
                  <w:r w:rsidRPr="004467EC">
                    <w:t xml:space="preserve">Fractions </w:t>
                  </w:r>
                </w:p>
                <w:p w14:paraId="50BFF66D" w14:textId="77777777" w:rsidR="00F37F85" w:rsidRPr="003E5CD2" w:rsidRDefault="00F37F85" w:rsidP="00344926">
                  <w:pPr>
                    <w:pStyle w:val="BL"/>
                  </w:pPr>
                  <w:r w:rsidRPr="004467EC">
                    <w:t>Position and direction</w:t>
                  </w:r>
                </w:p>
                <w:p w14:paraId="6F5D936E" w14:textId="77777777" w:rsidR="00F37F85" w:rsidRDefault="00F37F85" w:rsidP="00176D00">
                  <w:pPr>
                    <w:pStyle w:val="Body"/>
                  </w:pPr>
                </w:p>
                <w:p w14:paraId="73EDC903" w14:textId="77777777" w:rsidR="00F37F85" w:rsidRDefault="00F37F85" w:rsidP="00176D00">
                  <w:pPr>
                    <w:pStyle w:val="Body"/>
                  </w:pPr>
                </w:p>
                <w:p w14:paraId="04456138" w14:textId="77777777" w:rsidR="00F37F85" w:rsidRDefault="00F37F85" w:rsidP="00176D00">
                  <w:pPr>
                    <w:pStyle w:val="Body"/>
                  </w:pPr>
                </w:p>
                <w:p w14:paraId="74AF4ED3" w14:textId="77777777" w:rsidR="00F37F85" w:rsidRDefault="00F37F85" w:rsidP="00176D00">
                  <w:pPr>
                    <w:pStyle w:val="Body"/>
                  </w:pPr>
                </w:p>
                <w:p w14:paraId="046FD850" w14:textId="77777777" w:rsidR="00F37F85" w:rsidRDefault="00F37F85" w:rsidP="00176D00">
                  <w:pPr>
                    <w:pStyle w:val="Body"/>
                  </w:pPr>
                </w:p>
                <w:p w14:paraId="51CA18A7" w14:textId="77777777" w:rsidR="00F37F85" w:rsidRDefault="00F37F85" w:rsidP="00176D00">
                  <w:pPr>
                    <w:pStyle w:val="Body"/>
                  </w:pPr>
                </w:p>
                <w:p w14:paraId="5120A339" w14:textId="77777777" w:rsidR="00F37F85" w:rsidRPr="001D0D7F" w:rsidRDefault="00F37F85" w:rsidP="00BF40CD">
                  <w:pPr>
                    <w:pStyle w:val="Headingafterspace"/>
                  </w:pPr>
                  <w:r w:rsidRPr="001D0D7F">
                    <w:t xml:space="preserve">KEY </w:t>
                  </w:r>
                  <w:r w:rsidRPr="00AB7BE5">
                    <w:t>MATHEMATICAL</w:t>
                  </w:r>
                  <w:r w:rsidRPr="001D0D7F">
                    <w:t xml:space="preserve"> IDEAS</w:t>
                  </w:r>
                </w:p>
                <w:p w14:paraId="6C229267" w14:textId="77777777" w:rsidR="00F37F85" w:rsidRPr="00176D00" w:rsidRDefault="00F37F85" w:rsidP="00176D00">
                  <w:pPr>
                    <w:pStyle w:val="Body"/>
                    <w:rPr>
                      <w:szCs w:val="24"/>
                    </w:rPr>
                  </w:pPr>
                  <w:r w:rsidRPr="001506ED">
                    <w:rPr>
                      <w:szCs w:val="24"/>
                    </w:rPr>
                    <w:t>During these three weeks your child will be learning to:</w:t>
                  </w:r>
                </w:p>
                <w:p w14:paraId="05576B50" w14:textId="6D774928" w:rsidR="00F37F85" w:rsidRPr="004467EC" w:rsidRDefault="00F37F85" w:rsidP="00071620">
                  <w:pPr>
                    <w:pStyle w:val="BL"/>
                  </w:pPr>
                  <w:r w:rsidRPr="004467EC">
                    <w:t xml:space="preserve">multiply numbers mentally drawing upon known facts </w:t>
                  </w:r>
                </w:p>
                <w:p w14:paraId="05BC9324" w14:textId="143E8469" w:rsidR="00F37F85" w:rsidRPr="004467EC" w:rsidRDefault="00F37F85" w:rsidP="00071620">
                  <w:pPr>
                    <w:pStyle w:val="BL"/>
                  </w:pPr>
                  <w:r w:rsidRPr="004467EC">
                    <w:t xml:space="preserve">compare and order fractions with denominators that are all multiples of the same numbers </w:t>
                  </w:r>
                </w:p>
                <w:p w14:paraId="2E656C99" w14:textId="77777777" w:rsidR="00F37F85" w:rsidRPr="005008AA" w:rsidRDefault="00F37F85" w:rsidP="00071620">
                  <w:pPr>
                    <w:pStyle w:val="BL"/>
                  </w:pPr>
                  <w:r w:rsidRPr="004467EC">
                    <w:t>recognise where a shape will be after a translation on a coordinates grid.</w:t>
                  </w:r>
                </w:p>
                <w:p w14:paraId="0403FCFB" w14:textId="77777777" w:rsidR="00F37F85" w:rsidRDefault="00F37F85" w:rsidP="00176D00">
                  <w:pPr>
                    <w:pStyle w:val="Body"/>
                  </w:pPr>
                </w:p>
                <w:p w14:paraId="280CE308" w14:textId="77777777" w:rsidR="00F37F85" w:rsidRDefault="00F37F85" w:rsidP="00176D00">
                  <w:pPr>
                    <w:pStyle w:val="Body"/>
                  </w:pPr>
                </w:p>
                <w:p w14:paraId="116E6614" w14:textId="77777777" w:rsidR="00F37F85" w:rsidRDefault="00F37F85" w:rsidP="00176D00">
                  <w:pPr>
                    <w:pStyle w:val="Body"/>
                  </w:pPr>
                </w:p>
                <w:p w14:paraId="534EBB45" w14:textId="77777777" w:rsidR="00F37F85" w:rsidRDefault="00F37F85" w:rsidP="00176D00">
                  <w:pPr>
                    <w:pStyle w:val="Body"/>
                  </w:pPr>
                </w:p>
                <w:p w14:paraId="0E733424" w14:textId="77777777" w:rsidR="00F37F85" w:rsidRDefault="00F37F85" w:rsidP="00176D00">
                  <w:pPr>
                    <w:pStyle w:val="Body"/>
                  </w:pPr>
                </w:p>
                <w:p w14:paraId="74A3F608" w14:textId="77777777" w:rsidR="00F37F85" w:rsidRDefault="00F37F85" w:rsidP="00176D00">
                  <w:pPr>
                    <w:pStyle w:val="Body"/>
                  </w:pPr>
                </w:p>
                <w:p w14:paraId="51229082" w14:textId="77777777" w:rsidR="00F37F85" w:rsidRDefault="00F37F85" w:rsidP="00BF40CD">
                  <w:pPr>
                    <w:pStyle w:val="Headingafterspace"/>
                  </w:pPr>
                  <w:r w:rsidRPr="000A0150">
                    <w:t>TIP</w:t>
                  </w:r>
                  <w:r>
                    <w:t>S</w:t>
                  </w:r>
                  <w:r w:rsidRPr="000A0150">
                    <w:t xml:space="preserve"> FOR </w:t>
                  </w:r>
                  <w:r w:rsidRPr="00AD5E7B">
                    <w:t>GOOD</w:t>
                  </w:r>
                  <w:r w:rsidRPr="000A0150">
                    <w:t xml:space="preserve"> HOMEWORK HABITS</w:t>
                  </w:r>
                </w:p>
                <w:p w14:paraId="360EB1F4" w14:textId="77777777" w:rsidR="00F37F85" w:rsidRPr="00BE438B" w:rsidRDefault="00F37F85" w:rsidP="00BE438B">
                  <w:pPr>
                    <w:pStyle w:val="Body"/>
                  </w:pPr>
                  <w:r w:rsidRPr="00BE438B">
                    <w:t>Help your child to read any instructions and discuss the homework before they start, ensuring that they fully understand the task.</w:t>
                  </w:r>
                </w:p>
              </w:txbxContent>
            </v:textbox>
            <w10:wrap type="through" anchorx="margin"/>
          </v:shape>
        </w:pict>
      </w:r>
    </w:p>
    <w:p w14:paraId="7C4674A0" w14:textId="0F6BCEFC" w:rsidR="00057950" w:rsidRDefault="00384776" w:rsidP="00EE6EED">
      <w:pPr>
        <w:pStyle w:val="Subheadabovespace"/>
        <w:spacing w:before="0"/>
        <w:jc w:val="center"/>
        <w:rPr>
          <w:rFonts w:cs="Arial"/>
          <w:noProof/>
          <w:sz w:val="8"/>
          <w:lang w:val="en-US" w:eastAsia="en-US"/>
        </w:rPr>
      </w:pPr>
      <w:r>
        <w:rPr>
          <w:rFonts w:cs="Arial"/>
          <w:noProof/>
          <w:sz w:val="8"/>
          <w:lang w:eastAsia="en-GB"/>
        </w:rPr>
        <w:drawing>
          <wp:inline distT="0" distB="0" distL="0" distR="0" wp14:anchorId="0E82EE24" wp14:editId="49BB7242">
            <wp:extent cx="1994845" cy="2031199"/>
            <wp:effectExtent l="0" t="0" r="0" b="0"/>
            <wp:docPr id="1" name="Picture 1" descr="Z:\TYPESETTING\Project Code\Harpercollins\PDF to Word files\Busy Ant Maths Parent Newsletters\Output\Links\Year 5\JPG\Y5_Page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YPESETTING\Project Code\Harpercollins\PDF to Word files\Busy Ant Maths Parent Newsletters\Output\Links\Year 5\JPG\Y5_Page 09.jpg"/>
                    <pic:cNvPicPr>
                      <a:picLocks noChangeAspect="1" noChangeArrowheads="1"/>
                    </pic:cNvPicPr>
                  </pic:nvPicPr>
                  <pic:blipFill>
                    <a:blip r:embed="rId8"/>
                    <a:srcRect/>
                    <a:stretch>
                      <a:fillRect/>
                    </a:stretch>
                  </pic:blipFill>
                  <pic:spPr bwMode="auto">
                    <a:xfrm>
                      <a:off x="0" y="0"/>
                      <a:ext cx="1994845" cy="2031199"/>
                    </a:xfrm>
                    <a:prstGeom prst="rect">
                      <a:avLst/>
                    </a:prstGeom>
                    <a:noFill/>
                    <a:ln w="9525">
                      <a:noFill/>
                      <a:miter lim="800000"/>
                      <a:headEnd/>
                      <a:tailEnd/>
                    </a:ln>
                  </pic:spPr>
                </pic:pic>
              </a:graphicData>
            </a:graphic>
          </wp:inline>
        </w:drawing>
      </w:r>
    </w:p>
    <w:p w14:paraId="35F51FFA" w14:textId="1E61BD83" w:rsidR="00057950" w:rsidRPr="00FB5FA0" w:rsidRDefault="005A75F4" w:rsidP="008760EB">
      <w:pPr>
        <w:pStyle w:val="Subheadabovespace"/>
        <w:rPr>
          <w:rFonts w:cs="Arial"/>
          <w:sz w:val="8"/>
        </w:rPr>
      </w:pPr>
      <w:r w:rsidRPr="00D044DC">
        <w:t>What to do</w:t>
      </w:r>
    </w:p>
    <w:p w14:paraId="17D88B6C" w14:textId="1BC813A9" w:rsidR="002B5635" w:rsidRPr="004467EC" w:rsidRDefault="002B5635" w:rsidP="002B5635">
      <w:pPr>
        <w:pStyle w:val="BL"/>
      </w:pPr>
      <w:r w:rsidRPr="004467EC">
        <w:t xml:space="preserve">Roll the dice twice to give a set of coordinates and plot the point. </w:t>
      </w:r>
    </w:p>
    <w:p w14:paraId="69695A4A" w14:textId="77777777" w:rsidR="002B5635" w:rsidRPr="004467EC" w:rsidRDefault="002B5635" w:rsidP="002B5635">
      <w:pPr>
        <w:pStyle w:val="BL"/>
      </w:pPr>
      <w:r w:rsidRPr="004467EC">
        <w:t xml:space="preserve">Repeat this twice more so the three points make a triangle. </w:t>
      </w:r>
    </w:p>
    <w:p w14:paraId="09B9C199" w14:textId="77777777" w:rsidR="002B5635" w:rsidRPr="004467EC" w:rsidRDefault="002B5635" w:rsidP="002B5635">
      <w:pPr>
        <w:pStyle w:val="BL"/>
      </w:pPr>
      <w:r w:rsidRPr="004467EC">
        <w:t xml:space="preserve">Roll the dice to determine the </w:t>
      </w:r>
      <w:r w:rsidRPr="004467EC">
        <w:rPr>
          <w:i/>
        </w:rPr>
        <w:t>x</w:t>
      </w:r>
      <w:r w:rsidRPr="004467EC">
        <w:t>-coordinate translation.</w:t>
      </w:r>
    </w:p>
    <w:p w14:paraId="3644AF99" w14:textId="77777777" w:rsidR="002B5635" w:rsidRPr="004467EC" w:rsidRDefault="002B5635" w:rsidP="002B5635">
      <w:pPr>
        <w:pStyle w:val="BL"/>
      </w:pPr>
      <w:r w:rsidRPr="004467EC">
        <w:t xml:space="preserve">Roll again to determine the </w:t>
      </w:r>
      <w:r w:rsidRPr="004467EC">
        <w:rPr>
          <w:i/>
        </w:rPr>
        <w:t>y</w:t>
      </w:r>
      <w:r w:rsidRPr="004467EC">
        <w:t xml:space="preserve">-coordinate translation. </w:t>
      </w:r>
    </w:p>
    <w:p w14:paraId="04115016" w14:textId="77777777" w:rsidR="002B5635" w:rsidRPr="004467EC" w:rsidRDefault="002B5635" w:rsidP="002B5635">
      <w:pPr>
        <w:pStyle w:val="BL"/>
      </w:pPr>
      <w:r w:rsidRPr="004467EC">
        <w:t xml:space="preserve">Work out the new coordinates. </w:t>
      </w:r>
    </w:p>
    <w:p w14:paraId="273A04C1" w14:textId="77777777" w:rsidR="006C5A37" w:rsidRDefault="002B5635" w:rsidP="002B5635">
      <w:pPr>
        <w:pStyle w:val="BL"/>
      </w:pPr>
      <w:r w:rsidRPr="004467EC">
        <w:t>Rub out the translations and repeat with new figures</w:t>
      </w:r>
      <w:r>
        <w:t>.</w:t>
      </w:r>
    </w:p>
    <w:p w14:paraId="490923BA" w14:textId="77777777" w:rsidR="00977EDA" w:rsidRPr="003775BC" w:rsidRDefault="00CA343D" w:rsidP="00977EDA">
      <w:pPr>
        <w:pStyle w:val="HeaddingwithColor"/>
        <w:rPr>
          <w:rFonts w:cs="Arial"/>
        </w:rPr>
      </w:pPr>
      <w:r>
        <w:rPr>
          <w:rFonts w:cs="Arial"/>
          <w:noProof/>
          <w:lang w:val="en-US" w:eastAsia="en-US"/>
        </w:rPr>
        <w:pict w14:anchorId="3D7D4A83">
          <v:rect id="_x0000_s7490" style="position:absolute;left:0;text-align:left;margin-left:-.5pt;margin-top:5.55pt;width:351.35pt;height:18pt;z-index:-251515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977EDA" w:rsidRPr="003775BC">
        <w:rPr>
          <w:rFonts w:cs="Arial"/>
        </w:rPr>
        <w:t>QUESTIONS TO ASK</w:t>
      </w:r>
    </w:p>
    <w:p w14:paraId="7EAC7C18" w14:textId="77777777" w:rsidR="00977EDA" w:rsidRPr="003775BC" w:rsidRDefault="00CA343D" w:rsidP="00977EDA">
      <w:pPr>
        <w:pStyle w:val="BL"/>
        <w:numPr>
          <w:ilvl w:val="0"/>
          <w:numId w:val="0"/>
        </w:numPr>
        <w:spacing w:line="240" w:lineRule="auto"/>
        <w:rPr>
          <w:rFonts w:cs="Arial"/>
          <w:szCs w:val="2"/>
        </w:rPr>
      </w:pPr>
      <w:r>
        <w:rPr>
          <w:rFonts w:cs="Arial"/>
          <w:noProof/>
          <w:szCs w:val="2"/>
          <w:lang w:val="en-US" w:eastAsia="en-US"/>
        </w:rPr>
        <w:pict w14:anchorId="0AA061C7">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492" type="#_x0000_t62" style="position:absolute;margin-left:257.75pt;margin-top:4.7pt;width:94.05pt;height:45.5pt;z-index:25180262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3950,3537" fillcolor="#b6dde8" strokecolor="black [3200]" strokeweight=".25pt">
            <v:textbox style="mso-next-textbox:#_x0000_s7492" inset="0,0,0,0">
              <w:txbxContent>
                <w:p w14:paraId="5C7161AC" w14:textId="77777777" w:rsidR="00F37F85" w:rsidRPr="0014002E" w:rsidRDefault="00F37F85" w:rsidP="00726ED7">
                  <w:pPr>
                    <w:pStyle w:val="BubbleText"/>
                  </w:pPr>
                  <w:r w:rsidRPr="004467EC">
                    <w:t>Explain what ‘translation’ means when used in maths.</w:t>
                  </w:r>
                </w:p>
              </w:txbxContent>
            </v:textbox>
          </v:shape>
        </w:pict>
      </w:r>
      <w:r>
        <w:rPr>
          <w:rFonts w:cs="Arial"/>
          <w:noProof/>
          <w:szCs w:val="2"/>
          <w:lang w:val="en-US" w:eastAsia="en-US"/>
        </w:rPr>
        <w:pict w14:anchorId="45D3CF22">
          <v:shape id="_x0000_s7491" type="#_x0000_t62" style="position:absolute;margin-left:1.35pt;margin-top:1.7pt;width:139.4pt;height:68.7pt;z-index:25180160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5311,2075" fillcolor="#b6dde8" strokecolor="black [3213]" strokeweight=".25pt">
            <v:textbox style="mso-next-textbox:#_x0000_s7491" inset="0,0,0,0">
              <w:txbxContent>
                <w:p w14:paraId="6140943F" w14:textId="25A41749" w:rsidR="00F37F85" w:rsidRPr="0014002E" w:rsidRDefault="00F37F85" w:rsidP="00726ED7">
                  <w:pPr>
                    <w:pStyle w:val="BubbleText"/>
                  </w:pPr>
                  <w:r w:rsidRPr="004467EC">
                    <w:t>What is the mnemonic t</w:t>
                  </w:r>
                  <w:r>
                    <w:br/>
                  </w:r>
                  <w:r w:rsidRPr="004467EC">
                    <w:t xml:space="preserve">hat helps you remember the order of coordinates? </w:t>
                  </w:r>
                  <w:r>
                    <w:br/>
                  </w:r>
                  <w:r w:rsidRPr="004467EC">
                    <w:t xml:space="preserve">(‘Along the corridor and up the stairs’, so </w:t>
                  </w:r>
                  <w:r w:rsidRPr="004467EC">
                    <w:rPr>
                      <w:i/>
                    </w:rPr>
                    <w:t>x</w:t>
                  </w:r>
                  <w:r w:rsidRPr="004467EC">
                    <w:t xml:space="preserve"> coordinate first.)</w:t>
                  </w:r>
                </w:p>
              </w:txbxContent>
            </v:textbox>
          </v:shape>
        </w:pict>
      </w:r>
    </w:p>
    <w:p w14:paraId="3A21A9A4" w14:textId="7C36006C" w:rsidR="0098334F" w:rsidRPr="007C2C35" w:rsidRDefault="00CA343D" w:rsidP="007C2C35">
      <w:pPr>
        <w:pStyle w:val="CT"/>
      </w:pPr>
      <w:r>
        <w:rPr>
          <w:rFonts w:cs="Arial"/>
          <w:noProof/>
          <w:szCs w:val="2"/>
          <w:lang w:val="en-US" w:eastAsia="en-US"/>
        </w:rPr>
        <w:pict w14:anchorId="69BE1BE6">
          <v:shape id="_x0000_s7493" type="#_x0000_t62" style="position:absolute;left:0;text-align:left;margin-left:152.9pt;margin-top:15.25pt;width:98.25pt;height:45.1pt;z-index:25180364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15554,-10656" fillcolor="#b6dde8" strokecolor="black [3200]" strokeweight=".25pt">
            <v:textbox style="mso-next-textbox:#_x0000_s7493" inset="0,0,0,0">
              <w:txbxContent>
                <w:p w14:paraId="39FB9BCA" w14:textId="77777777" w:rsidR="00F37F85" w:rsidRPr="0014002E" w:rsidRDefault="00F37F85" w:rsidP="00726ED7">
                  <w:pPr>
                    <w:pStyle w:val="BubbleText"/>
                  </w:pPr>
                  <w:r>
                    <w:t xml:space="preserve"> </w:t>
                  </w:r>
                  <w:r w:rsidRPr="004467EC">
                    <w:t>Where do you see repeating patterns in everyday life?</w:t>
                  </w:r>
                </w:p>
              </w:txbxContent>
            </v:textbox>
          </v:shape>
        </w:pict>
      </w:r>
      <w:r w:rsidR="00873116">
        <w:rPr>
          <w:noProof/>
          <w:lang w:eastAsia="en-GB"/>
        </w:rPr>
        <w:drawing>
          <wp:anchor distT="914400" distB="182880" distL="45720" distR="114300" simplePos="0" relativeHeight="251732992" behindDoc="0" locked="0" layoutInCell="1" allowOverlap="1" wp14:anchorId="0808A2E8" wp14:editId="4E5E646A">
            <wp:simplePos x="0" y="0"/>
            <wp:positionH relativeFrom="column">
              <wp:posOffset>5250180</wp:posOffset>
            </wp:positionH>
            <wp:positionV relativeFrom="paragraph">
              <wp:posOffset>-5679440</wp:posOffset>
            </wp:positionV>
            <wp:extent cx="1149985" cy="882015"/>
            <wp:effectExtent l="1905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9">
                      <a:extLst>
                        <a:ext uri="{28A0092B-C50C-407E-A947-70E740481C1C}">
                          <a14:useLocalDpi xmlns:a14="http://schemas.microsoft.com/office/drawing/2010/main" val="0"/>
                        </a:ext>
                      </a:extLst>
                    </a:blip>
                    <a:srcRect r="14778" b="14791"/>
                    <a:stretch/>
                  </pic:blipFill>
                  <pic:spPr bwMode="auto">
                    <a:xfrm>
                      <a:off x="0" y="0"/>
                      <a:ext cx="1149985" cy="8820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B246D0" w:rsidRPr="007C2C35">
        <w:br w:type="column"/>
      </w:r>
      <w:r w:rsidR="00F97616">
        <w:t>Primary 6</w:t>
      </w:r>
      <w:r w:rsidR="00746912" w:rsidRPr="007C2C35">
        <w:t xml:space="preserve"> </w:t>
      </w:r>
      <w:r w:rsidR="00C47A49">
        <w:br/>
      </w:r>
      <w:r w:rsidR="00971229" w:rsidRPr="007C2C35">
        <w:t xml:space="preserve">Maths </w:t>
      </w:r>
      <w:r w:rsidR="00C47A49">
        <w:br/>
      </w:r>
      <w:r>
        <w:t>Unit</w:t>
      </w:r>
      <w:bookmarkStart w:id="0" w:name="_GoBack"/>
      <w:bookmarkEnd w:id="0"/>
      <w:r w:rsidR="00971229" w:rsidRPr="007C2C35">
        <w:t xml:space="preserve"> </w:t>
      </w:r>
      <w:r w:rsidR="004C7D19" w:rsidRPr="007C2C35">
        <w:t>2</w:t>
      </w:r>
    </w:p>
    <w:p w14:paraId="3875DB69" w14:textId="1DD22E83" w:rsidR="00B57892" w:rsidRPr="003775BC" w:rsidRDefault="000847FE" w:rsidP="00B57892">
      <w:pPr>
        <w:pStyle w:val="DateandName"/>
        <w:rPr>
          <w:rFonts w:cs="Arial"/>
        </w:rPr>
      </w:pPr>
      <w:r>
        <w:rPr>
          <w:noProof/>
          <w:lang w:val="en-US" w:eastAsia="en-US"/>
        </w:rPr>
        <w:pict w14:anchorId="3D412A82">
          <v:rect id="Rectangle 28" o:spid="_x0000_s7421" style="position:absolute;margin-left:282.95pt;margin-top:-92.15pt;width:64.25pt;height:73pt;z-index:251730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14:paraId="4CBA195D" w14:textId="210C5716" w:rsidR="00F37F85" w:rsidRPr="005F0232" w:rsidRDefault="00F97616" w:rsidP="00C47A49">
                  <w:pPr>
                    <w:jc w:val="center"/>
                    <w:rPr>
                      <w:rFonts w:ascii="Arial" w:hAnsi="Arial"/>
                      <w:sz w:val="18"/>
                      <w:szCs w:val="18"/>
                    </w:rPr>
                  </w:pPr>
                  <w:r w:rsidRPr="00E73EE5">
                    <w:rPr>
                      <w:rFonts w:ascii="Arial" w:hAnsi="Arial"/>
                      <w:noProof/>
                      <w:sz w:val="18"/>
                      <w:szCs w:val="18"/>
                      <w:lang w:eastAsia="en-GB"/>
                    </w:rPr>
                    <w:drawing>
                      <wp:inline distT="0" distB="0" distL="0" distR="0" wp14:anchorId="7175B0B8" wp14:editId="64090EF1">
                        <wp:extent cx="616689" cy="8785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569" cy="902609"/>
                                </a:xfrm>
                                <a:prstGeom prst="rect">
                                  <a:avLst/>
                                </a:prstGeom>
                                <a:noFill/>
                                <a:ln>
                                  <a:noFill/>
                                </a:ln>
                              </pic:spPr>
                            </pic:pic>
                          </a:graphicData>
                        </a:graphic>
                      </wp:inline>
                    </w:drawing>
                  </w:r>
                </w:p>
              </w:txbxContent>
            </v:textbox>
          </v:rect>
        </w:pict>
      </w:r>
      <w:r w:rsidR="00B57892" w:rsidRPr="003775BC">
        <w:rPr>
          <w:rFonts w:cs="Arial"/>
        </w:rPr>
        <w:t>Date: ______________________</w:t>
      </w:r>
      <w:r w:rsidR="00B57892" w:rsidRPr="003775BC">
        <w:rPr>
          <w:rFonts w:cs="Arial"/>
        </w:rPr>
        <w:tab/>
        <w:t>Name: ______________________</w:t>
      </w:r>
    </w:p>
    <w:p w14:paraId="1C6F1507" w14:textId="77777777" w:rsidR="00971229" w:rsidRPr="003775BC" w:rsidRDefault="00971229" w:rsidP="00B57892">
      <w:pPr>
        <w:pStyle w:val="DateandName"/>
        <w:rPr>
          <w:rFonts w:cs="Arial"/>
        </w:rPr>
      </w:pPr>
    </w:p>
    <w:p w14:paraId="6C8664C3" w14:textId="77777777" w:rsidR="00CD5F62" w:rsidRPr="00507FCD" w:rsidRDefault="00507FCD" w:rsidP="00507FCD">
      <w:pPr>
        <w:pStyle w:val="MainHead"/>
      </w:pPr>
      <w:r w:rsidRPr="00507FCD">
        <w:lastRenderedPageBreak/>
        <w:t>Multiplication and division</w:t>
      </w:r>
    </w:p>
    <w:p w14:paraId="7AD48805" w14:textId="77777777" w:rsidR="006C1A4E" w:rsidRPr="003775BC" w:rsidRDefault="00CA343D" w:rsidP="00911316">
      <w:pPr>
        <w:pStyle w:val="HeaddingwithColor"/>
        <w:rPr>
          <w:rFonts w:cs="Arial"/>
        </w:rPr>
      </w:pPr>
      <w:r>
        <w:rPr>
          <w:rFonts w:cs="Arial"/>
          <w:noProof/>
          <w:lang w:eastAsia="en-GB"/>
        </w:rPr>
        <w:pict w14:anchorId="163F10F3">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3775BC">
        <w:rPr>
          <w:rFonts w:cs="Arial"/>
        </w:rPr>
        <w:t>HERE’S THE MATHS</w:t>
      </w:r>
    </w:p>
    <w:p w14:paraId="46731955" w14:textId="7F03F271" w:rsidR="006C1A4E" w:rsidRPr="0038313E" w:rsidRDefault="0038313E" w:rsidP="0038313E">
      <w:pPr>
        <w:pStyle w:val="Body"/>
      </w:pPr>
      <w:r w:rsidRPr="0038313E">
        <w:t xml:space="preserve">Your child is learning to multiply numbers mentally drawing upon known </w:t>
      </w:r>
      <w:r w:rsidR="00F37F85">
        <w:t xml:space="preserve">facts, </w:t>
      </w:r>
      <w:r w:rsidR="00F37F85">
        <w:br/>
      </w:r>
      <w:r w:rsidRPr="0038313E">
        <w:t xml:space="preserve">e.g. × 9 and × 99. For example, to multiply by 9, first multiply by 10 and adjust, </w:t>
      </w:r>
      <w:r w:rsidR="00F37F85">
        <w:br/>
      </w:r>
      <w:r w:rsidRPr="0038313E">
        <w:t xml:space="preserve">e.g. 67 × 9 = (67 × 10) − 67 and to multiply by 11, first multiply by 10 and adjust, </w:t>
      </w:r>
      <w:r w:rsidR="00F37F85">
        <w:br/>
      </w:r>
      <w:r w:rsidRPr="0038313E">
        <w:t>e.g. 67 × 11 = (67 × 10) + 67.</w:t>
      </w:r>
    </w:p>
    <w:p w14:paraId="319F771A" w14:textId="77777777" w:rsidR="00364B9F" w:rsidRPr="003775BC" w:rsidRDefault="00CA343D" w:rsidP="008448EF">
      <w:pPr>
        <w:pStyle w:val="HeaddingwithColor"/>
        <w:rPr>
          <w:rFonts w:cs="Arial"/>
        </w:rPr>
      </w:pPr>
      <w:r>
        <w:rPr>
          <w:rFonts w:cs="Arial"/>
          <w:noProof/>
          <w:lang w:eastAsia="en-GB"/>
        </w:rPr>
        <w:pict w14:anchorId="0C79F6F9">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3775BC">
        <w:rPr>
          <w:rFonts w:cs="Arial"/>
        </w:rPr>
        <w:t>ACTIVITY</w:t>
      </w:r>
    </w:p>
    <w:p w14:paraId="4DA8EDD9" w14:textId="77777777" w:rsidR="001506ED" w:rsidRPr="00D044DC" w:rsidRDefault="00CA343D" w:rsidP="00F37F85">
      <w:pPr>
        <w:pStyle w:val="Subheadabovespace"/>
        <w:rPr>
          <w:sz w:val="4"/>
        </w:rPr>
      </w:pPr>
      <w:r>
        <w:rPr>
          <w:noProof/>
        </w:rPr>
        <w:pict w14:anchorId="3E0466E1">
          <v:shape id="Text Box 1727" o:spid="_x0000_s7400" type="#_x0000_t202" style="position:absolute;left:0;text-align:left;margin-left:213.35pt;margin-top:3.55pt;width:135.3pt;height:100.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14:paraId="3611FFC4" w14:textId="77777777" w:rsidR="00F37F85" w:rsidRDefault="00F37F85" w:rsidP="00D044DC">
                  <w:pPr>
                    <w:pStyle w:val="Subheadabovespace"/>
                  </w:pPr>
                  <w:r w:rsidRPr="002C09FB">
                    <w:t xml:space="preserve">You </w:t>
                  </w:r>
                  <w:r>
                    <w:t xml:space="preserve">will </w:t>
                  </w:r>
                  <w:r w:rsidRPr="002C09FB">
                    <w:t>need:</w:t>
                  </w:r>
                </w:p>
                <w:p w14:paraId="6B8DCC4E" w14:textId="77777777" w:rsidR="00F37F85" w:rsidRPr="004467EC" w:rsidRDefault="00F37F85" w:rsidP="00861204">
                  <w:pPr>
                    <w:pStyle w:val="BL"/>
                  </w:pPr>
                  <w:r w:rsidRPr="004467EC">
                    <w:t xml:space="preserve">pack of cards with 10s removed (picture cards represent zero) </w:t>
                  </w:r>
                </w:p>
                <w:p w14:paraId="39E3BED4" w14:textId="77777777" w:rsidR="00F37F85" w:rsidRPr="00861204" w:rsidRDefault="00F37F85" w:rsidP="00861204">
                  <w:pPr>
                    <w:pStyle w:val="BL"/>
                    <w:rPr>
                      <w:szCs w:val="24"/>
                    </w:rPr>
                  </w:pPr>
                  <w:r w:rsidRPr="00861204">
                    <w:rPr>
                      <w:szCs w:val="24"/>
                    </w:rPr>
                    <w:t>4 pieces of paper marked × 9, × 99, × 11, × 101</w:t>
                  </w:r>
                </w:p>
                <w:p w14:paraId="711C9378" w14:textId="77777777" w:rsidR="00F37F85" w:rsidRPr="00861204" w:rsidRDefault="00F37F85" w:rsidP="00861204">
                  <w:pPr>
                    <w:pStyle w:val="BL"/>
                  </w:pPr>
                  <w:r w:rsidRPr="00861204">
                    <w:rPr>
                      <w:szCs w:val="24"/>
                    </w:rPr>
                    <w:t>timer (or phone with timer)</w:t>
                  </w:r>
                </w:p>
              </w:txbxContent>
            </v:textbox>
            <w10:wrap type="square"/>
          </v:shape>
        </w:pict>
      </w:r>
      <w:r w:rsidR="00CD4D88" w:rsidRPr="00D044DC">
        <w:t>What to do</w:t>
      </w:r>
    </w:p>
    <w:p w14:paraId="64B969A8" w14:textId="77777777" w:rsidR="00861204" w:rsidRPr="004467EC" w:rsidRDefault="00861204" w:rsidP="00861204">
      <w:pPr>
        <w:pStyle w:val="BL"/>
      </w:pPr>
      <w:r w:rsidRPr="004467EC">
        <w:t xml:space="preserve">One person starts the timer. </w:t>
      </w:r>
    </w:p>
    <w:p w14:paraId="38174B57" w14:textId="77777777" w:rsidR="00861204" w:rsidRPr="004467EC" w:rsidRDefault="00861204" w:rsidP="00861204">
      <w:pPr>
        <w:pStyle w:val="BL"/>
      </w:pPr>
      <w:r w:rsidRPr="004467EC">
        <w:t xml:space="preserve">Second person turns over cards to make four </w:t>
      </w:r>
      <w:r w:rsidR="00A24743">
        <w:br/>
      </w:r>
      <w:r w:rsidRPr="004467EC">
        <w:t xml:space="preserve">2-digit numbers. </w:t>
      </w:r>
    </w:p>
    <w:p w14:paraId="70B2255D" w14:textId="5578CE9D" w:rsidR="00861204" w:rsidRPr="004467EC" w:rsidRDefault="00861204" w:rsidP="00861204">
      <w:pPr>
        <w:pStyle w:val="BL"/>
      </w:pPr>
      <w:r w:rsidRPr="004467EC">
        <w:t xml:space="preserve">Turn over a piece of paper to determine what </w:t>
      </w:r>
      <w:r w:rsidR="00F37F85">
        <w:br/>
      </w:r>
      <w:r w:rsidRPr="004467EC">
        <w:t xml:space="preserve">to multiply by the first number by. </w:t>
      </w:r>
    </w:p>
    <w:p w14:paraId="7D505C0A" w14:textId="77777777" w:rsidR="00861204" w:rsidRPr="004467EC" w:rsidRDefault="00861204" w:rsidP="00861204">
      <w:pPr>
        <w:pStyle w:val="BL"/>
      </w:pPr>
      <w:r w:rsidRPr="004467EC">
        <w:t xml:space="preserve">Continue until all four answers have been calculated using a method of choice. </w:t>
      </w:r>
    </w:p>
    <w:p w14:paraId="0EE7E432" w14:textId="77777777" w:rsidR="00861204" w:rsidRPr="004467EC" w:rsidRDefault="00861204" w:rsidP="00861204">
      <w:pPr>
        <w:pStyle w:val="BL"/>
      </w:pPr>
      <w:r w:rsidRPr="004467EC">
        <w:t xml:space="preserve">Stop the timer and check the answers. </w:t>
      </w:r>
    </w:p>
    <w:p w14:paraId="712A0FAD" w14:textId="77777777" w:rsidR="00861204" w:rsidRPr="004467EC" w:rsidRDefault="00861204" w:rsidP="00861204">
      <w:pPr>
        <w:pStyle w:val="BL"/>
      </w:pPr>
      <w:r w:rsidRPr="004467EC">
        <w:t xml:space="preserve">Change roles. </w:t>
      </w:r>
    </w:p>
    <w:p w14:paraId="75A864EB" w14:textId="3E1BAD92" w:rsidR="00943FED" w:rsidRDefault="00F37F85" w:rsidP="00861204">
      <w:pPr>
        <w:pStyle w:val="BL"/>
      </w:pPr>
      <w:r>
        <w:t>The w</w:t>
      </w:r>
      <w:r w:rsidR="00861204" w:rsidRPr="004467EC">
        <w:t xml:space="preserve">inner is the person with the shorter time. (You could discuss if this is fair because some number </w:t>
      </w:r>
      <w:r>
        <w:t>s</w:t>
      </w:r>
      <w:r w:rsidR="00861204" w:rsidRPr="004467EC">
        <w:t>will be easier to multiply than others.)</w:t>
      </w:r>
    </w:p>
    <w:p w14:paraId="58347BFD" w14:textId="77777777" w:rsidR="00016A53" w:rsidRPr="00D044DC" w:rsidRDefault="00016A53" w:rsidP="00F37F85">
      <w:pPr>
        <w:pStyle w:val="Subheadabovespace"/>
      </w:pPr>
      <w:r w:rsidRPr="00D044DC">
        <w:t xml:space="preserve">Variation </w:t>
      </w:r>
    </w:p>
    <w:p w14:paraId="7085730C" w14:textId="77777777" w:rsidR="001F0B4E" w:rsidRPr="00861204" w:rsidRDefault="00861204" w:rsidP="00861204">
      <w:pPr>
        <w:pStyle w:val="BL"/>
      </w:pPr>
      <w:r w:rsidRPr="00861204">
        <w:t>Use pieces of paper with × 25, × 50, × 49, × 39 or other numbers.</w:t>
      </w:r>
    </w:p>
    <w:p w14:paraId="4AAD0D56" w14:textId="77777777" w:rsidR="001F0B4E" w:rsidRPr="003775BC" w:rsidRDefault="00CA343D" w:rsidP="009647CF">
      <w:pPr>
        <w:pStyle w:val="HeaddingwithColor"/>
        <w:rPr>
          <w:rFonts w:cs="Arial"/>
        </w:rPr>
      </w:pPr>
      <w:r>
        <w:rPr>
          <w:rFonts w:cs="Arial"/>
          <w:noProof/>
          <w:lang w:val="en-US" w:eastAsia="en-US"/>
        </w:rPr>
        <w:pict w14:anchorId="49EB96F6">
          <v:rect id="_x0000_s7234" style="position:absolute;left:0;text-align:left;margin-left:-.5pt;margin-top:5.55pt;width:351.35pt;height:18pt;z-index:-25162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rFonts w:cs="Arial"/>
          <w:noProof/>
          <w:lang w:eastAsia="en-GB"/>
        </w:rPr>
        <w:pict w14:anchorId="6E0B314F">
          <v:rect id="Rectangle 1734" o:spid="_x0000_s7170" style="position:absolute;left:0;text-align:left;margin-left:51.2pt;margin-top:382.8pt;width:351.35pt;height:18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1F0B4E" w:rsidRPr="003775BC">
        <w:rPr>
          <w:rFonts w:cs="Arial"/>
        </w:rPr>
        <w:t>QUESTIONS TO ASK</w:t>
      </w:r>
    </w:p>
    <w:p w14:paraId="6BE579E6" w14:textId="04649F3F" w:rsidR="002C59F6" w:rsidRPr="003775BC" w:rsidRDefault="00CA343D" w:rsidP="005664F4">
      <w:pPr>
        <w:pStyle w:val="BL"/>
        <w:numPr>
          <w:ilvl w:val="0"/>
          <w:numId w:val="0"/>
        </w:numPr>
        <w:ind w:left="216"/>
        <w:rPr>
          <w:rFonts w:cs="Arial"/>
        </w:rPr>
      </w:pPr>
      <w:r>
        <w:rPr>
          <w:noProof/>
          <w:lang w:val="en-US" w:eastAsia="en-US"/>
        </w:rPr>
        <w:pict w14:anchorId="3E6F8AA7">
          <v:shape id="Rounded Rectangular Callout 111" o:spid="_x0000_s7364" type="#_x0000_t62" style="position:absolute;left:0;text-align:left;margin-left:106.2pt;margin-top:4.75pt;width:97.1pt;height:33.7pt;z-index:251784192;visibility:visible;mso-wrap-edited:f;v-text-anchor:middle"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6483,20959" fillcolor="#b6dde8" strokecolor="black [3200]" strokeweight=".25pt">
            <v:textbox style="mso-next-textbox:#Rounded Rectangular Callout 111" inset="0,0,0,0">
              <w:txbxContent>
                <w:p w14:paraId="219CB557" w14:textId="77777777" w:rsidR="00F37F85" w:rsidRPr="008C4B61" w:rsidRDefault="00F37F85" w:rsidP="00F37F85">
                  <w:pPr>
                    <w:pStyle w:val="BubbleText"/>
                  </w:pPr>
                  <w:r w:rsidRPr="004467EC">
                    <w:t>How do you multiply by 11 (101) mentally?</w:t>
                  </w:r>
                </w:p>
              </w:txbxContent>
            </v:textbox>
          </v:shape>
        </w:pict>
      </w:r>
      <w:r>
        <w:rPr>
          <w:rFonts w:cs="Arial"/>
          <w:noProof/>
          <w:lang w:val="en-US" w:eastAsia="en-US"/>
        </w:rPr>
        <w:pict w14:anchorId="692B22D5">
          <v:shape id="Rounded Rectangular Callout 108" o:spid="_x0000_s7365" type="#_x0000_t62" style="position:absolute;left:0;text-align:left;margin-left:248.3pt;margin-top:3pt;width:95.45pt;height:31.3pt;z-index:251785216;visibility:visible;mso-wrap-edited:f;v-text-anchor:middle"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6970,16424" fillcolor="#b6dde8" strokecolor="black [3200]" strokeweight=".25pt">
            <v:textbox style="mso-next-textbox:#Rounded Rectangular Callout 108" inset="0,0,0,0">
              <w:txbxContent>
                <w:p w14:paraId="2D17ECBE" w14:textId="77777777" w:rsidR="00F37F85" w:rsidRPr="008C4B61" w:rsidRDefault="00F37F85" w:rsidP="00F37F85">
                  <w:pPr>
                    <w:pStyle w:val="BubbleText"/>
                  </w:pPr>
                  <w:r w:rsidRPr="004467EC">
                    <w:t>How can you multiply mentally by 50?</w:t>
                  </w:r>
                </w:p>
              </w:txbxContent>
            </v:textbox>
          </v:shape>
        </w:pict>
      </w:r>
    </w:p>
    <w:p w14:paraId="5D826EB4" w14:textId="233DDA2D" w:rsidR="000B70CF" w:rsidRPr="001461BA" w:rsidRDefault="00CA343D" w:rsidP="001461BA">
      <w:pPr>
        <w:pStyle w:val="MainHead"/>
      </w:pPr>
      <w:r>
        <w:rPr>
          <w:rFonts w:cs="Arial"/>
          <w:noProof/>
          <w:lang w:val="en-US" w:eastAsia="en-US"/>
        </w:rPr>
        <w:pict w14:anchorId="5826F252">
          <v:shape id="Rounded Rectangular Callout 107" o:spid="_x0000_s7362" type="#_x0000_t62" style="position:absolute;left:0;text-align:left;margin-left:-6pt;margin-top:12.4pt;width:92.85pt;height:29.8pt;z-index:251783168;visibility:visible;mso-wrap-edited:f;v-text-anchor:middle"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6741,15656" fillcolor="#b6dde8" strokecolor="black [3213]" strokeweight=".25pt">
            <v:textbox style="mso-next-textbox:#Rounded Rectangular Callout 107" inset="0,0,0,0">
              <w:txbxContent>
                <w:p w14:paraId="6AB78889" w14:textId="77777777" w:rsidR="00F37F85" w:rsidRPr="008C4B61" w:rsidRDefault="00F37F85" w:rsidP="00F37F85">
                  <w:pPr>
                    <w:pStyle w:val="BubbleText"/>
                  </w:pPr>
                  <w:r w:rsidRPr="004467EC">
                    <w:t>How do you multiply by 9 (99) mentally?</w:t>
                  </w:r>
                </w:p>
              </w:txbxContent>
            </v:textbox>
          </v:shape>
        </w:pict>
      </w:r>
      <w:r w:rsidR="002C59F6" w:rsidRPr="003775BC">
        <w:rPr>
          <w:rFonts w:cs="Arial"/>
        </w:rPr>
        <w:br w:type="column"/>
      </w:r>
      <w:r w:rsidR="001461BA" w:rsidRPr="001461BA">
        <w:t>Fractions</w:t>
      </w:r>
    </w:p>
    <w:p w14:paraId="6FDDDCDC" w14:textId="77777777" w:rsidR="000B70CF" w:rsidRPr="003775BC" w:rsidRDefault="00CA343D" w:rsidP="000B70CF">
      <w:pPr>
        <w:pStyle w:val="HeaddingwithColor"/>
        <w:rPr>
          <w:rFonts w:cs="Arial"/>
        </w:rPr>
      </w:pPr>
      <w:r>
        <w:rPr>
          <w:rFonts w:cs="Arial"/>
          <w:noProof/>
          <w:lang w:eastAsia="en-GB"/>
        </w:rPr>
        <w:pict w14:anchorId="36E42690">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14:paraId="2D6ECC39" w14:textId="7A8F45E6" w:rsidR="00C057A4" w:rsidRPr="006B5C9C" w:rsidRDefault="006B5C9C" w:rsidP="00C24E96">
      <w:pPr>
        <w:pStyle w:val="Body"/>
        <w:spacing w:line="240" w:lineRule="auto"/>
      </w:pPr>
      <w:r w:rsidRPr="006B5C9C">
        <w:t xml:space="preserve">This week your child is continuing to explore fractions. They practise counting forwards and backwards in simple fraction sequences, e.g.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5</m:t>
            </m:r>
          </m:den>
        </m:f>
      </m:oMath>
      <w:r w:rsidR="00275A2A" w:rsidRPr="006B5C9C">
        <w:t>,</w:t>
      </w: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cs="Arial"/>
                <w:sz w:val="24"/>
                <w:szCs w:val="24"/>
              </w:rPr>
              <m:t>4</m:t>
            </m:r>
          </m:num>
          <m:den>
            <m:r>
              <w:rPr>
                <w:rFonts w:ascii="Cambria Math" w:cs="Arial"/>
                <w:sz w:val="24"/>
                <w:szCs w:val="24"/>
              </w:rPr>
              <m:t>5</m:t>
            </m:r>
          </m:den>
        </m:f>
      </m:oMath>
      <w:r w:rsidRPr="006B5C9C">
        <w:t>, 1</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5</m:t>
            </m:r>
          </m:den>
        </m:f>
      </m:oMath>
      <w:r w:rsidRPr="006B5C9C">
        <w:t>, 1</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5</m:t>
            </m:r>
          </m:den>
        </m:f>
      </m:oMath>
      <w:r w:rsidRPr="006B5C9C">
        <w:t xml:space="preserve">. They compare and order fractions with denominators that are all multiples of the same numbers, e.g. halves, quarters and eighths. They need to work out the multiples of the denominator and find the lowest common multiple (LCM), e.g. to add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3</m:t>
            </m:r>
          </m:den>
        </m:f>
      </m:oMath>
      <w:r w:rsidRPr="006B5C9C">
        <w:t xml:space="preserve"> +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12</m:t>
            </m:r>
          </m:den>
        </m:f>
      </m:oMath>
      <w:r w:rsidRPr="00B928A6">
        <w:t>,</w:t>
      </w:r>
      <w:r w:rsidRPr="006B5C9C">
        <w:t xml:space="preserve"> the LCM of 3 and 12 is 12, </w:t>
      </w:r>
      <w:r w:rsidR="00F37F85">
        <w:br/>
      </w:r>
      <w:r w:rsidRPr="006B5C9C">
        <w:t xml:space="preserve">so: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3</m:t>
            </m:r>
          </m:den>
        </m:f>
      </m:oMath>
      <w:r w:rsidRPr="006B5C9C">
        <w:t xml:space="preserve"> +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12</m:t>
            </m:r>
          </m:den>
        </m:f>
      </m:oMath>
      <w:r w:rsidRPr="006B5C9C">
        <w:t xml:space="preserve"> = </w:t>
      </w:r>
      <m:oMath>
        <m:f>
          <m:fPr>
            <m:ctrlPr>
              <w:rPr>
                <w:rFonts w:ascii="Cambria Math" w:hAnsi="Cambria Math" w:cs="Arial"/>
                <w:i/>
                <w:sz w:val="24"/>
                <w:szCs w:val="24"/>
              </w:rPr>
            </m:ctrlPr>
          </m:fPr>
          <m:num>
            <m:r>
              <w:rPr>
                <w:rFonts w:ascii="Cambria Math" w:cs="Arial"/>
                <w:sz w:val="24"/>
                <w:szCs w:val="24"/>
              </w:rPr>
              <m:t>8</m:t>
            </m:r>
          </m:num>
          <m:den>
            <m:r>
              <w:rPr>
                <w:rFonts w:ascii="Cambria Math" w:cs="Arial"/>
                <w:sz w:val="24"/>
                <w:szCs w:val="24"/>
              </w:rPr>
              <m:t>12</m:t>
            </m:r>
          </m:den>
        </m:f>
      </m:oMath>
      <w:r w:rsidRPr="006B5C9C">
        <w:t xml:space="preserve"> +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12</m:t>
            </m:r>
          </m:den>
        </m:f>
      </m:oMath>
      <w:r w:rsidRPr="006B5C9C">
        <w:t xml:space="preserve"> = </w:t>
      </w:r>
      <m:oMath>
        <m:f>
          <m:fPr>
            <m:ctrlPr>
              <w:rPr>
                <w:rFonts w:ascii="Cambria Math" w:hAnsi="Cambria Math" w:cs="Arial"/>
                <w:i/>
                <w:sz w:val="24"/>
                <w:szCs w:val="24"/>
              </w:rPr>
            </m:ctrlPr>
          </m:fPr>
          <m:num>
            <m:r>
              <w:rPr>
                <w:rFonts w:ascii="Cambria Math" w:cs="Arial"/>
                <w:sz w:val="24"/>
                <w:szCs w:val="24"/>
              </w:rPr>
              <m:t>9</m:t>
            </m:r>
          </m:num>
          <m:den>
            <m:r>
              <w:rPr>
                <w:rFonts w:ascii="Cambria Math" w:cs="Arial"/>
                <w:sz w:val="24"/>
                <w:szCs w:val="24"/>
              </w:rPr>
              <m:t>12</m:t>
            </m:r>
          </m:den>
        </m:f>
      </m:oMath>
      <w:r w:rsidRPr="006B5C9C">
        <w:t xml:space="preserve"> =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rsidRPr="006B5C9C">
        <w:t>.</w:t>
      </w:r>
    </w:p>
    <w:p w14:paraId="0E9D7A8E" w14:textId="77777777" w:rsidR="00A23881" w:rsidRPr="003775BC" w:rsidRDefault="00CA343D" w:rsidP="00A23881">
      <w:pPr>
        <w:pStyle w:val="HeaddingwithColor"/>
        <w:rPr>
          <w:rFonts w:cs="Arial"/>
        </w:rPr>
      </w:pPr>
      <w:r>
        <w:rPr>
          <w:noProof/>
        </w:rPr>
        <w:pict w14:anchorId="69A82C57">
          <v:shape id="_x0000_s7403" type="#_x0000_t202" style="position:absolute;left:0;text-align:left;margin-left:0;margin-top:29.8pt;width:344.65pt;height:146.4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ed="f" fillcolor="#b6dde8" stroked="f" strokecolor="black [3213]" strokeweight="1pt">
            <v:textbox style="mso-next-textbox:#_x0000_s7403" inset=",7.2pt,,7.2pt">
              <w:txbxContent>
                <w:p w14:paraId="79A8A750" w14:textId="77777777" w:rsidR="00F37F85" w:rsidRPr="00792D9F" w:rsidRDefault="00F37F85" w:rsidP="007F0765">
                  <w:pPr>
                    <w:pStyle w:val="Body"/>
                    <w:rPr>
                      <w:rFonts w:ascii="Calibri" w:hAnsi="Calibri"/>
                      <w:sz w:val="12"/>
                    </w:rPr>
                  </w:pPr>
                </w:p>
                <w:tbl>
                  <w:tblPr>
                    <w:tblStyle w:val="TableGrid"/>
                    <w:tblW w:w="0" w:type="auto"/>
                    <w:tblInd w:w="108" w:type="dxa"/>
                    <w:tblLook w:val="04A0" w:firstRow="1" w:lastRow="0" w:firstColumn="1" w:lastColumn="0" w:noHBand="0" w:noVBand="1"/>
                  </w:tblPr>
                  <w:tblGrid>
                    <w:gridCol w:w="1863"/>
                    <w:gridCol w:w="1107"/>
                    <w:gridCol w:w="1080"/>
                    <w:gridCol w:w="2520"/>
                  </w:tblGrid>
                  <w:tr w:rsidR="00F37F85" w:rsidRPr="004467EC" w14:paraId="19D9E4E9" w14:textId="77777777" w:rsidTr="00A24743">
                    <w:trPr>
                      <w:trHeight w:val="466"/>
                    </w:trPr>
                    <w:tc>
                      <w:tcPr>
                        <w:tcW w:w="1863" w:type="dxa"/>
                      </w:tcPr>
                      <w:p w14:paraId="562798C1" w14:textId="77777777" w:rsidR="00F37F85" w:rsidRPr="004467EC" w:rsidRDefault="00F37F85" w:rsidP="00F37F85">
                        <w:pPr>
                          <w:spacing w:line="360" w:lineRule="auto"/>
                        </w:pPr>
                      </w:p>
                    </w:tc>
                    <w:tc>
                      <w:tcPr>
                        <w:tcW w:w="1107" w:type="dxa"/>
                      </w:tcPr>
                      <w:p w14:paraId="481C0525" w14:textId="77777777" w:rsidR="00F37F85" w:rsidRPr="004467EC" w:rsidRDefault="00F37F85" w:rsidP="00F72EF0">
                        <w:pPr>
                          <w:pStyle w:val="Body"/>
                        </w:pPr>
                        <w:r w:rsidRPr="004467EC">
                          <w:t>Column 1</w:t>
                        </w:r>
                      </w:p>
                    </w:tc>
                    <w:tc>
                      <w:tcPr>
                        <w:tcW w:w="1080" w:type="dxa"/>
                      </w:tcPr>
                      <w:p w14:paraId="75FE3EE5" w14:textId="77777777" w:rsidR="00F37F85" w:rsidRPr="004467EC" w:rsidRDefault="00F37F85" w:rsidP="00F72EF0">
                        <w:pPr>
                          <w:pStyle w:val="Body"/>
                        </w:pPr>
                        <w:r w:rsidRPr="004467EC">
                          <w:t>Column 2</w:t>
                        </w:r>
                      </w:p>
                    </w:tc>
                    <w:tc>
                      <w:tcPr>
                        <w:tcW w:w="2520" w:type="dxa"/>
                      </w:tcPr>
                      <w:p w14:paraId="35BFCAF5" w14:textId="77777777" w:rsidR="00F37F85" w:rsidRPr="004467EC" w:rsidRDefault="00F37F85" w:rsidP="00F72EF0">
                        <w:pPr>
                          <w:pStyle w:val="Body"/>
                        </w:pPr>
                        <w:r w:rsidRPr="004467EC">
                          <w:t>Column 3</w:t>
                        </w:r>
                      </w:p>
                    </w:tc>
                  </w:tr>
                  <w:tr w:rsidR="00F37F85" w:rsidRPr="004467EC" w14:paraId="26FBCA74" w14:textId="77777777" w:rsidTr="00A24743">
                    <w:trPr>
                      <w:trHeight w:val="466"/>
                    </w:trPr>
                    <w:tc>
                      <w:tcPr>
                        <w:tcW w:w="1863" w:type="dxa"/>
                      </w:tcPr>
                      <w:p w14:paraId="572F7232" w14:textId="77777777" w:rsidR="00F37F85" w:rsidRPr="004467EC" w:rsidRDefault="00F37F85" w:rsidP="00F72EF0">
                        <w:pPr>
                          <w:pStyle w:val="Body"/>
                        </w:pPr>
                        <w:r w:rsidRPr="004467EC">
                          <w:t>Fraction Family 1</w:t>
                        </w:r>
                      </w:p>
                    </w:tc>
                    <w:tc>
                      <w:tcPr>
                        <w:tcW w:w="1107" w:type="dxa"/>
                      </w:tcPr>
                      <w:p w14:paraId="523CC0CE" w14:textId="77777777" w:rsidR="00F37F85" w:rsidRPr="004467EC" w:rsidRDefault="00CA343D" w:rsidP="00F37F85">
                        <w:pPr>
                          <w:spacing w:line="360" w:lineRule="auto"/>
                        </w:pPr>
                        <m:oMath>
                          <m:f>
                            <m:fPr>
                              <m:ctrlPr>
                                <w:rPr>
                                  <w:rFonts w:ascii="Cambria Math" w:hAnsi="Cambria Math" w:cs="Arial"/>
                                  <w:i/>
                                </w:rPr>
                              </m:ctrlPr>
                            </m:fPr>
                            <m:num>
                              <m:r>
                                <w:rPr>
                                  <w:rFonts w:ascii="Cambria Math" w:cs="Arial"/>
                                </w:rPr>
                                <m:t>1</m:t>
                              </m:r>
                            </m:num>
                            <m:den>
                              <m:r>
                                <w:rPr>
                                  <w:rFonts w:ascii="Cambria Math" w:cs="Arial"/>
                                </w:rPr>
                                <m:t>2</m:t>
                              </m:r>
                            </m:den>
                          </m:f>
                        </m:oMath>
                        <w:r w:rsidR="00F37F85" w:rsidRPr="004467EC">
                          <w:t xml:space="preserve"> </w:t>
                        </w:r>
                      </w:p>
                    </w:tc>
                    <w:tc>
                      <w:tcPr>
                        <w:tcW w:w="1080" w:type="dxa"/>
                      </w:tcPr>
                      <w:p w14:paraId="7FBD741A" w14:textId="77777777" w:rsidR="00F37F85" w:rsidRPr="004467EC" w:rsidRDefault="00CA343D" w:rsidP="00F72EF0">
                        <w:pPr>
                          <w:spacing w:line="360" w:lineRule="auto"/>
                        </w:pPr>
                        <m:oMath>
                          <m:f>
                            <m:fPr>
                              <m:ctrlPr>
                                <w:rPr>
                                  <w:rFonts w:ascii="Cambria Math" w:hAnsi="Cambria Math" w:cs="Arial"/>
                                  <w:i/>
                                </w:rPr>
                              </m:ctrlPr>
                            </m:fPr>
                            <m:num>
                              <m:r>
                                <w:rPr>
                                  <w:rFonts w:ascii="Cambria Math" w:cs="Arial"/>
                                </w:rPr>
                                <m:t>1</m:t>
                              </m:r>
                            </m:num>
                            <m:den>
                              <m:r>
                                <w:rPr>
                                  <w:rFonts w:ascii="Cambria Math" w:cs="Arial"/>
                                </w:rPr>
                                <m:t>4</m:t>
                              </m:r>
                            </m:den>
                          </m:f>
                        </m:oMath>
                        <w:r w:rsidR="00F37F85" w:rsidRPr="004467EC">
                          <w:t xml:space="preserve"> </w:t>
                        </w:r>
                        <m:oMath>
                          <m:f>
                            <m:fPr>
                              <m:ctrlPr>
                                <w:rPr>
                                  <w:rFonts w:ascii="Cambria Math" w:hAnsi="Cambria Math" w:cs="Arial"/>
                                  <w:i/>
                                </w:rPr>
                              </m:ctrlPr>
                            </m:fPr>
                            <m:num>
                              <m:r>
                                <w:rPr>
                                  <w:rFonts w:ascii="Cambria Math" w:cs="Arial"/>
                                </w:rPr>
                                <m:t>3</m:t>
                              </m:r>
                            </m:num>
                            <m:den>
                              <m:r>
                                <w:rPr>
                                  <w:rFonts w:ascii="Cambria Math" w:cs="Arial"/>
                                </w:rPr>
                                <m:t>4</m:t>
                              </m:r>
                            </m:den>
                          </m:f>
                        </m:oMath>
                      </w:p>
                    </w:tc>
                    <w:tc>
                      <w:tcPr>
                        <w:tcW w:w="2520" w:type="dxa"/>
                      </w:tcPr>
                      <w:p w14:paraId="221BFE69" w14:textId="77777777" w:rsidR="00F37F85" w:rsidRPr="004467EC" w:rsidRDefault="00CA343D" w:rsidP="00CE11F1">
                        <w:pPr>
                          <w:spacing w:line="360" w:lineRule="auto"/>
                          <w:ind w:right="-858"/>
                        </w:pPr>
                        <m:oMath>
                          <m:f>
                            <m:fPr>
                              <m:ctrlPr>
                                <w:rPr>
                                  <w:rFonts w:ascii="Cambria Math" w:hAnsi="Cambria Math" w:cs="Arial"/>
                                  <w:i/>
                                </w:rPr>
                              </m:ctrlPr>
                            </m:fPr>
                            <m:num>
                              <m:r>
                                <w:rPr>
                                  <w:rFonts w:ascii="Cambria Math" w:cs="Arial"/>
                                </w:rPr>
                                <m:t>1</m:t>
                              </m:r>
                            </m:num>
                            <m:den>
                              <m:r>
                                <w:rPr>
                                  <w:rFonts w:ascii="Cambria Math" w:cs="Arial"/>
                                </w:rPr>
                                <m:t>8</m:t>
                              </m:r>
                            </m:den>
                          </m:f>
                        </m:oMath>
                        <w:r w:rsidR="00F37F85" w:rsidRPr="004467EC">
                          <w:t xml:space="preserve"> </w:t>
                        </w:r>
                        <m:oMath>
                          <m:f>
                            <m:fPr>
                              <m:ctrlPr>
                                <w:rPr>
                                  <w:rFonts w:ascii="Cambria Math" w:hAnsi="Cambria Math" w:cs="Arial"/>
                                  <w:i/>
                                </w:rPr>
                              </m:ctrlPr>
                            </m:fPr>
                            <m:num>
                              <m:r>
                                <w:rPr>
                                  <w:rFonts w:ascii="Cambria Math" w:cs="Arial"/>
                                </w:rPr>
                                <m:t>3</m:t>
                              </m:r>
                            </m:num>
                            <m:den>
                              <m:r>
                                <w:rPr>
                                  <w:rFonts w:ascii="Cambria Math" w:cs="Arial"/>
                                </w:rPr>
                                <m:t>8</m:t>
                              </m:r>
                            </m:den>
                          </m:f>
                        </m:oMath>
                        <w:r w:rsidR="00F37F85" w:rsidRPr="004467EC">
                          <w:t xml:space="preserve"> </w:t>
                        </w:r>
                        <m:oMath>
                          <m:f>
                            <m:fPr>
                              <m:ctrlPr>
                                <w:rPr>
                                  <w:rFonts w:ascii="Cambria Math" w:hAnsi="Cambria Math" w:cs="Arial"/>
                                  <w:i/>
                                </w:rPr>
                              </m:ctrlPr>
                            </m:fPr>
                            <m:num>
                              <m:r>
                                <w:rPr>
                                  <w:rFonts w:ascii="Cambria Math" w:cs="Arial"/>
                                </w:rPr>
                                <m:t>5</m:t>
                              </m:r>
                            </m:num>
                            <m:den>
                              <m:r>
                                <w:rPr>
                                  <w:rFonts w:ascii="Cambria Math" w:cs="Arial"/>
                                </w:rPr>
                                <m:t>8</m:t>
                              </m:r>
                            </m:den>
                          </m:f>
                          <m:f>
                            <m:fPr>
                              <m:ctrlPr>
                                <w:rPr>
                                  <w:rFonts w:ascii="Cambria Math" w:hAnsi="Cambria Math" w:cs="Arial"/>
                                  <w:i/>
                                </w:rPr>
                              </m:ctrlPr>
                            </m:fPr>
                            <m:num>
                              <m:r>
                                <w:rPr>
                                  <w:rFonts w:ascii="Cambria Math" w:cs="Arial"/>
                                </w:rPr>
                                <m:t>7</m:t>
                              </m:r>
                            </m:num>
                            <m:den>
                              <m:r>
                                <w:rPr>
                                  <w:rFonts w:ascii="Cambria Math" w:cs="Arial"/>
                                </w:rPr>
                                <m:t>8</m:t>
                              </m:r>
                            </m:den>
                          </m:f>
                        </m:oMath>
                      </w:p>
                    </w:tc>
                  </w:tr>
                  <w:tr w:rsidR="00F37F85" w:rsidRPr="004467EC" w14:paraId="3DE28545" w14:textId="77777777" w:rsidTr="00A24743">
                    <w:trPr>
                      <w:trHeight w:val="503"/>
                    </w:trPr>
                    <w:tc>
                      <w:tcPr>
                        <w:tcW w:w="1863" w:type="dxa"/>
                      </w:tcPr>
                      <w:p w14:paraId="2492827C" w14:textId="77777777" w:rsidR="00F37F85" w:rsidRPr="004467EC" w:rsidRDefault="00F37F85" w:rsidP="00F72EF0">
                        <w:pPr>
                          <w:pStyle w:val="Body"/>
                        </w:pPr>
                        <w:r w:rsidRPr="004467EC">
                          <w:t>Fraction Family 2</w:t>
                        </w:r>
                      </w:p>
                    </w:tc>
                    <w:tc>
                      <w:tcPr>
                        <w:tcW w:w="1107" w:type="dxa"/>
                      </w:tcPr>
                      <w:p w14:paraId="23A48752" w14:textId="77777777" w:rsidR="00F37F85" w:rsidRPr="004467EC" w:rsidRDefault="00F37F85" w:rsidP="002E0BEB">
                        <w:pPr>
                          <w:spacing w:line="360" w:lineRule="auto"/>
                          <w:rPr>
                            <w:vertAlign w:val="subscript"/>
                          </w:rPr>
                        </w:pPr>
                        <w:r w:rsidRPr="004467EC">
                          <w:rPr>
                            <w:vertAlign w:val="subscript"/>
                          </w:rPr>
                          <w:t xml:space="preserve"> </w:t>
                        </w:r>
                        <m:oMath>
                          <m:f>
                            <m:fPr>
                              <m:ctrlPr>
                                <w:rPr>
                                  <w:rFonts w:ascii="Cambria Math" w:hAnsi="Cambria Math" w:cs="Arial"/>
                                  <w:i/>
                                </w:rPr>
                              </m:ctrlPr>
                            </m:fPr>
                            <m:num>
                              <m:r>
                                <w:rPr>
                                  <w:rFonts w:ascii="Cambria Math" w:cs="Arial"/>
                                </w:rPr>
                                <m:t>1</m:t>
                              </m:r>
                            </m:num>
                            <m:den>
                              <m:r>
                                <w:rPr>
                                  <w:rFonts w:ascii="Cambria Math" w:cs="Arial"/>
                                </w:rPr>
                                <m:t>3</m:t>
                              </m:r>
                            </m:den>
                          </m:f>
                        </m:oMath>
                        <w:r w:rsidRPr="004467EC">
                          <w:t xml:space="preserve"> </w:t>
                        </w:r>
                        <m:oMath>
                          <m:f>
                            <m:fPr>
                              <m:ctrlPr>
                                <w:rPr>
                                  <w:rFonts w:ascii="Cambria Math" w:hAnsi="Cambria Math" w:cs="Arial"/>
                                  <w:i/>
                                </w:rPr>
                              </m:ctrlPr>
                            </m:fPr>
                            <m:num>
                              <m:r>
                                <w:rPr>
                                  <w:rFonts w:ascii="Cambria Math" w:cs="Arial"/>
                                </w:rPr>
                                <m:t>2</m:t>
                              </m:r>
                            </m:num>
                            <m:den>
                              <m:r>
                                <w:rPr>
                                  <w:rFonts w:ascii="Cambria Math" w:cs="Arial"/>
                                </w:rPr>
                                <m:t>3</m:t>
                              </m:r>
                            </m:den>
                          </m:f>
                        </m:oMath>
                      </w:p>
                    </w:tc>
                    <w:tc>
                      <w:tcPr>
                        <w:tcW w:w="1080" w:type="dxa"/>
                      </w:tcPr>
                      <w:p w14:paraId="79E81812" w14:textId="77777777" w:rsidR="00F37F85" w:rsidRPr="004467EC" w:rsidRDefault="00F37F85" w:rsidP="007D3763">
                        <w:pPr>
                          <w:spacing w:line="360" w:lineRule="auto"/>
                        </w:pPr>
                        <w:r w:rsidRPr="004467EC">
                          <w:t xml:space="preserve"> </w:t>
                        </w:r>
                        <m:oMath>
                          <m:f>
                            <m:fPr>
                              <m:ctrlPr>
                                <w:rPr>
                                  <w:rFonts w:ascii="Cambria Math" w:hAnsi="Cambria Math" w:cs="Arial"/>
                                  <w:i/>
                                </w:rPr>
                              </m:ctrlPr>
                            </m:fPr>
                            <m:num>
                              <m:r>
                                <w:rPr>
                                  <w:rFonts w:ascii="Cambria Math" w:cs="Arial"/>
                                </w:rPr>
                                <m:t>1</m:t>
                              </m:r>
                            </m:num>
                            <m:den>
                              <m:r>
                                <w:rPr>
                                  <w:rFonts w:ascii="Cambria Math" w:cs="Arial"/>
                                </w:rPr>
                                <m:t>6</m:t>
                              </m:r>
                            </m:den>
                          </m:f>
                        </m:oMath>
                        <w:r w:rsidRPr="004467EC">
                          <w:t xml:space="preserve"> </w:t>
                        </w:r>
                        <m:oMath>
                          <m:f>
                            <m:fPr>
                              <m:ctrlPr>
                                <w:rPr>
                                  <w:rFonts w:ascii="Cambria Math" w:hAnsi="Cambria Math" w:cs="Arial"/>
                                  <w:i/>
                                </w:rPr>
                              </m:ctrlPr>
                            </m:fPr>
                            <m:num>
                              <m:r>
                                <w:rPr>
                                  <w:rFonts w:ascii="Cambria Math" w:cs="Arial"/>
                                </w:rPr>
                                <m:t>5</m:t>
                              </m:r>
                            </m:num>
                            <m:den>
                              <m:r>
                                <w:rPr>
                                  <w:rFonts w:ascii="Cambria Math" w:cs="Arial"/>
                                </w:rPr>
                                <m:t>6</m:t>
                              </m:r>
                            </m:den>
                          </m:f>
                        </m:oMath>
                      </w:p>
                    </w:tc>
                    <w:tc>
                      <w:tcPr>
                        <w:tcW w:w="2520" w:type="dxa"/>
                      </w:tcPr>
                      <w:p w14:paraId="57F06F16" w14:textId="77777777" w:rsidR="00F37F85" w:rsidRPr="004467EC" w:rsidRDefault="00CA343D" w:rsidP="00044471">
                        <w:pPr>
                          <w:spacing w:line="360" w:lineRule="auto"/>
                          <w:ind w:right="-858"/>
                        </w:pPr>
                        <m:oMath>
                          <m:f>
                            <m:fPr>
                              <m:ctrlPr>
                                <w:rPr>
                                  <w:rFonts w:ascii="Cambria Math" w:hAnsi="Cambria Math" w:cs="Arial"/>
                                  <w:i/>
                                </w:rPr>
                              </m:ctrlPr>
                            </m:fPr>
                            <m:num>
                              <m:r>
                                <w:rPr>
                                  <w:rFonts w:ascii="Cambria Math" w:cs="Arial"/>
                                </w:rPr>
                                <m:t>1</m:t>
                              </m:r>
                            </m:num>
                            <m:den>
                              <m:r>
                                <w:rPr>
                                  <w:rFonts w:ascii="Cambria Math" w:cs="Arial"/>
                                </w:rPr>
                                <m:t>12</m:t>
                              </m:r>
                            </m:den>
                          </m:f>
                        </m:oMath>
                        <w:r w:rsidR="00F37F85">
                          <w:t xml:space="preserve"> </w:t>
                        </w:r>
                        <m:oMath>
                          <m:f>
                            <m:fPr>
                              <m:ctrlPr>
                                <w:rPr>
                                  <w:rFonts w:ascii="Cambria Math" w:hAnsi="Cambria Math" w:cs="Arial"/>
                                  <w:i/>
                                </w:rPr>
                              </m:ctrlPr>
                            </m:fPr>
                            <m:num>
                              <m:r>
                                <w:rPr>
                                  <w:rFonts w:ascii="Cambria Math" w:cs="Arial"/>
                                </w:rPr>
                                <m:t>5</m:t>
                              </m:r>
                            </m:num>
                            <m:den>
                              <m:r>
                                <w:rPr>
                                  <w:rFonts w:ascii="Cambria Math" w:cs="Arial"/>
                                </w:rPr>
                                <m:t>12</m:t>
                              </m:r>
                            </m:den>
                          </m:f>
                        </m:oMath>
                        <w:r w:rsidR="00F37F85" w:rsidRPr="004467EC">
                          <w:rPr>
                            <w:vertAlign w:val="superscript"/>
                          </w:rPr>
                          <w:t xml:space="preserve"> </w:t>
                        </w:r>
                        <m:oMath>
                          <m:f>
                            <m:fPr>
                              <m:ctrlPr>
                                <w:rPr>
                                  <w:rFonts w:ascii="Cambria Math" w:hAnsi="Cambria Math" w:cs="Arial"/>
                                  <w:i/>
                                </w:rPr>
                              </m:ctrlPr>
                            </m:fPr>
                            <m:num>
                              <m:r>
                                <w:rPr>
                                  <w:rFonts w:ascii="Cambria Math" w:cs="Arial"/>
                                </w:rPr>
                                <m:t>7</m:t>
                              </m:r>
                            </m:num>
                            <m:den>
                              <m:r>
                                <w:rPr>
                                  <w:rFonts w:ascii="Cambria Math" w:cs="Arial"/>
                                </w:rPr>
                                <m:t>12</m:t>
                              </m:r>
                            </m:den>
                          </m:f>
                        </m:oMath>
                        <w:r w:rsidR="00F37F85">
                          <w:t xml:space="preserve"> </w:t>
                        </w:r>
                        <m:oMath>
                          <m:f>
                            <m:fPr>
                              <m:ctrlPr>
                                <w:rPr>
                                  <w:rFonts w:ascii="Cambria Math" w:hAnsi="Cambria Math" w:cs="Arial"/>
                                  <w:i/>
                                </w:rPr>
                              </m:ctrlPr>
                            </m:fPr>
                            <m:num>
                              <m:r>
                                <w:rPr>
                                  <w:rFonts w:ascii="Cambria Math" w:cs="Arial"/>
                                </w:rPr>
                                <m:t>9</m:t>
                              </m:r>
                            </m:num>
                            <m:den>
                              <m:r>
                                <w:rPr>
                                  <w:rFonts w:ascii="Cambria Math" w:cs="Arial"/>
                                </w:rPr>
                                <m:t>12</m:t>
                              </m:r>
                            </m:den>
                          </m:f>
                        </m:oMath>
                        <w:r w:rsidR="00F37F85" w:rsidRPr="004467EC">
                          <w:rPr>
                            <w:vertAlign w:val="subscript"/>
                          </w:rPr>
                          <w:t xml:space="preserve"> </w:t>
                        </w:r>
                        <m:oMath>
                          <m:f>
                            <m:fPr>
                              <m:ctrlPr>
                                <w:rPr>
                                  <w:rFonts w:ascii="Cambria Math" w:hAnsi="Cambria Math" w:cs="Arial"/>
                                  <w:i/>
                                </w:rPr>
                              </m:ctrlPr>
                            </m:fPr>
                            <m:num>
                              <m:r>
                                <w:rPr>
                                  <w:rFonts w:ascii="Cambria Math" w:cs="Arial"/>
                                </w:rPr>
                                <m:t>11</m:t>
                              </m:r>
                            </m:num>
                            <m:den>
                              <m:r>
                                <w:rPr>
                                  <w:rFonts w:ascii="Cambria Math" w:cs="Arial"/>
                                </w:rPr>
                                <m:t>12</m:t>
                              </m:r>
                            </m:den>
                          </m:f>
                        </m:oMath>
                        <w:r w:rsidR="00F37F85" w:rsidRPr="004467EC">
                          <w:rPr>
                            <w:vertAlign w:val="subscript"/>
                          </w:rPr>
                          <w:t xml:space="preserve"> </w:t>
                        </w:r>
                        <w:r w:rsidR="00F37F85" w:rsidRPr="004467EC">
                          <w:t xml:space="preserve"> </w:t>
                        </w:r>
                      </w:p>
                    </w:tc>
                  </w:tr>
                  <w:tr w:rsidR="00F37F85" w:rsidRPr="004467EC" w14:paraId="20DD6069" w14:textId="77777777" w:rsidTr="00A24743">
                    <w:trPr>
                      <w:trHeight w:val="50"/>
                    </w:trPr>
                    <w:tc>
                      <w:tcPr>
                        <w:tcW w:w="1863" w:type="dxa"/>
                      </w:tcPr>
                      <w:p w14:paraId="361F7F95" w14:textId="77777777" w:rsidR="00F37F85" w:rsidRPr="004467EC" w:rsidRDefault="00F37F85" w:rsidP="00F72EF0">
                        <w:pPr>
                          <w:pStyle w:val="Body"/>
                        </w:pPr>
                        <w:r w:rsidRPr="004467EC">
                          <w:t>Fraction Family 3</w:t>
                        </w:r>
                      </w:p>
                    </w:tc>
                    <w:tc>
                      <w:tcPr>
                        <w:tcW w:w="1107" w:type="dxa"/>
                      </w:tcPr>
                      <w:p w14:paraId="716E56F6" w14:textId="77777777" w:rsidR="00F37F85" w:rsidRPr="004467EC" w:rsidRDefault="00CA343D" w:rsidP="00F37F85">
                        <w:pPr>
                          <w:spacing w:line="360" w:lineRule="auto"/>
                        </w:pPr>
                        <m:oMath>
                          <m:f>
                            <m:fPr>
                              <m:ctrlPr>
                                <w:rPr>
                                  <w:rFonts w:ascii="Cambria Math" w:hAnsi="Cambria Math" w:cs="Arial"/>
                                  <w:i/>
                                </w:rPr>
                              </m:ctrlPr>
                            </m:fPr>
                            <m:num>
                              <m:r>
                                <w:rPr>
                                  <w:rFonts w:ascii="Cambria Math" w:cs="Arial"/>
                                </w:rPr>
                                <m:t>1</m:t>
                              </m:r>
                            </m:num>
                            <m:den>
                              <m:r>
                                <w:rPr>
                                  <w:rFonts w:ascii="Cambria Math" w:cs="Arial"/>
                                </w:rPr>
                                <m:t>2</m:t>
                              </m:r>
                            </m:den>
                          </m:f>
                        </m:oMath>
                        <w:r w:rsidR="00F37F85">
                          <w:t xml:space="preserve"> </w:t>
                        </w:r>
                      </w:p>
                    </w:tc>
                    <w:tc>
                      <w:tcPr>
                        <w:tcW w:w="1080" w:type="dxa"/>
                      </w:tcPr>
                      <w:p w14:paraId="310B016C" w14:textId="77777777" w:rsidR="00F37F85" w:rsidRPr="004467EC" w:rsidRDefault="00CA343D" w:rsidP="00495366">
                        <w:pPr>
                          <w:spacing w:line="360" w:lineRule="auto"/>
                        </w:pPr>
                        <m:oMath>
                          <m:f>
                            <m:fPr>
                              <m:ctrlPr>
                                <w:rPr>
                                  <w:rFonts w:ascii="Cambria Math" w:hAnsi="Cambria Math" w:cs="Arial"/>
                                  <w:i/>
                                </w:rPr>
                              </m:ctrlPr>
                            </m:fPr>
                            <m:num>
                              <m:r>
                                <w:rPr>
                                  <w:rFonts w:ascii="Cambria Math" w:cs="Arial"/>
                                </w:rPr>
                                <m:t>1</m:t>
                              </m:r>
                            </m:num>
                            <m:den>
                              <m:r>
                                <w:rPr>
                                  <w:rFonts w:ascii="Cambria Math" w:cs="Arial"/>
                                </w:rPr>
                                <m:t>5</m:t>
                              </m:r>
                            </m:den>
                          </m:f>
                        </m:oMath>
                        <w:r w:rsidR="00F37F85" w:rsidRPr="004467EC">
                          <w:t xml:space="preserve"> </w:t>
                        </w:r>
                        <m:oMath>
                          <m:f>
                            <m:fPr>
                              <m:ctrlPr>
                                <w:rPr>
                                  <w:rFonts w:ascii="Cambria Math" w:hAnsi="Cambria Math" w:cs="Arial"/>
                                  <w:i/>
                                </w:rPr>
                              </m:ctrlPr>
                            </m:fPr>
                            <m:num>
                              <m:r>
                                <w:rPr>
                                  <w:rFonts w:ascii="Cambria Math" w:cs="Arial"/>
                                </w:rPr>
                                <m:t>2</m:t>
                              </m:r>
                            </m:num>
                            <m:den>
                              <m:r>
                                <w:rPr>
                                  <w:rFonts w:ascii="Cambria Math" w:cs="Arial"/>
                                </w:rPr>
                                <m:t>5</m:t>
                              </m:r>
                            </m:den>
                          </m:f>
                        </m:oMath>
                        <w:r w:rsidR="00F37F85" w:rsidRPr="004467EC">
                          <w:t xml:space="preserve"> </w:t>
                        </w:r>
                        <m:oMath>
                          <m:f>
                            <m:fPr>
                              <m:ctrlPr>
                                <w:rPr>
                                  <w:rFonts w:ascii="Cambria Math" w:hAnsi="Cambria Math" w:cs="Arial"/>
                                  <w:i/>
                                </w:rPr>
                              </m:ctrlPr>
                            </m:fPr>
                            <m:num>
                              <m:r>
                                <w:rPr>
                                  <w:rFonts w:ascii="Cambria Math" w:cs="Arial"/>
                                </w:rPr>
                                <m:t>3</m:t>
                              </m:r>
                            </m:num>
                            <m:den>
                              <m:r>
                                <w:rPr>
                                  <w:rFonts w:ascii="Cambria Math" w:cs="Arial"/>
                                </w:rPr>
                                <m:t>5</m:t>
                              </m:r>
                            </m:den>
                          </m:f>
                          <m:f>
                            <m:fPr>
                              <m:ctrlPr>
                                <w:rPr>
                                  <w:rFonts w:ascii="Cambria Math" w:hAnsi="Cambria Math" w:cs="Arial"/>
                                  <w:i/>
                                </w:rPr>
                              </m:ctrlPr>
                            </m:fPr>
                            <m:num>
                              <m:r>
                                <w:rPr>
                                  <w:rFonts w:ascii="Cambria Math" w:cs="Arial"/>
                                </w:rPr>
                                <m:t>4</m:t>
                              </m:r>
                            </m:num>
                            <m:den>
                              <m:r>
                                <w:rPr>
                                  <w:rFonts w:ascii="Cambria Math" w:cs="Arial"/>
                                </w:rPr>
                                <m:t>5</m:t>
                              </m:r>
                            </m:den>
                          </m:f>
                        </m:oMath>
                      </w:p>
                    </w:tc>
                    <w:tc>
                      <w:tcPr>
                        <w:tcW w:w="2520" w:type="dxa"/>
                      </w:tcPr>
                      <w:p w14:paraId="0E424F00" w14:textId="77777777" w:rsidR="00F37F85" w:rsidRPr="004467EC" w:rsidRDefault="00CA343D" w:rsidP="00044471">
                        <w:pPr>
                          <w:spacing w:line="360" w:lineRule="auto"/>
                          <w:ind w:right="-858"/>
                          <w:rPr>
                            <w:vertAlign w:val="subscript"/>
                          </w:rPr>
                        </w:pPr>
                        <m:oMath>
                          <m:f>
                            <m:fPr>
                              <m:ctrlPr>
                                <w:rPr>
                                  <w:rFonts w:ascii="Cambria Math" w:hAnsi="Cambria Math" w:cs="Arial"/>
                                  <w:i/>
                                </w:rPr>
                              </m:ctrlPr>
                            </m:fPr>
                            <m:num>
                              <m:r>
                                <w:rPr>
                                  <w:rFonts w:ascii="Cambria Math" w:cs="Arial"/>
                                </w:rPr>
                                <m:t>1</m:t>
                              </m:r>
                            </m:num>
                            <m:den>
                              <m:r>
                                <w:rPr>
                                  <w:rFonts w:ascii="Cambria Math" w:cs="Arial"/>
                                </w:rPr>
                                <m:t>10</m:t>
                              </m:r>
                            </m:den>
                          </m:f>
                        </m:oMath>
                        <w:r w:rsidR="00F37F85" w:rsidRPr="00044471">
                          <w:t xml:space="preserve"> </w:t>
                        </w:r>
                        <m:oMath>
                          <m:f>
                            <m:fPr>
                              <m:ctrlPr>
                                <w:rPr>
                                  <w:rFonts w:ascii="Cambria Math" w:hAnsi="Cambria Math" w:cs="Arial"/>
                                  <w:i/>
                                </w:rPr>
                              </m:ctrlPr>
                            </m:fPr>
                            <m:num>
                              <m:r>
                                <w:rPr>
                                  <w:rFonts w:ascii="Cambria Math" w:cs="Arial"/>
                                </w:rPr>
                                <m:t>3</m:t>
                              </m:r>
                            </m:num>
                            <m:den>
                              <m:r>
                                <w:rPr>
                                  <w:rFonts w:ascii="Cambria Math" w:cs="Arial"/>
                                </w:rPr>
                                <m:t>10</m:t>
                              </m:r>
                            </m:den>
                          </m:f>
                        </m:oMath>
                        <w:r w:rsidR="00F37F85" w:rsidRPr="004467EC">
                          <w:t xml:space="preserve"> </w:t>
                        </w:r>
                        <m:oMath>
                          <m:f>
                            <m:fPr>
                              <m:ctrlPr>
                                <w:rPr>
                                  <w:rFonts w:ascii="Cambria Math" w:hAnsi="Cambria Math" w:cs="Arial"/>
                                  <w:i/>
                                </w:rPr>
                              </m:ctrlPr>
                            </m:fPr>
                            <m:num>
                              <m:r>
                                <w:rPr>
                                  <w:rFonts w:ascii="Cambria Math" w:cs="Arial"/>
                                </w:rPr>
                                <m:t>7</m:t>
                              </m:r>
                            </m:num>
                            <m:den>
                              <m:r>
                                <w:rPr>
                                  <w:rFonts w:ascii="Cambria Math" w:cs="Arial"/>
                                </w:rPr>
                                <m:t>10</m:t>
                              </m:r>
                            </m:den>
                          </m:f>
                        </m:oMath>
                        <w:r w:rsidR="00F37F85" w:rsidRPr="004467EC">
                          <w:t xml:space="preserve"> </w:t>
                        </w:r>
                        <m:oMath>
                          <m:f>
                            <m:fPr>
                              <m:ctrlPr>
                                <w:rPr>
                                  <w:rFonts w:ascii="Cambria Math" w:hAnsi="Cambria Math" w:cs="Arial"/>
                                  <w:i/>
                                </w:rPr>
                              </m:ctrlPr>
                            </m:fPr>
                            <m:num>
                              <m:r>
                                <w:rPr>
                                  <w:rFonts w:ascii="Cambria Math" w:cs="Arial"/>
                                </w:rPr>
                                <m:t>9</m:t>
                              </m:r>
                            </m:num>
                            <m:den>
                              <m:r>
                                <w:rPr>
                                  <w:rFonts w:ascii="Cambria Math" w:cs="Arial"/>
                                </w:rPr>
                                <m:t>10</m:t>
                              </m:r>
                            </m:den>
                          </m:f>
                        </m:oMath>
                        <w:r w:rsidR="00F37F85" w:rsidRPr="004467EC">
                          <w:t xml:space="preserve">  </w:t>
                        </w:r>
                      </w:p>
                    </w:tc>
                  </w:tr>
                </w:tbl>
                <w:p w14:paraId="67C85277" w14:textId="77777777" w:rsidR="00F37F85" w:rsidRPr="00CF0781" w:rsidRDefault="00F37F85" w:rsidP="007F0765">
                  <w:pPr>
                    <w:pStyle w:val="Body"/>
                    <w:rPr>
                      <w:rFonts w:ascii="Calibri" w:hAnsi="Calibri"/>
                    </w:rPr>
                  </w:pPr>
                </w:p>
              </w:txbxContent>
            </v:textbox>
            <w10:wrap type="square"/>
          </v:shape>
        </w:pict>
      </w:r>
      <w:r>
        <w:rPr>
          <w:rFonts w:cs="Arial"/>
          <w:noProof/>
          <w:lang w:eastAsia="en-GB"/>
        </w:rPr>
        <w:pict w14:anchorId="73B9F120">
          <v:rect id="_x0000_s7239" style="position:absolute;left:0;text-align:left;margin-left:-.5pt;margin-top:5.35pt;width:351.35pt;height:1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3775BC">
        <w:rPr>
          <w:rFonts w:cs="Arial"/>
        </w:rPr>
        <w:t>ACTIVITY</w:t>
      </w:r>
    </w:p>
    <w:p w14:paraId="4A7356E1" w14:textId="77777777" w:rsidR="00A23881" w:rsidRDefault="00D044DC" w:rsidP="00A23881">
      <w:pPr>
        <w:pStyle w:val="Body"/>
      </w:pPr>
      <w:r w:rsidRPr="00D044DC">
        <w:rPr>
          <w:b/>
        </w:rPr>
        <w:t>What to do</w:t>
      </w:r>
    </w:p>
    <w:p w14:paraId="45D8BF8B" w14:textId="77777777" w:rsidR="0077106A" w:rsidRPr="004467EC" w:rsidRDefault="0077106A" w:rsidP="0077106A">
      <w:pPr>
        <w:pStyle w:val="BL"/>
      </w:pPr>
      <w:r w:rsidRPr="004467EC">
        <w:t>One person selects a fraction family and then chooses one fraction from column 1, one from column 2 and one from column 3.</w:t>
      </w:r>
    </w:p>
    <w:p w14:paraId="27390E1D" w14:textId="77777777" w:rsidR="0077106A" w:rsidRPr="004467EC" w:rsidRDefault="0077106A" w:rsidP="0077106A">
      <w:pPr>
        <w:pStyle w:val="BL"/>
      </w:pPr>
      <w:r w:rsidRPr="004467EC">
        <w:t>Write them down and change them to the same denominator.</w:t>
      </w:r>
    </w:p>
    <w:p w14:paraId="52DF4779" w14:textId="77777777" w:rsidR="0077106A" w:rsidRPr="004467EC" w:rsidRDefault="0077106A" w:rsidP="0077106A">
      <w:pPr>
        <w:pStyle w:val="BL"/>
      </w:pPr>
      <w:r w:rsidRPr="004467EC">
        <w:t>Order them from smallest to largest.</w:t>
      </w:r>
    </w:p>
    <w:p w14:paraId="5AC5DE19" w14:textId="77777777" w:rsidR="0077106A" w:rsidRPr="004467EC" w:rsidRDefault="0077106A" w:rsidP="0077106A">
      <w:pPr>
        <w:pStyle w:val="BL"/>
      </w:pPr>
      <w:r w:rsidRPr="004467EC">
        <w:t>Second person checks the order.</w:t>
      </w:r>
    </w:p>
    <w:p w14:paraId="73E6498F" w14:textId="055D6713" w:rsidR="0077106A" w:rsidRPr="004467EC" w:rsidRDefault="00CA343D" w:rsidP="0077106A">
      <w:pPr>
        <w:pStyle w:val="BL"/>
      </w:pPr>
      <w:r>
        <w:rPr>
          <w:noProof/>
          <w:lang w:val="en-US" w:eastAsia="en-US"/>
        </w:rPr>
        <w:pict w14:anchorId="05B3C5BB">
          <v:shape id="_x0000_s7425" type="#_x0000_t62" style="position:absolute;left:0;text-align:left;margin-left:-164.45pt;margin-top:7.55pt;width:78.2pt;height:23.35pt;z-index:251787264;visibility:visible;mso-wrap-edited:f;v-text-anchor:middle"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6436,32978" fillcolor="#b6dde8" strokecolor="black [3200]" strokeweight=".25pt">
            <v:textbox style="mso-next-textbox:#_x0000_s7425" inset="0,0,0,0">
              <w:txbxContent>
                <w:p w14:paraId="1A264088" w14:textId="77777777" w:rsidR="00F37F85" w:rsidRPr="00BA347E" w:rsidRDefault="00F37F85" w:rsidP="00F37F85">
                  <w:pPr>
                    <w:pStyle w:val="BubbleText"/>
                  </w:pPr>
                  <w:r>
                    <w:t xml:space="preserve"> </w:t>
                  </w:r>
                  <w:r w:rsidRPr="004467EC">
                    <w:t>What is 38 × 25?</w:t>
                  </w:r>
                </w:p>
              </w:txbxContent>
            </v:textbox>
          </v:shape>
        </w:pict>
      </w:r>
      <w:r>
        <w:rPr>
          <w:noProof/>
          <w:lang w:val="en-US" w:eastAsia="en-US"/>
        </w:rPr>
        <w:pict w14:anchorId="5CB5586B">
          <v:shape id="_x0000_s7426" type="#_x0000_t62" style="position:absolute;left:0;text-align:left;margin-left:-289.55pt;margin-top:7.55pt;width:95.45pt;height:31.3pt;z-index:251788288;visibility:visible;mso-wrap-edited:f;v-text-anchor:middle"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6970,16424" fillcolor="#b6dde8" strokecolor="black [3200]" strokeweight=".25pt">
            <v:textbox style="mso-next-textbox:#_x0000_s7426" inset="0,0,0,0">
              <w:txbxContent>
                <w:p w14:paraId="65C66483" w14:textId="77777777" w:rsidR="00F37F85" w:rsidRPr="008C4B61" w:rsidRDefault="00F37F85" w:rsidP="00F37F85">
                  <w:pPr>
                    <w:pStyle w:val="BubbleText"/>
                  </w:pPr>
                  <w:r w:rsidRPr="004467EC">
                    <w:t>How can you multiply mentally by 25?</w:t>
                  </w:r>
                </w:p>
              </w:txbxContent>
            </v:textbox>
          </v:shape>
        </w:pict>
      </w:r>
      <w:r w:rsidR="0077106A" w:rsidRPr="004467EC">
        <w:t xml:space="preserve">Change roles and repeat with a new fraction family and choices. </w:t>
      </w:r>
    </w:p>
    <w:p w14:paraId="64A0E30A" w14:textId="2C5344BB" w:rsidR="00DF283C" w:rsidRDefault="0077106A" w:rsidP="0077106A">
      <w:pPr>
        <w:pStyle w:val="BL"/>
        <w:rPr>
          <w:rFonts w:cs="Arial"/>
        </w:rPr>
      </w:pPr>
      <w:r w:rsidRPr="004467EC">
        <w:t>Continue for 10 minutes.</w:t>
      </w:r>
    </w:p>
    <w:p w14:paraId="3BAD5301" w14:textId="0B7B7292" w:rsidR="00FC6EB8" w:rsidRPr="003775BC" w:rsidRDefault="00CA343D" w:rsidP="00F37F85">
      <w:pPr>
        <w:pStyle w:val="HeaddingwithColor"/>
      </w:pPr>
      <w:r>
        <w:rPr>
          <w:rFonts w:cs="Arial"/>
          <w:noProof/>
          <w:lang w:val="en-US" w:eastAsia="en-US"/>
        </w:rPr>
        <w:pict w14:anchorId="3F644B91">
          <v:shape id="Rounded Rectangular Callout 110" o:spid="_x0000_s7366" type="#_x0000_t62" style="position:absolute;left:0;text-align:left;margin-left:-412.1pt;margin-top:1.75pt;width:86.55pt;height:23.35pt;z-index:251786240;visibility:visible;mso-wrap-edited:f;v-text-anchor:middle"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6963,36401" fillcolor="#b6dde8" strokecolor="black [3200]" strokeweight=".25pt">
            <v:textbox style="mso-next-textbox:#Rounded Rectangular Callout 110" inset="0,0,0,0">
              <w:txbxContent>
                <w:p w14:paraId="15F82B90" w14:textId="77777777" w:rsidR="00F37F85" w:rsidRPr="008C4B61" w:rsidRDefault="00F37F85" w:rsidP="00F37F85">
                  <w:pPr>
                    <w:pStyle w:val="BubbleText"/>
                  </w:pPr>
                  <w:r>
                    <w:t xml:space="preserve"> </w:t>
                  </w:r>
                  <w:r w:rsidRPr="004467EC">
                    <w:t>What is 50 × 34?</w:t>
                  </w:r>
                </w:p>
              </w:txbxContent>
            </v:textbox>
          </v:shape>
        </w:pict>
      </w:r>
      <w:r>
        <w:rPr>
          <w:noProof/>
          <w:lang w:val="en-US" w:eastAsia="en-US"/>
        </w:rPr>
        <w:pict w14:anchorId="340DF7A2">
          <v:rect id="_x0000_s7497" style="position:absolute;left:0;text-align:left;margin-left:-.5pt;margin-top:5.55pt;width:351.35pt;height:18pt;z-index:-251510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FC6EB8" w:rsidRPr="003775BC">
        <w:t>QUESTIONS TO ASK</w:t>
      </w:r>
    </w:p>
    <w:p w14:paraId="035617C5" w14:textId="77777777" w:rsidR="0014002E" w:rsidRPr="00271240" w:rsidRDefault="00CA343D" w:rsidP="006C66B8">
      <w:pPr>
        <w:pStyle w:val="Body"/>
        <w:rPr>
          <w:rFonts w:cs="Arial"/>
          <w:szCs w:val="2"/>
        </w:rPr>
      </w:pPr>
      <w:r>
        <w:rPr>
          <w:noProof/>
        </w:rPr>
        <w:pict w14:anchorId="16E1D7DF">
          <v:shape id="_x0000_s7501" type="#_x0000_t62" style="position:absolute;margin-left:256.7pt;margin-top:1.7pt;width:95.45pt;height:40.3pt;z-index:251809792;visibility:visible;mso-wrap-edited:f;v-text-anchor:middle" o:regroupid="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6970,12756" fillcolor="#b6dde8" strokecolor="black [3200]" strokeweight=".25pt">
            <v:textbox style="mso-next-textbox:#_x0000_s7501" inset="0,0,0,0">
              <w:txbxContent>
                <w:p w14:paraId="46906BF1" w14:textId="77777777" w:rsidR="00F37F85" w:rsidRPr="0067413D" w:rsidRDefault="00F37F85" w:rsidP="00FC6EB8">
                  <w:pPr>
                    <w:pStyle w:val="Body"/>
                    <w:spacing w:line="240" w:lineRule="auto"/>
                  </w:pPr>
                  <w:r w:rsidRPr="004467EC">
                    <w:t xml:space="preserve">Give two fractions equivalent to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rsidRPr="004467EC">
                    <w:t>.</w:t>
                  </w:r>
                </w:p>
              </w:txbxContent>
            </v:textbox>
          </v:shape>
        </w:pict>
      </w:r>
      <w:r>
        <w:rPr>
          <w:noProof/>
        </w:rPr>
        <w:pict w14:anchorId="71234D91">
          <v:shape id="_x0000_s7500" type="#_x0000_t62" style="position:absolute;margin-left:109.3pt;margin-top:1.7pt;width:110.3pt;height:35.15pt;z-index:251808768;visibility:visible;mso-wrap-edited:f;v-text-anchor:middle" o:regroupid="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1267,27530" fillcolor="#b6dde8" strokecolor="black [3200]" strokeweight=".25pt">
            <v:textbox style="mso-next-textbox:#_x0000_s7500" inset="0,0,0,0">
              <w:txbxContent>
                <w:p w14:paraId="1ACD5932" w14:textId="77777777" w:rsidR="00F37F85" w:rsidRPr="0067413D" w:rsidRDefault="00F37F85" w:rsidP="00FC6EB8">
                  <w:pPr>
                    <w:pStyle w:val="Body"/>
                    <w:spacing w:line="240" w:lineRule="auto"/>
                  </w:pPr>
                  <w:r>
                    <w:t xml:space="preserve"> </w:t>
                  </w:r>
                  <w:r w:rsidRPr="004467EC">
                    <w:t xml:space="preserve">Which is bigger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rsidRPr="004467EC">
                    <w:t xml:space="preserve"> or </w:t>
                  </w:r>
                  <m:oMath>
                    <m:f>
                      <m:fPr>
                        <m:ctrlPr>
                          <w:rPr>
                            <w:rFonts w:ascii="Cambria Math" w:hAnsi="Cambria Math" w:cs="Arial"/>
                            <w:i/>
                            <w:sz w:val="24"/>
                            <w:szCs w:val="24"/>
                          </w:rPr>
                        </m:ctrlPr>
                      </m:fPr>
                      <m:num>
                        <m:r>
                          <w:rPr>
                            <w:rFonts w:ascii="Cambria Math" w:cs="Arial"/>
                            <w:sz w:val="24"/>
                            <w:szCs w:val="24"/>
                          </w:rPr>
                          <m:t>5</m:t>
                        </m:r>
                      </m:num>
                      <m:den>
                        <m:r>
                          <w:rPr>
                            <w:rFonts w:ascii="Cambria Math" w:cs="Arial"/>
                            <w:sz w:val="24"/>
                            <w:szCs w:val="24"/>
                          </w:rPr>
                          <m:t>6</m:t>
                        </m:r>
                      </m:den>
                    </m:f>
                  </m:oMath>
                  <w:r w:rsidRPr="004467EC">
                    <w:t>?</w:t>
                  </w:r>
                </w:p>
              </w:txbxContent>
            </v:textbox>
          </v:shape>
        </w:pict>
      </w:r>
      <w:r>
        <w:rPr>
          <w:noProof/>
        </w:rPr>
        <w:pict w14:anchorId="72639F6C">
          <v:shape id="_x0000_s7498" type="#_x0000_t62" style="position:absolute;margin-left:0;margin-top:1.7pt;width:92.85pt;height:41.55pt;z-index:25180672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5532,18117" fillcolor="#b6dde8" strokecolor="black [3213]" strokeweight=".25pt">
            <v:textbox style="mso-next-textbox:#_x0000_s7498" inset="0,0,0,0">
              <w:txbxContent>
                <w:p w14:paraId="7D6096DE" w14:textId="77777777" w:rsidR="00F37F85" w:rsidRPr="0067413D" w:rsidRDefault="00F37F85" w:rsidP="00F37F85">
                  <w:pPr>
                    <w:pStyle w:val="BubbleText"/>
                  </w:pPr>
                  <w:r w:rsidRPr="004467EC">
                    <w:t>Start at 5 and count backwards in quarters.</w:t>
                  </w:r>
                </w:p>
              </w:txbxContent>
            </v:textbox>
          </v:shape>
        </w:pict>
      </w:r>
    </w:p>
    <w:sectPr w:rsidR="0014002E" w:rsidRPr="00271240" w:rsidSect="006C66B8">
      <w:headerReference w:type="even" r:id="rId11"/>
      <w:headerReference w:type="default" r:id="rId12"/>
      <w:footerReference w:type="even" r:id="rId13"/>
      <w:footerReference w:type="default" r:id="rId14"/>
      <w:headerReference w:type="first" r:id="rId15"/>
      <w:footerReference w:type="first" r:id="rId16"/>
      <w:pgSz w:w="16840" w:h="11900" w:orient="landscape"/>
      <w:pgMar w:top="1022" w:right="720" w:bottom="1022" w:left="720" w:header="706" w:footer="706" w:gutter="0"/>
      <w:cols w:num="2" w:space="13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890F1" w14:textId="77777777" w:rsidR="00F37F85" w:rsidRDefault="00F37F85" w:rsidP="00A42AA8">
      <w:r>
        <w:separator/>
      </w:r>
    </w:p>
  </w:endnote>
  <w:endnote w:type="continuationSeparator" w:id="0">
    <w:p w14:paraId="3B8A79F6" w14:textId="77777777" w:rsidR="00F37F85" w:rsidRDefault="00F37F85"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10228" w14:textId="77777777" w:rsidR="00F37F85" w:rsidRDefault="00CA343D">
    <w:pPr>
      <w:pStyle w:val="Footer"/>
    </w:pPr>
    <w:r>
      <w:rPr>
        <w:noProof/>
        <w:lang w:val="en-US" w:eastAsia="en-US"/>
      </w:rPr>
      <w:pict w14:anchorId="3F2B207E">
        <v:shapetype id="_x0000_t202" coordsize="21600,21600" o:spt="202" path="m,l,21600r21600,l21600,xe">
          <v:stroke joinstyle="miter"/>
          <v:path gradientshapeok="t" o:connecttype="rect"/>
        </v:shapetype>
        <v:shape id="_x0000_s1061" type="#_x0000_t202" style="position:absolute;margin-left:418.5pt;margin-top:8.4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1061" inset=",7.2pt,,7.2pt">
            <w:txbxContent>
              <w:p w14:paraId="242C8834" w14:textId="77777777" w:rsidR="00F37F85" w:rsidRDefault="00F37F85" w:rsidP="006C66B8">
                <w:pPr>
                  <w:jc w:val="center"/>
                </w:pPr>
                <w:r>
                  <w:rPr>
                    <w:rStyle w:val="PageNumber"/>
                  </w:rPr>
                  <w:t>3</w:t>
                </w:r>
              </w:p>
            </w:txbxContent>
          </v:textbox>
        </v:shape>
      </w:pict>
    </w:r>
    <w:r>
      <w:rPr>
        <w:noProof/>
        <w:lang w:val="en-US" w:eastAsia="en-US"/>
      </w:rPr>
      <w:pict w14:anchorId="748A4EF2">
        <v:shape id="_x0000_s1060" type="#_x0000_t202" style="position:absolute;margin-left:.6pt;margin-top:8.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60" inset=",7.2pt,,7.2pt">
            <w:txbxContent>
              <w:p w14:paraId="3FF23B08" w14:textId="77777777" w:rsidR="00F37F85" w:rsidRDefault="00F37F85" w:rsidP="006C66B8">
                <w:pPr>
                  <w:jc w:val="center"/>
                </w:pPr>
                <w:r>
                  <w:rPr>
                    <w:rStyle w:val="PageNumber"/>
                  </w:rPr>
                  <w:t>2</w:t>
                </w:r>
              </w:p>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BBAE5" w14:textId="77777777" w:rsidR="00F37F85" w:rsidRDefault="00F37F85" w:rsidP="00BF611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BBDEB" w14:textId="77777777" w:rsidR="00F37F85" w:rsidRDefault="00CA343D">
    <w:pPr>
      <w:pStyle w:val="Footer"/>
    </w:pPr>
    <w:r>
      <w:rPr>
        <w:noProof/>
        <w:lang w:val="en-US" w:eastAsia="en-US"/>
      </w:rPr>
      <w:pict w14:anchorId="79039D8F">
        <v:shapetype id="_x0000_t202" coordsize="21600,21600" o:spt="202" path="m,l,21600r21600,l21600,xe">
          <v:stroke joinstyle="miter"/>
          <v:path gradientshapeok="t" o:connecttype="rect"/>
        </v:shapetype>
        <v:shape id="_x0000_s1059" type="#_x0000_t202" style="position:absolute;margin-left:418.2pt;margin-top:7.4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1059" inset=",7.2pt,,7.2pt">
            <w:txbxContent>
              <w:p w14:paraId="170FC5F0" w14:textId="77777777" w:rsidR="00F37F85" w:rsidRDefault="00F37F85" w:rsidP="006C66B8">
                <w:pPr>
                  <w:jc w:val="center"/>
                </w:pPr>
                <w:r>
                  <w:rPr>
                    <w:rStyle w:val="PageNumber"/>
                  </w:rPr>
                  <w:t>1</w:t>
                </w:r>
              </w:p>
            </w:txbxContent>
          </v:textbox>
        </v:shape>
      </w:pict>
    </w:r>
    <w:r>
      <w:rPr>
        <w:noProof/>
        <w:lang w:val="en-US" w:eastAsia="en-US"/>
      </w:rPr>
      <w:pict w14:anchorId="1AC07CB3">
        <v:shape id="_x0000_s1058" type="#_x0000_t202" style="position:absolute;margin-left:.3pt;margin-top:7.5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58" inset=",7.2pt,,7.2pt">
            <w:txbxContent>
              <w:p w14:paraId="718C2749" w14:textId="77777777" w:rsidR="00F37F85" w:rsidRDefault="00F37F85" w:rsidP="006C66B8">
                <w:pPr>
                  <w:jc w:val="center"/>
                </w:pPr>
                <w:r>
                  <w:rPr>
                    <w:rStyle w:val="PageNumber"/>
                  </w:rPr>
                  <w:t>4</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70B1B" w14:textId="77777777" w:rsidR="00F37F85" w:rsidRDefault="00F37F85" w:rsidP="00A42AA8">
      <w:r>
        <w:separator/>
      </w:r>
    </w:p>
  </w:footnote>
  <w:footnote w:type="continuationSeparator" w:id="0">
    <w:p w14:paraId="5B875002" w14:textId="77777777" w:rsidR="00F37F85" w:rsidRDefault="00F37F85" w:rsidP="00A42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CF138" w14:textId="77777777" w:rsidR="00F37F85" w:rsidRDefault="00F37F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B3622" w14:textId="77777777" w:rsidR="00F37F85" w:rsidRDefault="00F37F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0BB33" w14:textId="77777777" w:rsidR="00F37F85" w:rsidRDefault="00F37F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3570B"/>
    <w:multiLevelType w:val="hybridMultilevel"/>
    <w:tmpl w:val="33D6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150A1A"/>
    <w:multiLevelType w:val="hybridMultilevel"/>
    <w:tmpl w:val="8506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14"/>
  </w:num>
  <w:num w:numId="3">
    <w:abstractNumId w:val="9"/>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
  </w:num>
  <w:num w:numId="7">
    <w:abstractNumId w:val="19"/>
  </w:num>
  <w:num w:numId="8">
    <w:abstractNumId w:val="20"/>
  </w:num>
  <w:num w:numId="9">
    <w:abstractNumId w:val="22"/>
  </w:num>
  <w:num w:numId="10">
    <w:abstractNumId w:val="17"/>
  </w:num>
  <w:num w:numId="11">
    <w:abstractNumId w:val="8"/>
  </w:num>
  <w:num w:numId="12">
    <w:abstractNumId w:val="10"/>
  </w:num>
  <w:num w:numId="13">
    <w:abstractNumId w:val="0"/>
  </w:num>
  <w:num w:numId="14">
    <w:abstractNumId w:val="2"/>
  </w:num>
  <w:num w:numId="15">
    <w:abstractNumId w:val="24"/>
  </w:num>
  <w:num w:numId="16">
    <w:abstractNumId w:val="13"/>
  </w:num>
  <w:num w:numId="17">
    <w:abstractNumId w:val="12"/>
  </w:num>
  <w:num w:numId="18">
    <w:abstractNumId w:val="3"/>
  </w:num>
  <w:num w:numId="19">
    <w:abstractNumId w:val="6"/>
  </w:num>
  <w:num w:numId="20">
    <w:abstractNumId w:val="7"/>
  </w:num>
  <w:num w:numId="21">
    <w:abstractNumId w:val="16"/>
  </w:num>
  <w:num w:numId="22">
    <w:abstractNumId w:val="4"/>
  </w:num>
  <w:num w:numId="23">
    <w:abstractNumId w:val="15"/>
  </w:num>
  <w:num w:numId="24">
    <w:abstractNumId w:val="21"/>
  </w:num>
  <w:num w:numId="25">
    <w:abstractNumId w:val="11"/>
  </w:num>
  <w:num w:numId="26">
    <w:abstractNumId w:val="23"/>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doNotTrackMoves/>
  <w:doNotTrackFormatting/>
  <w:defaultTabStop w:val="720"/>
  <w:evenAndOddHeaders/>
  <w:drawingGridHorizontalSpacing w:val="120"/>
  <w:displayHorizontalDrawingGridEvery w:val="2"/>
  <w:characterSpacingControl w:val="doNotCompress"/>
  <w:hdrShapeDefaults>
    <o:shapedefaults v:ext="edit" spidmax="7503">
      <o:colormru v:ext="edit" colors="#efeeed,#14aacd,#1baacd,#b6dde8"/>
      <o:colormenu v:ext="edit" fillcolor="none" strokecolor="non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
  <w:rsids>
    <w:rsidRoot w:val="00B62EFA"/>
    <w:rsid w:val="0000350B"/>
    <w:rsid w:val="00006FF5"/>
    <w:rsid w:val="00007E7C"/>
    <w:rsid w:val="0001169A"/>
    <w:rsid w:val="000133DA"/>
    <w:rsid w:val="00015187"/>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4471"/>
    <w:rsid w:val="0004621D"/>
    <w:rsid w:val="00054BAB"/>
    <w:rsid w:val="00057950"/>
    <w:rsid w:val="00067EB0"/>
    <w:rsid w:val="00071620"/>
    <w:rsid w:val="000726D4"/>
    <w:rsid w:val="00074944"/>
    <w:rsid w:val="000766F0"/>
    <w:rsid w:val="000767E9"/>
    <w:rsid w:val="00080206"/>
    <w:rsid w:val="000847FE"/>
    <w:rsid w:val="00085B7A"/>
    <w:rsid w:val="00091356"/>
    <w:rsid w:val="00091785"/>
    <w:rsid w:val="0009508F"/>
    <w:rsid w:val="000A1A72"/>
    <w:rsid w:val="000A3514"/>
    <w:rsid w:val="000A41B5"/>
    <w:rsid w:val="000A576F"/>
    <w:rsid w:val="000B139B"/>
    <w:rsid w:val="000B335A"/>
    <w:rsid w:val="000B626E"/>
    <w:rsid w:val="000B70CF"/>
    <w:rsid w:val="000B723F"/>
    <w:rsid w:val="000B7C93"/>
    <w:rsid w:val="000C1052"/>
    <w:rsid w:val="000C32BA"/>
    <w:rsid w:val="000C5C8C"/>
    <w:rsid w:val="000C71BA"/>
    <w:rsid w:val="000D043F"/>
    <w:rsid w:val="000D04BF"/>
    <w:rsid w:val="000D22E0"/>
    <w:rsid w:val="000E0167"/>
    <w:rsid w:val="000F1342"/>
    <w:rsid w:val="000F72DC"/>
    <w:rsid w:val="00100365"/>
    <w:rsid w:val="00105455"/>
    <w:rsid w:val="001101A5"/>
    <w:rsid w:val="00113306"/>
    <w:rsid w:val="00113C28"/>
    <w:rsid w:val="001165DE"/>
    <w:rsid w:val="0012104D"/>
    <w:rsid w:val="00125B5E"/>
    <w:rsid w:val="00125D79"/>
    <w:rsid w:val="00132771"/>
    <w:rsid w:val="00136173"/>
    <w:rsid w:val="00136EA5"/>
    <w:rsid w:val="0014002E"/>
    <w:rsid w:val="001434BA"/>
    <w:rsid w:val="00144DF1"/>
    <w:rsid w:val="001461BA"/>
    <w:rsid w:val="00146EBB"/>
    <w:rsid w:val="001506ED"/>
    <w:rsid w:val="00154B89"/>
    <w:rsid w:val="00155C39"/>
    <w:rsid w:val="001600C6"/>
    <w:rsid w:val="00166739"/>
    <w:rsid w:val="00167132"/>
    <w:rsid w:val="00167801"/>
    <w:rsid w:val="001723D5"/>
    <w:rsid w:val="00172E89"/>
    <w:rsid w:val="001742D8"/>
    <w:rsid w:val="00174B9B"/>
    <w:rsid w:val="00176D00"/>
    <w:rsid w:val="00182317"/>
    <w:rsid w:val="0018646A"/>
    <w:rsid w:val="001929F6"/>
    <w:rsid w:val="001A3432"/>
    <w:rsid w:val="001A688B"/>
    <w:rsid w:val="001A6D15"/>
    <w:rsid w:val="001A7B4F"/>
    <w:rsid w:val="001A7E71"/>
    <w:rsid w:val="001A7F51"/>
    <w:rsid w:val="001B08EC"/>
    <w:rsid w:val="001B646C"/>
    <w:rsid w:val="001B6803"/>
    <w:rsid w:val="001C093A"/>
    <w:rsid w:val="001C0F0C"/>
    <w:rsid w:val="001C12BC"/>
    <w:rsid w:val="001C2C01"/>
    <w:rsid w:val="001C2F3B"/>
    <w:rsid w:val="001C369E"/>
    <w:rsid w:val="001C39FB"/>
    <w:rsid w:val="001C5F40"/>
    <w:rsid w:val="001C60DC"/>
    <w:rsid w:val="001D0683"/>
    <w:rsid w:val="001D0B02"/>
    <w:rsid w:val="001D0CFC"/>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07BE1"/>
    <w:rsid w:val="00213A2A"/>
    <w:rsid w:val="00213D5E"/>
    <w:rsid w:val="00215BD7"/>
    <w:rsid w:val="0021697F"/>
    <w:rsid w:val="00216A87"/>
    <w:rsid w:val="002215D2"/>
    <w:rsid w:val="00223349"/>
    <w:rsid w:val="00224841"/>
    <w:rsid w:val="00230093"/>
    <w:rsid w:val="00231249"/>
    <w:rsid w:val="0023329D"/>
    <w:rsid w:val="002347AD"/>
    <w:rsid w:val="00235CFE"/>
    <w:rsid w:val="00236716"/>
    <w:rsid w:val="00242AD0"/>
    <w:rsid w:val="00246023"/>
    <w:rsid w:val="00247CF9"/>
    <w:rsid w:val="00250E23"/>
    <w:rsid w:val="002554B9"/>
    <w:rsid w:val="00261814"/>
    <w:rsid w:val="00262B3C"/>
    <w:rsid w:val="00266FC7"/>
    <w:rsid w:val="00271240"/>
    <w:rsid w:val="00273576"/>
    <w:rsid w:val="00275A2A"/>
    <w:rsid w:val="002809CE"/>
    <w:rsid w:val="002836E1"/>
    <w:rsid w:val="0028571D"/>
    <w:rsid w:val="00287402"/>
    <w:rsid w:val="0029271A"/>
    <w:rsid w:val="0029705D"/>
    <w:rsid w:val="002A0F3A"/>
    <w:rsid w:val="002A1F81"/>
    <w:rsid w:val="002A2286"/>
    <w:rsid w:val="002A32DF"/>
    <w:rsid w:val="002A3557"/>
    <w:rsid w:val="002A536D"/>
    <w:rsid w:val="002A587A"/>
    <w:rsid w:val="002A6492"/>
    <w:rsid w:val="002A6828"/>
    <w:rsid w:val="002A70B2"/>
    <w:rsid w:val="002B42E5"/>
    <w:rsid w:val="002B461E"/>
    <w:rsid w:val="002B55E8"/>
    <w:rsid w:val="002B5635"/>
    <w:rsid w:val="002B7B5D"/>
    <w:rsid w:val="002B7E3A"/>
    <w:rsid w:val="002C59F6"/>
    <w:rsid w:val="002D2495"/>
    <w:rsid w:val="002D331B"/>
    <w:rsid w:val="002D4918"/>
    <w:rsid w:val="002D5EBF"/>
    <w:rsid w:val="002D632F"/>
    <w:rsid w:val="002E0BEB"/>
    <w:rsid w:val="002E357F"/>
    <w:rsid w:val="002E5832"/>
    <w:rsid w:val="002E5B5C"/>
    <w:rsid w:val="002F04DB"/>
    <w:rsid w:val="002F0707"/>
    <w:rsid w:val="002F7F5F"/>
    <w:rsid w:val="00300A63"/>
    <w:rsid w:val="00301A3D"/>
    <w:rsid w:val="00316CDF"/>
    <w:rsid w:val="003206C3"/>
    <w:rsid w:val="00322FA0"/>
    <w:rsid w:val="00323031"/>
    <w:rsid w:val="00326A40"/>
    <w:rsid w:val="00330397"/>
    <w:rsid w:val="0033136C"/>
    <w:rsid w:val="003325B3"/>
    <w:rsid w:val="0033283A"/>
    <w:rsid w:val="003357E0"/>
    <w:rsid w:val="00336C0B"/>
    <w:rsid w:val="00340CAB"/>
    <w:rsid w:val="00342E99"/>
    <w:rsid w:val="00344926"/>
    <w:rsid w:val="00346267"/>
    <w:rsid w:val="00346C34"/>
    <w:rsid w:val="00356C21"/>
    <w:rsid w:val="0036032A"/>
    <w:rsid w:val="0036117F"/>
    <w:rsid w:val="003634EC"/>
    <w:rsid w:val="00364B9F"/>
    <w:rsid w:val="003653D5"/>
    <w:rsid w:val="00367969"/>
    <w:rsid w:val="00372495"/>
    <w:rsid w:val="003775BC"/>
    <w:rsid w:val="003779C9"/>
    <w:rsid w:val="003815C8"/>
    <w:rsid w:val="00381B7C"/>
    <w:rsid w:val="00381FFC"/>
    <w:rsid w:val="0038313E"/>
    <w:rsid w:val="00384776"/>
    <w:rsid w:val="00390B57"/>
    <w:rsid w:val="00393A60"/>
    <w:rsid w:val="00395FAE"/>
    <w:rsid w:val="0039715F"/>
    <w:rsid w:val="00397CA4"/>
    <w:rsid w:val="00397DA8"/>
    <w:rsid w:val="003A0961"/>
    <w:rsid w:val="003A3111"/>
    <w:rsid w:val="003B0222"/>
    <w:rsid w:val="003B5135"/>
    <w:rsid w:val="003B55AD"/>
    <w:rsid w:val="003C00A9"/>
    <w:rsid w:val="003C132F"/>
    <w:rsid w:val="003C2AFA"/>
    <w:rsid w:val="003C780A"/>
    <w:rsid w:val="003D3468"/>
    <w:rsid w:val="003D57B0"/>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95C"/>
    <w:rsid w:val="00417A58"/>
    <w:rsid w:val="00426EDD"/>
    <w:rsid w:val="004276D0"/>
    <w:rsid w:val="00427D6E"/>
    <w:rsid w:val="00430FA0"/>
    <w:rsid w:val="0043763B"/>
    <w:rsid w:val="00443352"/>
    <w:rsid w:val="00446D18"/>
    <w:rsid w:val="00447D5A"/>
    <w:rsid w:val="00452217"/>
    <w:rsid w:val="0045294A"/>
    <w:rsid w:val="00456E3C"/>
    <w:rsid w:val="00456F62"/>
    <w:rsid w:val="00457114"/>
    <w:rsid w:val="004826BD"/>
    <w:rsid w:val="00485CBC"/>
    <w:rsid w:val="0048733D"/>
    <w:rsid w:val="00490B65"/>
    <w:rsid w:val="0049381F"/>
    <w:rsid w:val="00493E78"/>
    <w:rsid w:val="00495366"/>
    <w:rsid w:val="004A1767"/>
    <w:rsid w:val="004A5E92"/>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4F762C"/>
    <w:rsid w:val="005003FB"/>
    <w:rsid w:val="005008AA"/>
    <w:rsid w:val="00501757"/>
    <w:rsid w:val="00502D62"/>
    <w:rsid w:val="00505231"/>
    <w:rsid w:val="00506514"/>
    <w:rsid w:val="00507FCD"/>
    <w:rsid w:val="00510AFE"/>
    <w:rsid w:val="00513003"/>
    <w:rsid w:val="00515AEE"/>
    <w:rsid w:val="005171C9"/>
    <w:rsid w:val="005200DC"/>
    <w:rsid w:val="00525508"/>
    <w:rsid w:val="00526184"/>
    <w:rsid w:val="005277E7"/>
    <w:rsid w:val="00530958"/>
    <w:rsid w:val="0053585F"/>
    <w:rsid w:val="00536CEB"/>
    <w:rsid w:val="005372C1"/>
    <w:rsid w:val="005413BF"/>
    <w:rsid w:val="00542179"/>
    <w:rsid w:val="005455B0"/>
    <w:rsid w:val="00547697"/>
    <w:rsid w:val="005504FB"/>
    <w:rsid w:val="00553AA7"/>
    <w:rsid w:val="00555DC9"/>
    <w:rsid w:val="00556059"/>
    <w:rsid w:val="005604AA"/>
    <w:rsid w:val="0056229F"/>
    <w:rsid w:val="0056358F"/>
    <w:rsid w:val="005664F4"/>
    <w:rsid w:val="00576D7F"/>
    <w:rsid w:val="005810DD"/>
    <w:rsid w:val="00581C80"/>
    <w:rsid w:val="005838EE"/>
    <w:rsid w:val="005855C8"/>
    <w:rsid w:val="00587063"/>
    <w:rsid w:val="00590DBA"/>
    <w:rsid w:val="00593895"/>
    <w:rsid w:val="005A08A6"/>
    <w:rsid w:val="005A0A76"/>
    <w:rsid w:val="005A3781"/>
    <w:rsid w:val="005A727A"/>
    <w:rsid w:val="005A75F4"/>
    <w:rsid w:val="005A7CEB"/>
    <w:rsid w:val="005B0BB6"/>
    <w:rsid w:val="005B1243"/>
    <w:rsid w:val="005B1F6F"/>
    <w:rsid w:val="005B56AA"/>
    <w:rsid w:val="005C04E6"/>
    <w:rsid w:val="005C4C8B"/>
    <w:rsid w:val="005C5878"/>
    <w:rsid w:val="005C7717"/>
    <w:rsid w:val="005D1128"/>
    <w:rsid w:val="005D4FBF"/>
    <w:rsid w:val="005D69A8"/>
    <w:rsid w:val="005D7C9E"/>
    <w:rsid w:val="005E753A"/>
    <w:rsid w:val="005F4B19"/>
    <w:rsid w:val="0060208C"/>
    <w:rsid w:val="006055D7"/>
    <w:rsid w:val="0060651D"/>
    <w:rsid w:val="0061602B"/>
    <w:rsid w:val="0061784C"/>
    <w:rsid w:val="00631F75"/>
    <w:rsid w:val="00633521"/>
    <w:rsid w:val="0063739C"/>
    <w:rsid w:val="00637CCC"/>
    <w:rsid w:val="00640E66"/>
    <w:rsid w:val="00640FF3"/>
    <w:rsid w:val="0064185E"/>
    <w:rsid w:val="006455FF"/>
    <w:rsid w:val="006459CA"/>
    <w:rsid w:val="00646265"/>
    <w:rsid w:val="00652EA1"/>
    <w:rsid w:val="00655327"/>
    <w:rsid w:val="00655E4B"/>
    <w:rsid w:val="0066146B"/>
    <w:rsid w:val="006633D5"/>
    <w:rsid w:val="00673539"/>
    <w:rsid w:val="0067413D"/>
    <w:rsid w:val="006746F8"/>
    <w:rsid w:val="0067620D"/>
    <w:rsid w:val="00676F36"/>
    <w:rsid w:val="00686262"/>
    <w:rsid w:val="00686983"/>
    <w:rsid w:val="00686BE0"/>
    <w:rsid w:val="00686D3D"/>
    <w:rsid w:val="006918A0"/>
    <w:rsid w:val="00693909"/>
    <w:rsid w:val="006949A1"/>
    <w:rsid w:val="006969AC"/>
    <w:rsid w:val="006A296B"/>
    <w:rsid w:val="006A301B"/>
    <w:rsid w:val="006A5245"/>
    <w:rsid w:val="006B281C"/>
    <w:rsid w:val="006B5C9C"/>
    <w:rsid w:val="006C168A"/>
    <w:rsid w:val="006C1A4E"/>
    <w:rsid w:val="006C31E5"/>
    <w:rsid w:val="006C5A37"/>
    <w:rsid w:val="006C60C0"/>
    <w:rsid w:val="006C66B8"/>
    <w:rsid w:val="006C6B20"/>
    <w:rsid w:val="006D3705"/>
    <w:rsid w:val="006D72EC"/>
    <w:rsid w:val="006E59ED"/>
    <w:rsid w:val="006E6A02"/>
    <w:rsid w:val="006E6E5C"/>
    <w:rsid w:val="006F5F25"/>
    <w:rsid w:val="006F654C"/>
    <w:rsid w:val="006F7830"/>
    <w:rsid w:val="007044CD"/>
    <w:rsid w:val="00723191"/>
    <w:rsid w:val="00725286"/>
    <w:rsid w:val="00725852"/>
    <w:rsid w:val="00726242"/>
    <w:rsid w:val="00726ED7"/>
    <w:rsid w:val="007348C7"/>
    <w:rsid w:val="00736E31"/>
    <w:rsid w:val="00742133"/>
    <w:rsid w:val="007422A5"/>
    <w:rsid w:val="0074601F"/>
    <w:rsid w:val="00746912"/>
    <w:rsid w:val="00753510"/>
    <w:rsid w:val="007554CD"/>
    <w:rsid w:val="00767F49"/>
    <w:rsid w:val="0077007D"/>
    <w:rsid w:val="0077106A"/>
    <w:rsid w:val="007715A5"/>
    <w:rsid w:val="00774481"/>
    <w:rsid w:val="00774657"/>
    <w:rsid w:val="00774EFD"/>
    <w:rsid w:val="007775C5"/>
    <w:rsid w:val="0077789E"/>
    <w:rsid w:val="00780B57"/>
    <w:rsid w:val="0078264A"/>
    <w:rsid w:val="00782F7D"/>
    <w:rsid w:val="00783DBB"/>
    <w:rsid w:val="00784AFE"/>
    <w:rsid w:val="00784D74"/>
    <w:rsid w:val="00792243"/>
    <w:rsid w:val="00792D9F"/>
    <w:rsid w:val="0079303D"/>
    <w:rsid w:val="00794B0E"/>
    <w:rsid w:val="00794CD3"/>
    <w:rsid w:val="0079672F"/>
    <w:rsid w:val="007978AC"/>
    <w:rsid w:val="007A07D9"/>
    <w:rsid w:val="007A69A9"/>
    <w:rsid w:val="007B2D24"/>
    <w:rsid w:val="007B3D0F"/>
    <w:rsid w:val="007B72A3"/>
    <w:rsid w:val="007C0DBC"/>
    <w:rsid w:val="007C2903"/>
    <w:rsid w:val="007C2C08"/>
    <w:rsid w:val="007C2C35"/>
    <w:rsid w:val="007C3526"/>
    <w:rsid w:val="007D08FC"/>
    <w:rsid w:val="007D0BF0"/>
    <w:rsid w:val="007D111B"/>
    <w:rsid w:val="007D1CDD"/>
    <w:rsid w:val="007D2AF5"/>
    <w:rsid w:val="007D3118"/>
    <w:rsid w:val="007D3763"/>
    <w:rsid w:val="007D3804"/>
    <w:rsid w:val="007D5689"/>
    <w:rsid w:val="007D64B1"/>
    <w:rsid w:val="007E03A6"/>
    <w:rsid w:val="007E25B6"/>
    <w:rsid w:val="007E4A5B"/>
    <w:rsid w:val="007E4C8C"/>
    <w:rsid w:val="007E5D99"/>
    <w:rsid w:val="007E67FF"/>
    <w:rsid w:val="007E7C60"/>
    <w:rsid w:val="007F0765"/>
    <w:rsid w:val="007F3DC3"/>
    <w:rsid w:val="007F43ED"/>
    <w:rsid w:val="007F654B"/>
    <w:rsid w:val="007F7C36"/>
    <w:rsid w:val="00807960"/>
    <w:rsid w:val="00810A97"/>
    <w:rsid w:val="00812F30"/>
    <w:rsid w:val="00813FF0"/>
    <w:rsid w:val="00821618"/>
    <w:rsid w:val="00822E52"/>
    <w:rsid w:val="00825CC4"/>
    <w:rsid w:val="00833E19"/>
    <w:rsid w:val="00840D96"/>
    <w:rsid w:val="0084167A"/>
    <w:rsid w:val="0084297B"/>
    <w:rsid w:val="00843694"/>
    <w:rsid w:val="008448EF"/>
    <w:rsid w:val="00845439"/>
    <w:rsid w:val="00846C0E"/>
    <w:rsid w:val="0084799C"/>
    <w:rsid w:val="00847D3D"/>
    <w:rsid w:val="00850041"/>
    <w:rsid w:val="0085064C"/>
    <w:rsid w:val="00852E32"/>
    <w:rsid w:val="00855B87"/>
    <w:rsid w:val="00856458"/>
    <w:rsid w:val="008570E8"/>
    <w:rsid w:val="00860B5B"/>
    <w:rsid w:val="00861204"/>
    <w:rsid w:val="00862772"/>
    <w:rsid w:val="00865B3F"/>
    <w:rsid w:val="00866348"/>
    <w:rsid w:val="00867CB0"/>
    <w:rsid w:val="00871161"/>
    <w:rsid w:val="00873116"/>
    <w:rsid w:val="00873E90"/>
    <w:rsid w:val="008750DB"/>
    <w:rsid w:val="008760EB"/>
    <w:rsid w:val="00882E7A"/>
    <w:rsid w:val="00886704"/>
    <w:rsid w:val="008926FE"/>
    <w:rsid w:val="008948AA"/>
    <w:rsid w:val="00894C6B"/>
    <w:rsid w:val="008964CB"/>
    <w:rsid w:val="00896DCC"/>
    <w:rsid w:val="008A3C3D"/>
    <w:rsid w:val="008A608C"/>
    <w:rsid w:val="008B0F18"/>
    <w:rsid w:val="008B293C"/>
    <w:rsid w:val="008B35F3"/>
    <w:rsid w:val="008C0EE3"/>
    <w:rsid w:val="008C185E"/>
    <w:rsid w:val="008C36AD"/>
    <w:rsid w:val="008C37C1"/>
    <w:rsid w:val="008C4B61"/>
    <w:rsid w:val="008C61A9"/>
    <w:rsid w:val="008C718A"/>
    <w:rsid w:val="008D0287"/>
    <w:rsid w:val="008D4264"/>
    <w:rsid w:val="008D5C24"/>
    <w:rsid w:val="008E4798"/>
    <w:rsid w:val="008E733B"/>
    <w:rsid w:val="008F49E2"/>
    <w:rsid w:val="00904670"/>
    <w:rsid w:val="00905D18"/>
    <w:rsid w:val="00911316"/>
    <w:rsid w:val="00916568"/>
    <w:rsid w:val="00924B23"/>
    <w:rsid w:val="00925281"/>
    <w:rsid w:val="00925469"/>
    <w:rsid w:val="0093290D"/>
    <w:rsid w:val="00933F5A"/>
    <w:rsid w:val="00935D2A"/>
    <w:rsid w:val="00936441"/>
    <w:rsid w:val="009375A9"/>
    <w:rsid w:val="00940593"/>
    <w:rsid w:val="00941759"/>
    <w:rsid w:val="00943FED"/>
    <w:rsid w:val="00944E73"/>
    <w:rsid w:val="00950497"/>
    <w:rsid w:val="00950FED"/>
    <w:rsid w:val="00951508"/>
    <w:rsid w:val="00953A6A"/>
    <w:rsid w:val="00954036"/>
    <w:rsid w:val="00954787"/>
    <w:rsid w:val="009558B8"/>
    <w:rsid w:val="00956DB0"/>
    <w:rsid w:val="00960242"/>
    <w:rsid w:val="009615FB"/>
    <w:rsid w:val="00962DC7"/>
    <w:rsid w:val="00964679"/>
    <w:rsid w:val="009647CF"/>
    <w:rsid w:val="00965A72"/>
    <w:rsid w:val="00965EAF"/>
    <w:rsid w:val="00965FDA"/>
    <w:rsid w:val="00971229"/>
    <w:rsid w:val="00971860"/>
    <w:rsid w:val="00977B96"/>
    <w:rsid w:val="00977EDA"/>
    <w:rsid w:val="00980AB3"/>
    <w:rsid w:val="0098334F"/>
    <w:rsid w:val="00983B23"/>
    <w:rsid w:val="00984F31"/>
    <w:rsid w:val="009879AA"/>
    <w:rsid w:val="00990117"/>
    <w:rsid w:val="00991474"/>
    <w:rsid w:val="009926B5"/>
    <w:rsid w:val="00993CA2"/>
    <w:rsid w:val="009961C1"/>
    <w:rsid w:val="0099724D"/>
    <w:rsid w:val="009A0CA7"/>
    <w:rsid w:val="009A1BCB"/>
    <w:rsid w:val="009A3409"/>
    <w:rsid w:val="009A420F"/>
    <w:rsid w:val="009A550B"/>
    <w:rsid w:val="009A57ED"/>
    <w:rsid w:val="009A5A8F"/>
    <w:rsid w:val="009A7110"/>
    <w:rsid w:val="009A7EB5"/>
    <w:rsid w:val="009C6AA2"/>
    <w:rsid w:val="009D0127"/>
    <w:rsid w:val="009D2567"/>
    <w:rsid w:val="009D2FC9"/>
    <w:rsid w:val="009D3E4E"/>
    <w:rsid w:val="009D4F84"/>
    <w:rsid w:val="009E0FFC"/>
    <w:rsid w:val="009E4315"/>
    <w:rsid w:val="009E438F"/>
    <w:rsid w:val="009E6475"/>
    <w:rsid w:val="009F0525"/>
    <w:rsid w:val="009F0EDD"/>
    <w:rsid w:val="009F1365"/>
    <w:rsid w:val="009F148B"/>
    <w:rsid w:val="009F42CD"/>
    <w:rsid w:val="009F5F0D"/>
    <w:rsid w:val="009F7A1D"/>
    <w:rsid w:val="00A01040"/>
    <w:rsid w:val="00A01873"/>
    <w:rsid w:val="00A021DA"/>
    <w:rsid w:val="00A067C8"/>
    <w:rsid w:val="00A07396"/>
    <w:rsid w:val="00A07775"/>
    <w:rsid w:val="00A11949"/>
    <w:rsid w:val="00A13750"/>
    <w:rsid w:val="00A2150F"/>
    <w:rsid w:val="00A218A8"/>
    <w:rsid w:val="00A23881"/>
    <w:rsid w:val="00A240DB"/>
    <w:rsid w:val="00A24743"/>
    <w:rsid w:val="00A27026"/>
    <w:rsid w:val="00A27F3E"/>
    <w:rsid w:val="00A309F9"/>
    <w:rsid w:val="00A32262"/>
    <w:rsid w:val="00A327AE"/>
    <w:rsid w:val="00A32EB6"/>
    <w:rsid w:val="00A340C1"/>
    <w:rsid w:val="00A42AA8"/>
    <w:rsid w:val="00A44E3A"/>
    <w:rsid w:val="00A51C77"/>
    <w:rsid w:val="00A555FE"/>
    <w:rsid w:val="00A56654"/>
    <w:rsid w:val="00A575BC"/>
    <w:rsid w:val="00A6087D"/>
    <w:rsid w:val="00A60C66"/>
    <w:rsid w:val="00A613B5"/>
    <w:rsid w:val="00A615AE"/>
    <w:rsid w:val="00A6272B"/>
    <w:rsid w:val="00A6460A"/>
    <w:rsid w:val="00A73F4C"/>
    <w:rsid w:val="00A75A7C"/>
    <w:rsid w:val="00A76FBD"/>
    <w:rsid w:val="00A80832"/>
    <w:rsid w:val="00A83324"/>
    <w:rsid w:val="00A87512"/>
    <w:rsid w:val="00A87752"/>
    <w:rsid w:val="00A87A8D"/>
    <w:rsid w:val="00A9237A"/>
    <w:rsid w:val="00A938D6"/>
    <w:rsid w:val="00AA0877"/>
    <w:rsid w:val="00AA3BA3"/>
    <w:rsid w:val="00AA4707"/>
    <w:rsid w:val="00AA4F04"/>
    <w:rsid w:val="00AA7F8C"/>
    <w:rsid w:val="00AB069E"/>
    <w:rsid w:val="00AB2DC5"/>
    <w:rsid w:val="00AB3BD1"/>
    <w:rsid w:val="00AB5C55"/>
    <w:rsid w:val="00AB7BE5"/>
    <w:rsid w:val="00AC0615"/>
    <w:rsid w:val="00AC1A2E"/>
    <w:rsid w:val="00AD3E16"/>
    <w:rsid w:val="00AD4564"/>
    <w:rsid w:val="00AD4802"/>
    <w:rsid w:val="00AE31DF"/>
    <w:rsid w:val="00AE7F23"/>
    <w:rsid w:val="00AF06A9"/>
    <w:rsid w:val="00AF2A87"/>
    <w:rsid w:val="00AF593F"/>
    <w:rsid w:val="00B06BB4"/>
    <w:rsid w:val="00B0709A"/>
    <w:rsid w:val="00B10E56"/>
    <w:rsid w:val="00B14AFE"/>
    <w:rsid w:val="00B1614C"/>
    <w:rsid w:val="00B168EE"/>
    <w:rsid w:val="00B246D0"/>
    <w:rsid w:val="00B256C3"/>
    <w:rsid w:val="00B25959"/>
    <w:rsid w:val="00B32B49"/>
    <w:rsid w:val="00B345D3"/>
    <w:rsid w:val="00B35916"/>
    <w:rsid w:val="00B3687F"/>
    <w:rsid w:val="00B40900"/>
    <w:rsid w:val="00B41233"/>
    <w:rsid w:val="00B415AD"/>
    <w:rsid w:val="00B455A2"/>
    <w:rsid w:val="00B469A3"/>
    <w:rsid w:val="00B47E08"/>
    <w:rsid w:val="00B558D9"/>
    <w:rsid w:val="00B57892"/>
    <w:rsid w:val="00B62EFA"/>
    <w:rsid w:val="00B66E3C"/>
    <w:rsid w:val="00B70B25"/>
    <w:rsid w:val="00B719B0"/>
    <w:rsid w:val="00B71FC8"/>
    <w:rsid w:val="00B72500"/>
    <w:rsid w:val="00B727EF"/>
    <w:rsid w:val="00B7534D"/>
    <w:rsid w:val="00B7581F"/>
    <w:rsid w:val="00B910A5"/>
    <w:rsid w:val="00B928A6"/>
    <w:rsid w:val="00B952A1"/>
    <w:rsid w:val="00B953A7"/>
    <w:rsid w:val="00B97C81"/>
    <w:rsid w:val="00BA347E"/>
    <w:rsid w:val="00BA635B"/>
    <w:rsid w:val="00BA65BF"/>
    <w:rsid w:val="00BB009C"/>
    <w:rsid w:val="00BB0501"/>
    <w:rsid w:val="00BB431C"/>
    <w:rsid w:val="00BC021D"/>
    <w:rsid w:val="00BC0552"/>
    <w:rsid w:val="00BC122B"/>
    <w:rsid w:val="00BC57AF"/>
    <w:rsid w:val="00BE1220"/>
    <w:rsid w:val="00BE1C84"/>
    <w:rsid w:val="00BE4382"/>
    <w:rsid w:val="00BE438B"/>
    <w:rsid w:val="00BE5E7E"/>
    <w:rsid w:val="00BE6ED8"/>
    <w:rsid w:val="00BE734F"/>
    <w:rsid w:val="00BF1ACB"/>
    <w:rsid w:val="00BF40CD"/>
    <w:rsid w:val="00BF611A"/>
    <w:rsid w:val="00BF6F0C"/>
    <w:rsid w:val="00C00F30"/>
    <w:rsid w:val="00C05747"/>
    <w:rsid w:val="00C057A4"/>
    <w:rsid w:val="00C0640C"/>
    <w:rsid w:val="00C07CF7"/>
    <w:rsid w:val="00C07FF6"/>
    <w:rsid w:val="00C12DC9"/>
    <w:rsid w:val="00C13720"/>
    <w:rsid w:val="00C13CBB"/>
    <w:rsid w:val="00C1510D"/>
    <w:rsid w:val="00C159D0"/>
    <w:rsid w:val="00C16307"/>
    <w:rsid w:val="00C21092"/>
    <w:rsid w:val="00C24E96"/>
    <w:rsid w:val="00C26180"/>
    <w:rsid w:val="00C302CB"/>
    <w:rsid w:val="00C34173"/>
    <w:rsid w:val="00C34DE5"/>
    <w:rsid w:val="00C36D71"/>
    <w:rsid w:val="00C447A3"/>
    <w:rsid w:val="00C458B6"/>
    <w:rsid w:val="00C459E0"/>
    <w:rsid w:val="00C47A49"/>
    <w:rsid w:val="00C55A5D"/>
    <w:rsid w:val="00C6454B"/>
    <w:rsid w:val="00C6657F"/>
    <w:rsid w:val="00C66699"/>
    <w:rsid w:val="00C7135A"/>
    <w:rsid w:val="00C73EB0"/>
    <w:rsid w:val="00C757D3"/>
    <w:rsid w:val="00C77E16"/>
    <w:rsid w:val="00C80D74"/>
    <w:rsid w:val="00C80E31"/>
    <w:rsid w:val="00C87277"/>
    <w:rsid w:val="00C87C00"/>
    <w:rsid w:val="00C936D9"/>
    <w:rsid w:val="00C93D41"/>
    <w:rsid w:val="00C95179"/>
    <w:rsid w:val="00CA30E4"/>
    <w:rsid w:val="00CA343D"/>
    <w:rsid w:val="00CA3EA9"/>
    <w:rsid w:val="00CA3FAE"/>
    <w:rsid w:val="00CA5685"/>
    <w:rsid w:val="00CB2B36"/>
    <w:rsid w:val="00CB3D43"/>
    <w:rsid w:val="00CB71AC"/>
    <w:rsid w:val="00CC3856"/>
    <w:rsid w:val="00CD2B19"/>
    <w:rsid w:val="00CD4D88"/>
    <w:rsid w:val="00CD5F62"/>
    <w:rsid w:val="00CD64E4"/>
    <w:rsid w:val="00CD6705"/>
    <w:rsid w:val="00CD78FE"/>
    <w:rsid w:val="00CE10E1"/>
    <w:rsid w:val="00CE11F1"/>
    <w:rsid w:val="00CE17D7"/>
    <w:rsid w:val="00CE47D9"/>
    <w:rsid w:val="00CE5BDC"/>
    <w:rsid w:val="00CF0861"/>
    <w:rsid w:val="00CF31B5"/>
    <w:rsid w:val="00CF6E5D"/>
    <w:rsid w:val="00CF7603"/>
    <w:rsid w:val="00D00E71"/>
    <w:rsid w:val="00D01656"/>
    <w:rsid w:val="00D0197F"/>
    <w:rsid w:val="00D0426B"/>
    <w:rsid w:val="00D044DC"/>
    <w:rsid w:val="00D0585D"/>
    <w:rsid w:val="00D06A7E"/>
    <w:rsid w:val="00D07E19"/>
    <w:rsid w:val="00D100E9"/>
    <w:rsid w:val="00D106B7"/>
    <w:rsid w:val="00D17ACF"/>
    <w:rsid w:val="00D17FAB"/>
    <w:rsid w:val="00D212B9"/>
    <w:rsid w:val="00D232F0"/>
    <w:rsid w:val="00D251FB"/>
    <w:rsid w:val="00D3013C"/>
    <w:rsid w:val="00D33196"/>
    <w:rsid w:val="00D353E0"/>
    <w:rsid w:val="00D36B04"/>
    <w:rsid w:val="00D36B4B"/>
    <w:rsid w:val="00D44501"/>
    <w:rsid w:val="00D4735A"/>
    <w:rsid w:val="00D52B69"/>
    <w:rsid w:val="00D53B47"/>
    <w:rsid w:val="00D544DC"/>
    <w:rsid w:val="00D54AB8"/>
    <w:rsid w:val="00D5559A"/>
    <w:rsid w:val="00D639F8"/>
    <w:rsid w:val="00D65324"/>
    <w:rsid w:val="00D65723"/>
    <w:rsid w:val="00D7323E"/>
    <w:rsid w:val="00D74664"/>
    <w:rsid w:val="00D80FE8"/>
    <w:rsid w:val="00D835A2"/>
    <w:rsid w:val="00D836D3"/>
    <w:rsid w:val="00D83853"/>
    <w:rsid w:val="00D839D0"/>
    <w:rsid w:val="00D847A9"/>
    <w:rsid w:val="00D8753C"/>
    <w:rsid w:val="00D91CE0"/>
    <w:rsid w:val="00D96D11"/>
    <w:rsid w:val="00DA2AE2"/>
    <w:rsid w:val="00DA3E18"/>
    <w:rsid w:val="00DA59D8"/>
    <w:rsid w:val="00DB7E73"/>
    <w:rsid w:val="00DC2678"/>
    <w:rsid w:val="00DC72B7"/>
    <w:rsid w:val="00DD3C46"/>
    <w:rsid w:val="00DD5184"/>
    <w:rsid w:val="00DE3252"/>
    <w:rsid w:val="00DE6CCF"/>
    <w:rsid w:val="00DE7E2E"/>
    <w:rsid w:val="00DF1B68"/>
    <w:rsid w:val="00DF22CA"/>
    <w:rsid w:val="00DF283C"/>
    <w:rsid w:val="00DF3712"/>
    <w:rsid w:val="00E06474"/>
    <w:rsid w:val="00E142C8"/>
    <w:rsid w:val="00E14E6C"/>
    <w:rsid w:val="00E152DE"/>
    <w:rsid w:val="00E17860"/>
    <w:rsid w:val="00E178C4"/>
    <w:rsid w:val="00E214D4"/>
    <w:rsid w:val="00E21B99"/>
    <w:rsid w:val="00E33663"/>
    <w:rsid w:val="00E34B1F"/>
    <w:rsid w:val="00E3773F"/>
    <w:rsid w:val="00E37885"/>
    <w:rsid w:val="00E42242"/>
    <w:rsid w:val="00E45FB5"/>
    <w:rsid w:val="00E52AD8"/>
    <w:rsid w:val="00E539C0"/>
    <w:rsid w:val="00E53B2E"/>
    <w:rsid w:val="00E54B6B"/>
    <w:rsid w:val="00E559CC"/>
    <w:rsid w:val="00E57696"/>
    <w:rsid w:val="00E60809"/>
    <w:rsid w:val="00E62868"/>
    <w:rsid w:val="00E711E5"/>
    <w:rsid w:val="00E7277A"/>
    <w:rsid w:val="00E77D95"/>
    <w:rsid w:val="00E811F1"/>
    <w:rsid w:val="00E82BF4"/>
    <w:rsid w:val="00E83E2A"/>
    <w:rsid w:val="00E86527"/>
    <w:rsid w:val="00E91E90"/>
    <w:rsid w:val="00E91F0E"/>
    <w:rsid w:val="00E925EA"/>
    <w:rsid w:val="00EA0AE6"/>
    <w:rsid w:val="00EA5B88"/>
    <w:rsid w:val="00EA665B"/>
    <w:rsid w:val="00EA6FD5"/>
    <w:rsid w:val="00EA7C48"/>
    <w:rsid w:val="00EB00AC"/>
    <w:rsid w:val="00EB1F73"/>
    <w:rsid w:val="00EB32B9"/>
    <w:rsid w:val="00EB596B"/>
    <w:rsid w:val="00EC3BED"/>
    <w:rsid w:val="00ED2215"/>
    <w:rsid w:val="00ED516B"/>
    <w:rsid w:val="00ED7998"/>
    <w:rsid w:val="00EE053D"/>
    <w:rsid w:val="00EE41B0"/>
    <w:rsid w:val="00EE6B40"/>
    <w:rsid w:val="00EE6EED"/>
    <w:rsid w:val="00EE710F"/>
    <w:rsid w:val="00EF00E0"/>
    <w:rsid w:val="00EF0A40"/>
    <w:rsid w:val="00EF1435"/>
    <w:rsid w:val="00EF228E"/>
    <w:rsid w:val="00EF7AC2"/>
    <w:rsid w:val="00F007D0"/>
    <w:rsid w:val="00F01854"/>
    <w:rsid w:val="00F112D8"/>
    <w:rsid w:val="00F1338D"/>
    <w:rsid w:val="00F14406"/>
    <w:rsid w:val="00F219BF"/>
    <w:rsid w:val="00F23B08"/>
    <w:rsid w:val="00F251A3"/>
    <w:rsid w:val="00F25D70"/>
    <w:rsid w:val="00F30863"/>
    <w:rsid w:val="00F317DC"/>
    <w:rsid w:val="00F33518"/>
    <w:rsid w:val="00F3517B"/>
    <w:rsid w:val="00F35303"/>
    <w:rsid w:val="00F36500"/>
    <w:rsid w:val="00F37F85"/>
    <w:rsid w:val="00F41593"/>
    <w:rsid w:val="00F42937"/>
    <w:rsid w:val="00F42E9B"/>
    <w:rsid w:val="00F42FE6"/>
    <w:rsid w:val="00F47924"/>
    <w:rsid w:val="00F47CA0"/>
    <w:rsid w:val="00F50F27"/>
    <w:rsid w:val="00F531EF"/>
    <w:rsid w:val="00F5465B"/>
    <w:rsid w:val="00F609E1"/>
    <w:rsid w:val="00F61157"/>
    <w:rsid w:val="00F6271A"/>
    <w:rsid w:val="00F645BF"/>
    <w:rsid w:val="00F66700"/>
    <w:rsid w:val="00F71174"/>
    <w:rsid w:val="00F715BE"/>
    <w:rsid w:val="00F720EA"/>
    <w:rsid w:val="00F72116"/>
    <w:rsid w:val="00F72CE5"/>
    <w:rsid w:val="00F72EF0"/>
    <w:rsid w:val="00F74491"/>
    <w:rsid w:val="00F768B6"/>
    <w:rsid w:val="00F7797D"/>
    <w:rsid w:val="00F77BF6"/>
    <w:rsid w:val="00F804F4"/>
    <w:rsid w:val="00F825F1"/>
    <w:rsid w:val="00F835E3"/>
    <w:rsid w:val="00F854C6"/>
    <w:rsid w:val="00F9616E"/>
    <w:rsid w:val="00F97616"/>
    <w:rsid w:val="00F978EA"/>
    <w:rsid w:val="00F978ED"/>
    <w:rsid w:val="00FA057E"/>
    <w:rsid w:val="00FA1B3E"/>
    <w:rsid w:val="00FA2250"/>
    <w:rsid w:val="00FA3E30"/>
    <w:rsid w:val="00FA5A25"/>
    <w:rsid w:val="00FB2991"/>
    <w:rsid w:val="00FB473C"/>
    <w:rsid w:val="00FB5238"/>
    <w:rsid w:val="00FB5686"/>
    <w:rsid w:val="00FB5F81"/>
    <w:rsid w:val="00FB5FA0"/>
    <w:rsid w:val="00FB5FF1"/>
    <w:rsid w:val="00FC03E2"/>
    <w:rsid w:val="00FC14DA"/>
    <w:rsid w:val="00FC25C8"/>
    <w:rsid w:val="00FC3A5C"/>
    <w:rsid w:val="00FC3D02"/>
    <w:rsid w:val="00FC612C"/>
    <w:rsid w:val="00FC6EB8"/>
    <w:rsid w:val="00FD7F5E"/>
    <w:rsid w:val="00FE23EB"/>
    <w:rsid w:val="00FE2BD1"/>
    <w:rsid w:val="00FE2D7B"/>
    <w:rsid w:val="00FE33D8"/>
    <w:rsid w:val="00FE3450"/>
    <w:rsid w:val="00FE34B4"/>
    <w:rsid w:val="00FE4B26"/>
    <w:rsid w:val="00FF3489"/>
    <w:rsid w:val="00FF59E0"/>
    <w:rsid w:val="00FF7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03">
      <o:colormru v:ext="edit" colors="#efeeed,#14aacd,#1baacd,#b6dde8"/>
      <o:colormenu v:ext="edit" fillcolor="none" strokecolor="none"/>
    </o:shapedefaults>
    <o:shapelayout v:ext="edit">
      <o:idmap v:ext="edit" data="7"/>
      <o:rules v:ext="edit">
        <o:r id="V:Rule1" type="callout" idref="#_x0000_s7492"/>
        <o:r id="V:Rule2" type="callout" idref="#_x0000_s7491"/>
        <o:r id="V:Rule3" type="callout" idref="#_x0000_s7493"/>
        <o:r id="V:Rule4" type="callout" idref="#Rounded Rectangular Callout 111"/>
        <o:r id="V:Rule5" type="callout" idref="#Rounded Rectangular Callout 108"/>
        <o:r id="V:Rule6" type="callout" idref="#Rounded Rectangular Callout 107"/>
        <o:r id="V:Rule7" type="callout" idref="#_x0000_s7425"/>
        <o:r id="V:Rule8" type="callout" idref="#_x0000_s7426"/>
        <o:r id="V:Rule9" type="callout" idref="#Rounded Rectangular Callout 110"/>
        <o:r id="V:Rule10" type="callout" idref="#_x0000_s7501"/>
        <o:r id="V:Rule11" type="callout" idref="#_x0000_s7500"/>
        <o:r id="V:Rule12" type="callout" idref="#_x0000_s7498"/>
      </o:rules>
      <o:regrouptable v:ext="edit">
        <o:entry new="1" old="0"/>
        <o:entry new="2" old="0"/>
        <o:entry new="3" old="0"/>
        <o:entry new="4" old="0"/>
        <o:entry new="5" old="0"/>
        <o:entry new="6" old="0"/>
        <o:entry new="7" old="0"/>
        <o:entry new="8" old="0"/>
        <o:entry new="9" old="0"/>
        <o:entry new="10" old="0"/>
        <o:entry new="11" old="0"/>
        <o:entry new="12" old="0"/>
        <o:entry new="13" old="12"/>
        <o:entry new="14" old="0"/>
        <o:entry new="15" old="0"/>
        <o:entry new="17" old="0"/>
        <o:entry new="18" old="0"/>
      </o:regrouptable>
    </o:shapelayout>
  </w:shapeDefaults>
  <w:decimalSymbol w:val="."/>
  <w:listSeparator w:val=","/>
  <w14:docId w14:val="234A216F"/>
  <w15:docId w15:val="{79D30C61-9C36-4E29-B7E7-857936735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F37F85"/>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BBCA7-52A1-482A-8984-01C09E231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B8EF231B</Template>
  <TotalTime>11</TotalTime>
  <Pages>2</Pages>
  <Words>400</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M MAGOWAN</cp:lastModifiedBy>
  <cp:revision>6</cp:revision>
  <cp:lastPrinted>2014-08-05T15:18:00Z</cp:lastPrinted>
  <dcterms:created xsi:type="dcterms:W3CDTF">2014-11-17T23:37:00Z</dcterms:created>
  <dcterms:modified xsi:type="dcterms:W3CDTF">2017-11-02T16:02:00Z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