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548F40" w14:textId="775D51F9" w:rsidR="00E86527" w:rsidRPr="00644962" w:rsidRDefault="00EB4C56" w:rsidP="00644962">
      <w:pPr>
        <w:pStyle w:val="MainHead"/>
      </w:pPr>
      <w:r>
        <w:rPr>
          <w:noProof/>
          <w:lang w:val="en-US" w:eastAsia="en-US"/>
        </w:rPr>
        <w:pict w14:anchorId="502F043C">
          <v:rect id="Rectangle 28" o:spid="_x0000_s7421" style="position:absolute;left:0;text-align:left;margin-left:703.75pt;margin-top:0;width:64.25pt;height:80.15pt;z-index:2517309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+g/78A&#10;AADbAAAADwAAAGRycy9kb3ducmV2LnhtbERPTYvCMBC9C/6HMIKXRVNFlt1qFBEr7nG7e/E2NGNT&#10;bCahiVr/vTkIHh/ve7XpbStu1IXGsYLZNANBXDndcK3g/6+YfIEIEVlj65gUPCjAZj0crDDX7s6/&#10;dCtjLVIIhxwVmBh9LmWoDFkMU+eJE3d2ncWYYFdL3eE9hdtWzrPsU1psODUY9LQzVF3Kq1UwLxe7&#10;/eNU/mB19YfGFP7juzgpNR712yWISH18i1/uo1awSOvTl/QD5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/6D/vwAAANsAAAAPAAAAAAAAAAAAAAAAAJgCAABkcnMvZG93bnJl&#10;di54bWxQSwUGAAAAAAQABAD1AAAAhAMAAAAA&#10;" fillcolor="white [3212]" strokecolor="black [3213]">
            <v:textbox style="mso-next-textbox:#Rectangle 28">
              <w:txbxContent>
                <w:p w14:paraId="1714716B" w14:textId="521EA9BA" w:rsidR="00C47A49" w:rsidRPr="005F0232" w:rsidRDefault="00EB4C56" w:rsidP="00C47A49">
                  <w:pPr>
                    <w:jc w:val="center"/>
                    <w:rPr>
                      <w:rFonts w:ascii="Arial" w:hAnsi="Arial"/>
                      <w:sz w:val="18"/>
                      <w:szCs w:val="18"/>
                    </w:rPr>
                  </w:pPr>
                  <w:r w:rsidRPr="00E73EE5">
                    <w:rPr>
                      <w:rFonts w:ascii="Arial" w:hAnsi="Arial"/>
                      <w:noProof/>
                      <w:sz w:val="18"/>
                      <w:szCs w:val="18"/>
                      <w:lang w:eastAsia="en-GB"/>
                    </w:rPr>
                    <w:drawing>
                      <wp:inline distT="0" distB="0" distL="0" distR="0" wp14:anchorId="7D62308A" wp14:editId="1556F8B8">
                        <wp:extent cx="623570" cy="888365"/>
                        <wp:effectExtent l="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3570" cy="8883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44962" w:rsidRPr="00644962">
        <w:t>Properties of shapes</w:t>
      </w:r>
    </w:p>
    <w:p w14:paraId="59084E6F" w14:textId="77777777" w:rsidR="00E86527" w:rsidRPr="003775BC" w:rsidRDefault="00EB4C56" w:rsidP="00D52B69">
      <w:pPr>
        <w:pStyle w:val="HeaddingwithColor"/>
        <w:rPr>
          <w:rFonts w:cs="Arial"/>
          <w:spacing w:val="-4"/>
        </w:rPr>
      </w:pPr>
      <w:r>
        <w:rPr>
          <w:rFonts w:cs="Arial"/>
          <w:noProof/>
          <w:lang w:eastAsia="en-GB"/>
        </w:rPr>
        <w:pict w14:anchorId="51ABBE71">
          <v:rect id="Rectangle 4" o:spid="_x0000_s7202" style="position:absolute;left:0;text-align:left;margin-left:.45pt;margin-top:4.45pt;width:351.35pt;height:18pt;z-index:-251645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" fillcolor="#80b0e4" stroked="f" strokecolor="black [3213]" strokeweight="1pt"/>
        </w:pict>
      </w:r>
      <w:r w:rsidR="00E86527" w:rsidRPr="003775BC">
        <w:rPr>
          <w:rFonts w:cs="Arial"/>
        </w:rPr>
        <w:t>HERE’S THE MATHS</w:t>
      </w:r>
    </w:p>
    <w:p w14:paraId="2EB5DD67" w14:textId="77777777" w:rsidR="00E86527" w:rsidRPr="000B5C71" w:rsidRDefault="000B5C71" w:rsidP="000B5C71">
      <w:pPr>
        <w:pStyle w:val="Body"/>
      </w:pPr>
      <w:r w:rsidRPr="000B5C71">
        <w:t>This week the focus is on the properties of 2-D shapes. Your child is studying rectangles and finding missing lengths and angles. They learn about regular and irregular polygons (2-D shapes with 3 or more sides).</w:t>
      </w:r>
    </w:p>
    <w:p w14:paraId="11FB9389" w14:textId="77777777" w:rsidR="001D0B02" w:rsidRPr="003775BC" w:rsidRDefault="00EB4C56" w:rsidP="00D80FE8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w:pict w14:anchorId="44B5D2A3">
          <v:rect id="Rectangle 1671" o:spid="_x0000_s7201" style="position:absolute;left:0;text-align:left;margin-left:.05pt;margin-top:5.75pt;width:351.35pt;height:18pt;z-index:-251644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" fillcolor="#80b0e4" stroked="f" strokecolor="black [3213]" strokeweight="1pt"/>
        </w:pict>
      </w:r>
      <w:r w:rsidR="00E86527" w:rsidRPr="003775BC">
        <w:rPr>
          <w:rFonts w:cs="Arial"/>
        </w:rPr>
        <w:t>ACTIVITY</w:t>
      </w:r>
    </w:p>
    <w:p w14:paraId="7B579D72" w14:textId="77777777" w:rsidR="00057950" w:rsidRPr="000C1052" w:rsidRDefault="00EB4C56" w:rsidP="000C1052">
      <w:pPr>
        <w:pStyle w:val="Body"/>
        <w:rPr>
          <w:rFonts w:cs="Arial"/>
          <w:sz w:val="4"/>
        </w:rPr>
      </w:pPr>
      <w:r>
        <w:rPr>
          <w:noProof/>
          <w:sz w:val="14"/>
        </w:rPr>
        <w:pict w14:anchorId="0E5E8C09">
          <v:shapetype id="_x0000_t202" coordsize="21600,21600" o:spt="202" path="m,l,21600r21600,l21600,xe">
            <v:stroke joinstyle="miter"/>
            <v:path gradientshapeok="t" o:connecttype="rect"/>
          </v:shapetype>
          <v:shape id="_x0000_s7490" type="#_x0000_t202" style="position:absolute;margin-left:.8pt;margin-top:1.8pt;width:300.15pt;height:59.9pt;z-index:251800576" filled="f" stroked="f">
            <v:textbox>
              <w:txbxContent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986"/>
                    <w:gridCol w:w="1958"/>
                    <w:gridCol w:w="1986"/>
                  </w:tblGrid>
                  <w:tr w:rsidR="00363D9E" w:rsidRPr="004467EC" w14:paraId="6678BEE7" w14:textId="77777777" w:rsidTr="008357C0">
                    <w:tc>
                      <w:tcPr>
                        <w:tcW w:w="3282" w:type="dxa"/>
                      </w:tcPr>
                      <w:p w14:paraId="66AC363A" w14:textId="77777777" w:rsidR="00363D9E" w:rsidRPr="004467EC" w:rsidRDefault="00363D9E" w:rsidP="009B431F">
                        <w:pPr>
                          <w:pStyle w:val="Body"/>
                          <w:jc w:val="center"/>
                        </w:pPr>
                        <w:r w:rsidRPr="004467EC">
                          <w:t>1</w:t>
                        </w:r>
                      </w:p>
                      <w:p w14:paraId="77A936B1" w14:textId="77777777" w:rsidR="00363D9E" w:rsidRPr="004467EC" w:rsidRDefault="00363D9E" w:rsidP="009B431F">
                        <w:pPr>
                          <w:pStyle w:val="Body"/>
                          <w:jc w:val="center"/>
                        </w:pPr>
                        <w:r w:rsidRPr="004467EC">
                          <w:t>48 cm</w:t>
                        </w:r>
                      </w:p>
                    </w:tc>
                    <w:tc>
                      <w:tcPr>
                        <w:tcW w:w="3283" w:type="dxa"/>
                      </w:tcPr>
                      <w:p w14:paraId="31A42C86" w14:textId="77777777" w:rsidR="00363D9E" w:rsidRPr="004467EC" w:rsidRDefault="00363D9E" w:rsidP="009B431F">
                        <w:pPr>
                          <w:pStyle w:val="Body"/>
                          <w:jc w:val="center"/>
                        </w:pPr>
                        <w:r w:rsidRPr="004467EC">
                          <w:t>2</w:t>
                        </w:r>
                      </w:p>
                      <w:p w14:paraId="024CCCDA" w14:textId="77777777" w:rsidR="00363D9E" w:rsidRPr="004467EC" w:rsidRDefault="00363D9E" w:rsidP="009B431F">
                        <w:pPr>
                          <w:pStyle w:val="Body"/>
                          <w:jc w:val="center"/>
                        </w:pPr>
                        <w:r w:rsidRPr="004467EC">
                          <w:t>72 cm</w:t>
                        </w:r>
                      </w:p>
                    </w:tc>
                    <w:tc>
                      <w:tcPr>
                        <w:tcW w:w="3283" w:type="dxa"/>
                      </w:tcPr>
                      <w:p w14:paraId="575B7533" w14:textId="77777777" w:rsidR="00363D9E" w:rsidRPr="004467EC" w:rsidRDefault="00363D9E" w:rsidP="009B431F">
                        <w:pPr>
                          <w:pStyle w:val="Body"/>
                          <w:jc w:val="center"/>
                        </w:pPr>
                        <w:r w:rsidRPr="004467EC">
                          <w:t>3</w:t>
                        </w:r>
                      </w:p>
                      <w:p w14:paraId="6AAC1399" w14:textId="77777777" w:rsidR="00363D9E" w:rsidRPr="004467EC" w:rsidRDefault="00363D9E" w:rsidP="009B431F">
                        <w:pPr>
                          <w:pStyle w:val="Body"/>
                          <w:jc w:val="center"/>
                        </w:pPr>
                        <w:r w:rsidRPr="004467EC">
                          <w:t>100 cm</w:t>
                        </w:r>
                      </w:p>
                    </w:tc>
                  </w:tr>
                  <w:tr w:rsidR="00363D9E" w:rsidRPr="004467EC" w14:paraId="03226B5A" w14:textId="77777777" w:rsidTr="008357C0">
                    <w:tc>
                      <w:tcPr>
                        <w:tcW w:w="3282" w:type="dxa"/>
                      </w:tcPr>
                      <w:p w14:paraId="41409A74" w14:textId="77777777" w:rsidR="00363D9E" w:rsidRPr="004467EC" w:rsidRDefault="00363D9E" w:rsidP="009B431F">
                        <w:pPr>
                          <w:pStyle w:val="Body"/>
                          <w:jc w:val="center"/>
                        </w:pPr>
                        <w:r w:rsidRPr="004467EC">
                          <w:t>4</w:t>
                        </w:r>
                      </w:p>
                      <w:p w14:paraId="66723B9D" w14:textId="77777777" w:rsidR="00363D9E" w:rsidRPr="004467EC" w:rsidRDefault="00363D9E" w:rsidP="009B431F">
                        <w:pPr>
                          <w:pStyle w:val="Body"/>
                          <w:jc w:val="center"/>
                        </w:pPr>
                        <w:r w:rsidRPr="004467EC">
                          <w:t>120 cm</w:t>
                        </w:r>
                      </w:p>
                    </w:tc>
                    <w:tc>
                      <w:tcPr>
                        <w:tcW w:w="3283" w:type="dxa"/>
                      </w:tcPr>
                      <w:p w14:paraId="4765F051" w14:textId="77777777" w:rsidR="00363D9E" w:rsidRPr="004467EC" w:rsidRDefault="00363D9E" w:rsidP="009B431F">
                        <w:pPr>
                          <w:pStyle w:val="Body"/>
                          <w:jc w:val="center"/>
                        </w:pPr>
                        <w:r w:rsidRPr="004467EC">
                          <w:t>5</w:t>
                        </w:r>
                      </w:p>
                      <w:p w14:paraId="2CC13E0D" w14:textId="77777777" w:rsidR="00363D9E" w:rsidRPr="004467EC" w:rsidRDefault="00363D9E" w:rsidP="009B431F">
                        <w:pPr>
                          <w:pStyle w:val="Body"/>
                          <w:jc w:val="center"/>
                        </w:pPr>
                        <w:r w:rsidRPr="004467EC">
                          <w:t>96 cm</w:t>
                        </w:r>
                      </w:p>
                    </w:tc>
                    <w:tc>
                      <w:tcPr>
                        <w:tcW w:w="3283" w:type="dxa"/>
                      </w:tcPr>
                      <w:p w14:paraId="0C763E69" w14:textId="77777777" w:rsidR="00363D9E" w:rsidRPr="004467EC" w:rsidRDefault="00363D9E" w:rsidP="009B431F">
                        <w:pPr>
                          <w:pStyle w:val="Body"/>
                          <w:jc w:val="center"/>
                        </w:pPr>
                        <w:r w:rsidRPr="004467EC">
                          <w:t>6</w:t>
                        </w:r>
                      </w:p>
                      <w:p w14:paraId="2F44F2C6" w14:textId="77777777" w:rsidR="00363D9E" w:rsidRPr="004467EC" w:rsidRDefault="00363D9E" w:rsidP="009B431F">
                        <w:pPr>
                          <w:pStyle w:val="Body"/>
                          <w:jc w:val="center"/>
                        </w:pPr>
                        <w:r w:rsidRPr="004467EC">
                          <w:t>144 cm</w:t>
                        </w:r>
                      </w:p>
                    </w:tc>
                  </w:tr>
                </w:tbl>
                <w:p w14:paraId="5A7D11DE" w14:textId="77777777" w:rsidR="001B169D" w:rsidRDefault="001B169D" w:rsidP="00363D9E">
                  <w:pPr>
                    <w:pStyle w:val="Body"/>
                  </w:pPr>
                </w:p>
              </w:txbxContent>
            </v:textbox>
          </v:shape>
        </w:pict>
      </w:r>
      <w:r>
        <w:rPr>
          <w:sz w:val="14"/>
          <w:lang w:eastAsia="ja-JP"/>
        </w:rPr>
        <w:pict w14:anchorId="5C2F006C">
          <v:shape id="Text Box 9" o:spid="_x0000_s7195" type="#_x0000_t202" style="position:absolute;margin-left:417.9pt;margin-top:4.25pt;width:351.35pt;height:333.1pt;z-index:251669504;visibility:visible;mso-position-horizontal-relative:margin;mso-width-relative:margin;mso-height-relative:margin" wrapcoords="-46 -50 -46 21550 21646 21550 21646 -50 -46 -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" fillcolor="#efeeed" strokecolor="black [3213]">
            <v:path arrowok="t"/>
            <v:textbox style="mso-next-textbox:#Text Box 9" inset=",7.2pt,,7.2pt">
              <w:txbxContent>
                <w:p w14:paraId="65F3ED7C" w14:textId="77777777" w:rsidR="00F72116" w:rsidRPr="00BF40CD" w:rsidRDefault="00F72116" w:rsidP="00BF40CD">
                  <w:pPr>
                    <w:pStyle w:val="Headingafterspace"/>
                  </w:pPr>
                  <w:r w:rsidRPr="00BF40CD">
                    <w:t>MATHS TOPICS</w:t>
                  </w:r>
                </w:p>
                <w:p w14:paraId="59EAA70E" w14:textId="77777777" w:rsidR="004C7D19" w:rsidRPr="003E5CD2" w:rsidRDefault="001506ED" w:rsidP="004C7D19">
                  <w:pPr>
                    <w:pStyle w:val="Body"/>
                  </w:pPr>
                  <w:r w:rsidRPr="001506ED">
                    <w:t>These are the maths topics your child will be working on during the next three weeks:</w:t>
                  </w:r>
                </w:p>
                <w:p w14:paraId="1A17AB57" w14:textId="77777777" w:rsidR="003A6843" w:rsidRPr="004467EC" w:rsidRDefault="003A6843" w:rsidP="003A6843">
                  <w:pPr>
                    <w:pStyle w:val="BL"/>
                  </w:pPr>
                  <w:r w:rsidRPr="004467EC">
                    <w:t>Number and place value</w:t>
                  </w:r>
                </w:p>
                <w:p w14:paraId="1914E79F" w14:textId="77777777" w:rsidR="003A6843" w:rsidRPr="004467EC" w:rsidRDefault="003A6843" w:rsidP="003A6843">
                  <w:pPr>
                    <w:pStyle w:val="BL"/>
                  </w:pPr>
                  <w:r w:rsidRPr="004467EC">
                    <w:t xml:space="preserve">Addition and subtraction </w:t>
                  </w:r>
                </w:p>
                <w:p w14:paraId="52068F62" w14:textId="77777777" w:rsidR="00971229" w:rsidRPr="003E5CD2" w:rsidRDefault="003A6843" w:rsidP="003A6843">
                  <w:pPr>
                    <w:pStyle w:val="BL"/>
                  </w:pPr>
                  <w:r w:rsidRPr="004467EC">
                    <w:t>Properties of shapes</w:t>
                  </w:r>
                </w:p>
                <w:p w14:paraId="60B78D86" w14:textId="77777777" w:rsidR="00F72116" w:rsidRDefault="00F72116" w:rsidP="00176D00">
                  <w:pPr>
                    <w:pStyle w:val="Body"/>
                  </w:pPr>
                </w:p>
                <w:p w14:paraId="7CBD2F3C" w14:textId="77777777" w:rsidR="00F72116" w:rsidRDefault="00F72116" w:rsidP="00176D00">
                  <w:pPr>
                    <w:pStyle w:val="Body"/>
                  </w:pPr>
                </w:p>
                <w:p w14:paraId="00C9FDAC" w14:textId="77777777" w:rsidR="00F72116" w:rsidRDefault="00F72116" w:rsidP="00176D00">
                  <w:pPr>
                    <w:pStyle w:val="Body"/>
                  </w:pPr>
                </w:p>
                <w:p w14:paraId="6015601C" w14:textId="77777777" w:rsidR="00D7323E" w:rsidRDefault="00D7323E" w:rsidP="00176D00">
                  <w:pPr>
                    <w:pStyle w:val="Body"/>
                  </w:pPr>
                </w:p>
                <w:p w14:paraId="2F150DF5" w14:textId="77777777" w:rsidR="001506ED" w:rsidRDefault="001506ED" w:rsidP="00176D00">
                  <w:pPr>
                    <w:pStyle w:val="Body"/>
                  </w:pPr>
                </w:p>
                <w:p w14:paraId="55C531A4" w14:textId="77777777" w:rsidR="00F72116" w:rsidRDefault="00F72116" w:rsidP="00176D00">
                  <w:pPr>
                    <w:pStyle w:val="Body"/>
                  </w:pPr>
                </w:p>
                <w:p w14:paraId="090E3EEB" w14:textId="77777777" w:rsidR="00F72116" w:rsidRPr="001D0D7F" w:rsidRDefault="00F72116" w:rsidP="00BF40CD">
                  <w:pPr>
                    <w:pStyle w:val="Headingafterspace"/>
                  </w:pPr>
                  <w:r w:rsidRPr="001D0D7F">
                    <w:t xml:space="preserve">KEY </w:t>
                  </w:r>
                  <w:r w:rsidRPr="00AB7BE5">
                    <w:t>MATHEMATICAL</w:t>
                  </w:r>
                  <w:r w:rsidRPr="001D0D7F">
                    <w:t xml:space="preserve"> IDEAS</w:t>
                  </w:r>
                </w:p>
                <w:p w14:paraId="029064CA" w14:textId="77777777" w:rsidR="00176D00" w:rsidRPr="00176D00" w:rsidRDefault="001506ED" w:rsidP="00176D00">
                  <w:pPr>
                    <w:pStyle w:val="Body"/>
                    <w:rPr>
                      <w:szCs w:val="24"/>
                    </w:rPr>
                  </w:pPr>
                  <w:r w:rsidRPr="001506ED">
                    <w:rPr>
                      <w:szCs w:val="24"/>
                    </w:rPr>
                    <w:t>During these three weeks your child will be learning to:</w:t>
                  </w:r>
                </w:p>
                <w:p w14:paraId="78773B52" w14:textId="77777777" w:rsidR="00F907DC" w:rsidRPr="004467EC" w:rsidRDefault="00F907DC" w:rsidP="00F907DC">
                  <w:pPr>
                    <w:pStyle w:val="BL"/>
                  </w:pPr>
                  <w:r w:rsidRPr="004467EC">
                    <w:t xml:space="preserve">recognise years written in Roman numerals </w:t>
                  </w:r>
                </w:p>
                <w:p w14:paraId="112BC3DD" w14:textId="77777777" w:rsidR="00F907DC" w:rsidRPr="004467EC" w:rsidRDefault="00F907DC" w:rsidP="00F907DC">
                  <w:pPr>
                    <w:pStyle w:val="BL"/>
                  </w:pPr>
                  <w:r w:rsidRPr="004467EC">
                    <w:t xml:space="preserve">add and subtract mentally whole numbers and decimals </w:t>
                  </w:r>
                </w:p>
                <w:p w14:paraId="57059E45" w14:textId="77777777" w:rsidR="00F6271A" w:rsidRPr="005008AA" w:rsidRDefault="00F907DC" w:rsidP="00F907DC">
                  <w:pPr>
                    <w:pStyle w:val="BL"/>
                  </w:pPr>
                  <w:r w:rsidRPr="004467EC">
                    <w:t>recognise that regular polygons have equal sides and equal angles.</w:t>
                  </w:r>
                </w:p>
                <w:p w14:paraId="0D95A49F" w14:textId="77777777" w:rsidR="00F72116" w:rsidRDefault="00F72116" w:rsidP="00176D00">
                  <w:pPr>
                    <w:pStyle w:val="Body"/>
                  </w:pPr>
                </w:p>
                <w:p w14:paraId="40D91C49" w14:textId="77777777" w:rsidR="00F72116" w:rsidRDefault="00F72116" w:rsidP="00176D00">
                  <w:pPr>
                    <w:pStyle w:val="Body"/>
                  </w:pPr>
                </w:p>
                <w:p w14:paraId="641F0305" w14:textId="77777777" w:rsidR="00D7323E" w:rsidRDefault="00D7323E" w:rsidP="00176D00">
                  <w:pPr>
                    <w:pStyle w:val="Body"/>
                  </w:pPr>
                </w:p>
                <w:p w14:paraId="14C3C33E" w14:textId="77777777" w:rsidR="001506ED" w:rsidRDefault="001506ED" w:rsidP="00176D00">
                  <w:pPr>
                    <w:pStyle w:val="Body"/>
                  </w:pPr>
                </w:p>
                <w:p w14:paraId="3525CEA2" w14:textId="77777777" w:rsidR="00F72116" w:rsidRDefault="00F72116" w:rsidP="00176D00">
                  <w:pPr>
                    <w:pStyle w:val="Body"/>
                  </w:pPr>
                </w:p>
                <w:p w14:paraId="0674DDAB" w14:textId="77777777" w:rsidR="00F72116" w:rsidRDefault="00F72116" w:rsidP="00176D00">
                  <w:pPr>
                    <w:pStyle w:val="Body"/>
                  </w:pPr>
                </w:p>
                <w:p w14:paraId="4C68A12B" w14:textId="77777777" w:rsidR="00F72116" w:rsidRDefault="00F72116" w:rsidP="00BF40CD">
                  <w:pPr>
                    <w:pStyle w:val="Headingafterspace"/>
                  </w:pPr>
                  <w:r w:rsidRPr="000A0150">
                    <w:t>TIP</w:t>
                  </w:r>
                  <w:r w:rsidR="002554B9">
                    <w:t>S</w:t>
                  </w:r>
                  <w:r w:rsidRPr="000A0150">
                    <w:t xml:space="preserve"> FOR </w:t>
                  </w:r>
                  <w:r w:rsidRPr="00AD5E7B">
                    <w:t>GOOD</w:t>
                  </w:r>
                  <w:r w:rsidRPr="000A0150">
                    <w:t xml:space="preserve"> HOMEWORK HABITS</w:t>
                  </w:r>
                </w:p>
                <w:p w14:paraId="64FBC35D" w14:textId="77777777" w:rsidR="00F72116" w:rsidRPr="00AE572E" w:rsidRDefault="00497D63" w:rsidP="00497D63">
                  <w:pPr>
                    <w:pStyle w:val="Body"/>
                  </w:pPr>
                  <w:r w:rsidRPr="004467EC">
                    <w:t xml:space="preserve">Homework gives you the opportunity to become involved in your child’s learning. </w:t>
                  </w:r>
                  <w:r w:rsidR="00EF355C">
                    <w:br/>
                  </w:r>
                  <w:r w:rsidRPr="004467EC">
                    <w:t>Try to show them how their learning is useful in everyday life.</w:t>
                  </w:r>
                </w:p>
              </w:txbxContent>
            </v:textbox>
            <w10:wrap type="through" anchorx="margin"/>
          </v:shape>
        </w:pict>
      </w:r>
    </w:p>
    <w:p w14:paraId="6B4024D5" w14:textId="77777777" w:rsidR="00057950" w:rsidRDefault="00057950" w:rsidP="008760EB">
      <w:pPr>
        <w:pStyle w:val="Subheadabovespace"/>
        <w:rPr>
          <w:rFonts w:cs="Arial"/>
          <w:noProof/>
          <w:sz w:val="8"/>
          <w:lang w:val="en-US" w:eastAsia="en-US"/>
        </w:rPr>
      </w:pPr>
    </w:p>
    <w:p w14:paraId="16D1FA7D" w14:textId="77777777" w:rsidR="00956DB0" w:rsidRDefault="00956DB0" w:rsidP="008760EB">
      <w:pPr>
        <w:pStyle w:val="Subheadabovespace"/>
        <w:rPr>
          <w:rFonts w:cs="Arial"/>
          <w:noProof/>
          <w:sz w:val="8"/>
          <w:lang w:val="en-US" w:eastAsia="en-US"/>
        </w:rPr>
      </w:pPr>
    </w:p>
    <w:p w14:paraId="108351AC" w14:textId="77777777" w:rsidR="00956DB0" w:rsidRDefault="00956DB0" w:rsidP="008760EB">
      <w:pPr>
        <w:pStyle w:val="Subheadabovespace"/>
        <w:rPr>
          <w:rFonts w:cs="Arial"/>
          <w:noProof/>
          <w:sz w:val="8"/>
          <w:lang w:val="en-US" w:eastAsia="en-US"/>
        </w:rPr>
      </w:pPr>
    </w:p>
    <w:p w14:paraId="18E0F92C" w14:textId="77777777" w:rsidR="00956DB0" w:rsidRDefault="00956DB0" w:rsidP="008760EB">
      <w:pPr>
        <w:pStyle w:val="Subheadabovespace"/>
        <w:rPr>
          <w:rFonts w:cs="Arial"/>
          <w:noProof/>
          <w:sz w:val="8"/>
          <w:lang w:val="en-US" w:eastAsia="en-US"/>
        </w:rPr>
      </w:pPr>
    </w:p>
    <w:p w14:paraId="09C3BD9E" w14:textId="77777777" w:rsidR="00956DB0" w:rsidRDefault="00956DB0" w:rsidP="008760EB">
      <w:pPr>
        <w:pStyle w:val="Subheadabovespace"/>
        <w:rPr>
          <w:rFonts w:cs="Arial"/>
          <w:noProof/>
          <w:sz w:val="8"/>
          <w:lang w:val="en-US" w:eastAsia="en-US"/>
        </w:rPr>
      </w:pPr>
    </w:p>
    <w:p w14:paraId="354E0574" w14:textId="77777777" w:rsidR="00956DB0" w:rsidRDefault="00956DB0" w:rsidP="008760EB">
      <w:pPr>
        <w:pStyle w:val="Subheadabovespace"/>
        <w:rPr>
          <w:rFonts w:cs="Arial"/>
          <w:noProof/>
          <w:sz w:val="8"/>
          <w:lang w:val="en-US" w:eastAsia="en-US"/>
        </w:rPr>
      </w:pPr>
    </w:p>
    <w:p w14:paraId="0D340FAE" w14:textId="77777777" w:rsidR="00057950" w:rsidRPr="00FB5FA0" w:rsidRDefault="005A75F4" w:rsidP="00EF355C">
      <w:pPr>
        <w:pStyle w:val="Subheadabovespace"/>
        <w:rPr>
          <w:rFonts w:cs="Arial"/>
          <w:sz w:val="8"/>
        </w:rPr>
      </w:pPr>
      <w:r w:rsidRPr="00D044DC">
        <w:t>What to do</w:t>
      </w:r>
    </w:p>
    <w:p w14:paraId="214A4634" w14:textId="77777777" w:rsidR="00363D9E" w:rsidRPr="004467EC" w:rsidRDefault="00363D9E" w:rsidP="00363D9E">
      <w:pPr>
        <w:pStyle w:val="BL"/>
      </w:pPr>
      <w:r w:rsidRPr="004467EC">
        <w:t xml:space="preserve">The grid shows different perimeters of regular polygons. </w:t>
      </w:r>
    </w:p>
    <w:p w14:paraId="3973F103" w14:textId="77777777" w:rsidR="00363D9E" w:rsidRPr="004467EC" w:rsidRDefault="00363D9E" w:rsidP="00363D9E">
      <w:pPr>
        <w:pStyle w:val="BL"/>
      </w:pPr>
      <w:r w:rsidRPr="004467EC">
        <w:t xml:space="preserve">Roll the dice to decide which perimeter to investigate. </w:t>
      </w:r>
    </w:p>
    <w:p w14:paraId="2FF1DBCE" w14:textId="77777777" w:rsidR="00363D9E" w:rsidRPr="004467EC" w:rsidRDefault="00363D9E" w:rsidP="00363D9E">
      <w:pPr>
        <w:pStyle w:val="BL"/>
      </w:pPr>
      <w:r w:rsidRPr="004467EC">
        <w:t xml:space="preserve">Both sketch and name as many different regular polygons for that perimeter as possible. </w:t>
      </w:r>
    </w:p>
    <w:p w14:paraId="6C8A2DE6" w14:textId="77777777" w:rsidR="00363D9E" w:rsidRPr="004467EC" w:rsidRDefault="00363D9E" w:rsidP="00363D9E">
      <w:pPr>
        <w:pStyle w:val="BL"/>
      </w:pPr>
      <w:r w:rsidRPr="004467EC">
        <w:t xml:space="preserve">Compare sketches. </w:t>
      </w:r>
    </w:p>
    <w:p w14:paraId="0C0FB603" w14:textId="77777777" w:rsidR="00363D9E" w:rsidRPr="004467EC" w:rsidRDefault="00363D9E" w:rsidP="00363D9E">
      <w:pPr>
        <w:pStyle w:val="BL"/>
      </w:pPr>
      <w:r w:rsidRPr="004467EC">
        <w:t xml:space="preserve">Roll the dice to try another perimeter. </w:t>
      </w:r>
    </w:p>
    <w:p w14:paraId="51C64278" w14:textId="77777777" w:rsidR="006C5A37" w:rsidRDefault="00363D9E" w:rsidP="00363D9E">
      <w:pPr>
        <w:pStyle w:val="BL"/>
      </w:pPr>
      <w:r w:rsidRPr="004467EC">
        <w:t>Play for 10 minutes.</w:t>
      </w:r>
    </w:p>
    <w:p w14:paraId="3DF0C3F8" w14:textId="77777777" w:rsidR="002B5635" w:rsidRDefault="002B5635" w:rsidP="00EF355C">
      <w:pPr>
        <w:pStyle w:val="Subheadabovespace"/>
      </w:pPr>
      <w:r w:rsidRPr="00D8268B">
        <w:t xml:space="preserve">Variation </w:t>
      </w:r>
    </w:p>
    <w:p w14:paraId="589ADAC8" w14:textId="77777777" w:rsidR="002B5635" w:rsidRPr="002B11CD" w:rsidRDefault="002B11CD" w:rsidP="00EF355C">
      <w:pPr>
        <w:pStyle w:val="BL"/>
      </w:pPr>
      <w:r w:rsidRPr="002B11CD">
        <w:t>Use these perimeters to deduce possible side lengths for rectangles.</w:t>
      </w:r>
    </w:p>
    <w:p w14:paraId="47C814C1" w14:textId="77777777" w:rsidR="006936D4" w:rsidRPr="003775BC" w:rsidRDefault="00EB4C56" w:rsidP="006936D4">
      <w:pPr>
        <w:pStyle w:val="HeaddingwithColor"/>
        <w:rPr>
          <w:rFonts w:cs="Arial"/>
        </w:rPr>
      </w:pPr>
      <w:r>
        <w:rPr>
          <w:rFonts w:cs="Arial"/>
          <w:noProof/>
          <w:lang w:val="en-US" w:eastAsia="en-US"/>
        </w:rPr>
        <w:pict w14:anchorId="12301032">
          <v:rect id="_x0000_s7491" style="position:absolute;left:0;text-align:left;margin-left:-.5pt;margin-top:5.55pt;width:351.35pt;height:18pt;z-index:-2515138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P7negIAANI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" fillcolor="#80b0e4" stroked="f" strokecolor="black [3213]" strokeweight="1pt"/>
        </w:pict>
      </w:r>
      <w:r w:rsidR="006936D4" w:rsidRPr="003775BC">
        <w:rPr>
          <w:rFonts w:cs="Arial"/>
        </w:rPr>
        <w:t>QUESTIONS TO ASK</w:t>
      </w:r>
    </w:p>
    <w:p w14:paraId="61D111BE" w14:textId="77777777" w:rsidR="006936D4" w:rsidRPr="002B5635" w:rsidRDefault="00EB4C56" w:rsidP="002B5635">
      <w:pPr>
        <w:pStyle w:val="BL"/>
        <w:numPr>
          <w:ilvl w:val="0"/>
          <w:numId w:val="0"/>
        </w:numPr>
        <w:ind w:left="216"/>
        <w:rPr>
          <w:szCs w:val="24"/>
        </w:rPr>
      </w:pPr>
      <w:r>
        <w:rPr>
          <w:noProof/>
          <w:szCs w:val="24"/>
          <w:lang w:val="en-US" w:eastAsia="en-US"/>
        </w:rPr>
        <w:pict w14:anchorId="58EA0349"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Rounded Rectangular Callout 108" o:spid="_x0000_s7503" type="#_x0000_t62" style="position:absolute;left:0;text-align:left;margin-left:228.05pt;margin-top:.7pt;width:121.75pt;height:67pt;z-index:251842560;visibility:visible;mso-wrap-edited:f;v-text-anchor:middle" o:regroupid="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05xMQA&#10;AADbAAAADwAAAGRycy9kb3ducmV2LnhtbERPTWsCMRC9C/0PYQpepGaroGVrlFpoa0/qKoXehs24&#10;WbqZhE2qW399Iwje5vE+Z7bobCOO1IbasYLHYQaCuHS65krBfvf28AQiRGSNjWNS8EcBFvO73gxz&#10;7U68pWMRK5FCOOSowMTocylDachiGDpPnLiDay3GBNtK6hZPKdw2cpRlE2mx5tRg0NOrofKn+LUK&#10;lmtvxuON/RicD9107b+/is/lu1L9++7lGUSkLt7EV/dKp/lTuPySDp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dOcTEAAAA2wAAAA8AAAAAAAAAAAAAAAAAmAIAAGRycy9k&#10;b3ducmV2LnhtbFBLBQYAAAAABAAEAPUAAACJAwAAAAA=&#10;" adj="-4808,1709" fillcolor="#b6dde8" strokecolor="black [3200]" strokeweight=".25pt">
            <v:textbox style="mso-next-textbox:#Rounded Rectangular Callout 108" inset="0,0,0,0">
              <w:txbxContent>
                <w:p w14:paraId="15D9EEF6" w14:textId="77777777" w:rsidR="00E478E2" w:rsidRPr="00C53B1C" w:rsidRDefault="00C53B1C" w:rsidP="00EF355C">
                  <w:pPr>
                    <w:pStyle w:val="BubbleText"/>
                  </w:pPr>
                  <w:r w:rsidRPr="004467EC">
                    <w:t xml:space="preserve">What is the definition </w:t>
                  </w:r>
                  <w:r w:rsidR="00EF355C">
                    <w:br/>
                  </w:r>
                  <w:r w:rsidRPr="004467EC">
                    <w:t xml:space="preserve">of a regular polygon? </w:t>
                  </w:r>
                  <w:r w:rsidR="00EF355C">
                    <w:br/>
                  </w:r>
                  <w:r w:rsidR="00563523">
                    <w:t>(</w:t>
                  </w:r>
                  <w:r w:rsidRPr="00380BF0">
                    <w:rPr>
                      <w:i/>
                    </w:rPr>
                    <w:t>2-D shape with all the sides equal and all the angles equal</w:t>
                  </w:r>
                  <w:r w:rsidR="00EF355C" w:rsidRPr="00380BF0">
                    <w:rPr>
                      <w:i/>
                    </w:rPr>
                    <w:t>.</w:t>
                  </w:r>
                  <w:r w:rsidRPr="004467EC">
                    <w:t>)</w:t>
                  </w:r>
                </w:p>
              </w:txbxContent>
            </v:textbox>
          </v:shape>
        </w:pict>
      </w:r>
      <w:r>
        <w:rPr>
          <w:noProof/>
          <w:szCs w:val="24"/>
          <w:lang w:val="en-US" w:eastAsia="en-US"/>
        </w:rPr>
        <w:pict w14:anchorId="248CFF68">
          <v:shape id="Rounded Rectangular Callout 107" o:spid="_x0000_s7501" type="#_x0000_t62" style="position:absolute;left:0;text-align:left;margin-left:-1.35pt;margin-top:9.3pt;width:85.7pt;height:29.8pt;z-index:251840512;visibility:visible;mso-wrap-edited:f;v-text-anchor:middle" o:regroupid="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em8MA&#10;AADbAAAADwAAAGRycy9kb3ducmV2LnhtbESPQW/CMAyF75P4D5GRdhspPUxTR0AIQUFoOwD7AaYx&#10;aUXjVE2A8u/nw6TdbL3n9z7PFoNv1Z362AQ2MJ1koIirYBt2Bn5Om7cPUDEhW2wDk4EnRVjMRy8z&#10;LGx48IHux+SUhHAs0ECdUldoHauaPMZJ6IhFu4TeY5K1d9r2+JBw3+o8y961x4alocaOVjVV1+PN&#10;G8CwzUt9/jqV3znx3mXXgyvXxryOh+UnqERD+jf/Xe+s4Aus/CID6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Eem8MAAADbAAAADwAAAAAAAAAAAAAAAACYAgAAZHJzL2Rv&#10;d25yZXYueG1sUEsFBgAAAAAEAAQA9QAAAIgDAAAAAA==&#10;" adj="26855,18374" fillcolor="#b6dde8" strokecolor="black [3213]" strokeweight=".25pt">
            <v:textbox style="mso-next-textbox:#Rounded Rectangular Callout 107" inset="0,0,0,0">
              <w:txbxContent>
                <w:p w14:paraId="76913BF0" w14:textId="77777777" w:rsidR="00E478E2" w:rsidRPr="00C53B1C" w:rsidRDefault="00C53B1C" w:rsidP="00EF355C">
                  <w:pPr>
                    <w:pStyle w:val="BubbleText"/>
                  </w:pPr>
                  <w:r w:rsidRPr="004467EC">
                    <w:t>What is a diagonal?</w:t>
                  </w:r>
                </w:p>
              </w:txbxContent>
            </v:textbox>
          </v:shape>
        </w:pict>
      </w:r>
    </w:p>
    <w:p w14:paraId="2CA299DD" w14:textId="0FEE7EE6" w:rsidR="0098334F" w:rsidRPr="007C2C35" w:rsidRDefault="0090183E" w:rsidP="007C2C35">
      <w:pPr>
        <w:pStyle w:val="CT"/>
      </w:pPr>
      <w:r>
        <w:rPr>
          <w:noProof/>
          <w:lang w:eastAsia="en-GB"/>
        </w:rPr>
        <w:drawing>
          <wp:anchor distT="914400" distB="182880" distL="45720" distR="114300" simplePos="0" relativeHeight="251732992" behindDoc="0" locked="0" layoutInCell="1" allowOverlap="1" wp14:anchorId="36C24844" wp14:editId="565B23B5">
            <wp:simplePos x="0" y="0"/>
            <wp:positionH relativeFrom="column">
              <wp:posOffset>5334000</wp:posOffset>
            </wp:positionH>
            <wp:positionV relativeFrom="paragraph">
              <wp:posOffset>-4423410</wp:posOffset>
            </wp:positionV>
            <wp:extent cx="1152525" cy="885825"/>
            <wp:effectExtent l="0" t="0" r="0" b="0"/>
            <wp:wrapNone/>
            <wp:docPr id="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y Ant Logo No strap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78" b="14791"/>
                    <a:stretch/>
                  </pic:blipFill>
                  <pic:spPr bwMode="auto">
                    <a:xfrm>
                      <a:off x="0" y="0"/>
                      <a:ext cx="1152525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EB4C56">
        <w:rPr>
          <w:noProof/>
          <w:lang w:val="en-US" w:eastAsia="en-US"/>
        </w:rPr>
        <w:pict w14:anchorId="0175A9C7">
          <v:shape id="Rounded Rectangular Callout 111" o:spid="_x0000_s7502" type="#_x0000_t62" style="position:absolute;left:0;text-align:left;margin-left:12pt;margin-top:68.3pt;width:101.05pt;height:62.4pt;z-index:251841536;visibility:visible;mso-wrap-edited:f;mso-position-horizontal-relative:text;mso-position-vertical-relative:text;v-text-anchor:middle" o:regroupid="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7RsIA&#10;AADbAAAADwAAAGRycy9kb3ducmV2LnhtbERPy2rCQBTdC/7DcIXudNJQVKKjtEqpLmzwAdLdJXM7&#10;Cc3cSTNTjX/vLIQuD+c9X3a2FhdqfeVYwfMoAUFcOF2xUXA6vg+nIHxA1lg7JgU38rBc9HtzzLS7&#10;8p4uh2BEDGGfoYIyhCaT0hclWfQj1xBH7tu1FkOErZG6xWsMt7VMk2QsLVYcG0psaFVS8XP4swre&#10;8s/zS/7V/Capn2xz2pmPdTBKPQ261xmIQF34Fz/cG60gjevjl/g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jtGwgAAANsAAAAPAAAAAAAAAAAAAAAAAJgCAABkcnMvZG93&#10;bnJldi54bWxQSwUGAAAAAAQABAD1AAAAhwMAAAAA&#10;" adj="25405,969" fillcolor="#b6dde8" strokecolor="black [3200]" strokeweight=".25pt">
            <v:textbox style="mso-next-textbox:#Rounded Rectangular Callout 111" inset="0,0,0,0">
              <w:txbxContent>
                <w:p w14:paraId="51A90089" w14:textId="77777777" w:rsidR="00E478E2" w:rsidRPr="00C53B1C" w:rsidRDefault="00C53B1C" w:rsidP="00EF355C">
                  <w:pPr>
                    <w:pStyle w:val="BubbleText"/>
                  </w:pPr>
                  <w:r w:rsidRPr="004467EC">
                    <w:t>What are the conventional signs for a right angle and lines of the same length?</w:t>
                  </w:r>
                  <w:r w:rsidR="006D3B4B">
                    <w:t xml:space="preserve">  </w:t>
                  </w:r>
                  <w:r w:rsidRPr="004467EC">
                    <w:t xml:space="preserve"> (</w:t>
                  </w:r>
                  <w:r w:rsidRPr="00380BF0">
                    <w:rPr>
                      <w:i/>
                    </w:rPr>
                    <w:t>Γ and small lines</w:t>
                  </w:r>
                  <w:r w:rsidRPr="004467EC">
                    <w:t>)</w:t>
                  </w:r>
                </w:p>
              </w:txbxContent>
            </v:textbox>
          </v:shape>
        </w:pict>
      </w:r>
      <w:r w:rsidR="00EB4C56">
        <w:rPr>
          <w:noProof/>
          <w:lang w:val="en-US" w:eastAsia="en-US"/>
        </w:rPr>
        <w:pict w14:anchorId="19FEF4A9">
          <v:shape id="Rounded Rectangular Callout 110" o:spid="_x0000_s7504" type="#_x0000_t62" style="position:absolute;left:0;text-align:left;margin-left:120pt;margin-top:23.3pt;width:100.35pt;height:38.7pt;z-index:251843584;visibility:visible;mso-wrap-edited:f;mso-position-horizontal-relative:text;mso-position-vertical-relative:text;v-text-anchor:middle" o:regroupid="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oCcUA&#10;AADbAAAADwAAAGRycy9kb3ducmV2LnhtbESPT2vCQBTE7wW/w/IEb3WjYJHoKuIf8GLFmLT09si+&#10;JsHs25BdNf32XUHwOMzMb5j5sjO1uFHrKssKRsMIBHFudcWFgvS8e5+CcB5ZY22ZFPyRg+Wi9zbH&#10;WNs7n+iW+EIECLsYFZTeN7GULi/JoBvahjh4v7Y16INsC6lbvAe4qeU4ij6kwYrDQokNrUvKL8nV&#10;KPjKrtsso5/0E49NsvleHSan9KDUoN+tZiA8df4Vfrb3WsF4BI8v4Q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GgJxQAAANsAAAAPAAAAAAAAAAAAAAAAAJgCAABkcnMv&#10;ZG93bnJldi54bWxQSwUGAAAAAAQABAD1AAAAigMAAAAA&#10;" adj="-4886,19842" fillcolor="#b6dde8" strokecolor="black [3200]" strokeweight=".25pt">
            <v:textbox style="mso-next-textbox:#Rounded Rectangular Callout 110" inset="0,0,0,0">
              <w:txbxContent>
                <w:p w14:paraId="4ADE8F8E" w14:textId="77777777" w:rsidR="00E478E2" w:rsidRPr="00C53B1C" w:rsidRDefault="00C53B1C" w:rsidP="00EF355C">
                  <w:pPr>
                    <w:pStyle w:val="BubbleText"/>
                  </w:pPr>
                  <w:r w:rsidRPr="004467EC">
                    <w:t>Which quadrilateral can never have a pair of parallel sides? (</w:t>
                  </w:r>
                  <w:r w:rsidRPr="00380BF0">
                    <w:rPr>
                      <w:i/>
                    </w:rPr>
                    <w:t>kite</w:t>
                  </w:r>
                  <w:r w:rsidRPr="004467EC">
                    <w:t>)</w:t>
                  </w:r>
                </w:p>
              </w:txbxContent>
            </v:textbox>
          </v:shape>
        </w:pict>
      </w:r>
      <w:r w:rsidR="00EB4C56">
        <w:rPr>
          <w:noProof/>
          <w:lang w:val="en-US" w:eastAsia="en-US"/>
        </w:rPr>
        <w:pict w14:anchorId="64FCC82B">
          <v:shape id="_x0000_s7505" type="#_x0000_t62" style="position:absolute;left:0;text-align:left;margin-left:236.35pt;margin-top:60.9pt;width:99.7pt;height:37.6pt;z-index:251844608;visibility:visible;mso-wrap-edited:f;mso-position-horizontal-relative:text;mso-position-vertical-relative:text;v-text-anchor:middle" o:regroupid="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05xMQA&#10;AADbAAAADwAAAGRycy9kb3ducmV2LnhtbERPTWsCMRC9C/0PYQpepGaroGVrlFpoa0/qKoXehs24&#10;WbqZhE2qW399Iwje5vE+Z7bobCOO1IbasYLHYQaCuHS65krBfvf28AQiRGSNjWNS8EcBFvO73gxz&#10;7U68pWMRK5FCOOSowMTocylDachiGDpPnLiDay3GBNtK6hZPKdw2cpRlE2mx5tRg0NOrofKn+LUK&#10;lmtvxuON/RicD9107b+/is/lu1L9++7lGUSkLt7EV/dKp/lTuPySDp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dOcTEAAAA2wAAAA8AAAAAAAAAAAAAAAAAmAIAAGRycy9k&#10;b3ducmV2LnhtbFBLBQYAAAAABAAEAPUAAACJAwAAAAA=&#10;" adj="-6879,13672" fillcolor="#b6dde8" strokecolor="black [3200]" strokeweight=".25pt">
            <v:textbox style="mso-next-textbox:#_x0000_s7505" inset="0,0,0,0">
              <w:txbxContent>
                <w:p w14:paraId="406D302A" w14:textId="77777777" w:rsidR="00E478E2" w:rsidRPr="00C53B1C" w:rsidRDefault="00C53B1C" w:rsidP="00EF355C">
                  <w:pPr>
                    <w:pStyle w:val="BubbleText"/>
                  </w:pPr>
                  <w:r w:rsidRPr="004467EC">
                    <w:t>Describe the properties of different quadrilaterals.</w:t>
                  </w:r>
                </w:p>
              </w:txbxContent>
            </v:textbox>
          </v:shape>
        </w:pict>
      </w:r>
      <w:r w:rsidR="00B246D0" w:rsidRPr="007C2C35">
        <w:br w:type="column"/>
      </w:r>
      <w:r w:rsidR="00EB4C56">
        <w:t>Primary 6</w:t>
      </w:r>
      <w:r w:rsidR="00746912" w:rsidRPr="007C2C35">
        <w:t xml:space="preserve"> </w:t>
      </w:r>
      <w:r w:rsidR="00C47A49">
        <w:br/>
      </w:r>
      <w:r w:rsidR="00971229" w:rsidRPr="007C2C35">
        <w:t xml:space="preserve">Maths </w:t>
      </w:r>
      <w:r w:rsidR="00C47A49">
        <w:br/>
      </w:r>
      <w:r w:rsidR="00EB4C56">
        <w:t>Unit</w:t>
      </w:r>
      <w:bookmarkStart w:id="0" w:name="_GoBack"/>
      <w:bookmarkEnd w:id="0"/>
      <w:r w:rsidR="00971229" w:rsidRPr="007C2C35">
        <w:t xml:space="preserve"> </w:t>
      </w:r>
      <w:r w:rsidR="003A6843">
        <w:t>9</w:t>
      </w:r>
    </w:p>
    <w:p w14:paraId="74F58614" w14:textId="77777777" w:rsidR="00B57892" w:rsidRPr="003775BC" w:rsidRDefault="00B57892" w:rsidP="00B57892">
      <w:pPr>
        <w:pStyle w:val="DateandName"/>
        <w:rPr>
          <w:rFonts w:cs="Arial"/>
        </w:rPr>
      </w:pPr>
      <w:r w:rsidRPr="003775BC">
        <w:rPr>
          <w:rFonts w:cs="Arial"/>
        </w:rPr>
        <w:t>Date: ______________________</w:t>
      </w:r>
      <w:r w:rsidRPr="003775BC">
        <w:rPr>
          <w:rFonts w:cs="Arial"/>
        </w:rPr>
        <w:tab/>
        <w:t>Name: ______________________</w:t>
      </w:r>
    </w:p>
    <w:p w14:paraId="0A25A275" w14:textId="77777777" w:rsidR="00971229" w:rsidRPr="003775BC" w:rsidRDefault="00971229" w:rsidP="00B57892">
      <w:pPr>
        <w:pStyle w:val="DateandName"/>
        <w:rPr>
          <w:rFonts w:cs="Arial"/>
        </w:rPr>
      </w:pPr>
    </w:p>
    <w:p w14:paraId="60D61946" w14:textId="77777777" w:rsidR="00CD5F62" w:rsidRPr="00BB7173" w:rsidRDefault="00BB7173" w:rsidP="00BB7173">
      <w:pPr>
        <w:pStyle w:val="MainHead"/>
      </w:pPr>
      <w:r w:rsidRPr="00BB7173">
        <w:lastRenderedPageBreak/>
        <w:t>Number and place value</w:t>
      </w:r>
    </w:p>
    <w:p w14:paraId="10948A2B" w14:textId="77777777" w:rsidR="006C1A4E" w:rsidRPr="003775BC" w:rsidRDefault="00EB4C56" w:rsidP="00911316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w:pict w14:anchorId="5097F79E">
          <v:rect id="Rectangle 1725" o:spid="_x0000_s7173" style="position:absolute;left:0;text-align:left;margin-left:-.6pt;margin-top:5.5pt;width:351.35pt;height:18pt;z-index:-251638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aJPeQIAANE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" fillcolor="#80b0e4" stroked="f" strokecolor="black [3213]" strokeweight="1pt"/>
        </w:pict>
      </w:r>
      <w:r w:rsidR="006C1A4E" w:rsidRPr="003775BC">
        <w:rPr>
          <w:rFonts w:cs="Arial"/>
        </w:rPr>
        <w:t>HERE’S THE MATHS</w:t>
      </w:r>
    </w:p>
    <w:p w14:paraId="2D855124" w14:textId="77777777" w:rsidR="006C1A4E" w:rsidRPr="006F36B5" w:rsidRDefault="006F36B5" w:rsidP="006F36B5">
      <w:pPr>
        <w:pStyle w:val="Body"/>
      </w:pPr>
      <w:r w:rsidRPr="006F36B5">
        <w:t xml:space="preserve">Your child is learning to recognise numbers written in Roman numerals. The system </w:t>
      </w:r>
      <w:r w:rsidR="00EF355C">
        <w:br/>
      </w:r>
      <w:r w:rsidRPr="006F36B5">
        <w:t xml:space="preserve">is based on seven symbols: I = 1, V = 5, X = 10, L = 50, C = 100 D = 500, M = 1000. Numbers are written beginning with the largest number, which is repeated if necessary, e.g. 2000 = MM. When a smaller number is written in front of </w:t>
      </w:r>
      <w:r w:rsidR="00EF355C">
        <w:t xml:space="preserve">a bigger </w:t>
      </w:r>
      <w:r w:rsidRPr="006F36B5">
        <w:t xml:space="preserve">number, it means </w:t>
      </w:r>
      <w:r w:rsidR="00EF355C">
        <w:t>that</w:t>
      </w:r>
      <w:r w:rsidRPr="006F36B5">
        <w:t xml:space="preserve"> the smaller</w:t>
      </w:r>
      <w:r w:rsidR="00EF355C">
        <w:t xml:space="preserve"> number</w:t>
      </w:r>
      <w:r w:rsidRPr="006F36B5">
        <w:t xml:space="preserve"> is subtracted, e.g. XL = 40 (while LX = 60). The Roman system had no symbol for zero.</w:t>
      </w:r>
    </w:p>
    <w:p w14:paraId="6E868A6C" w14:textId="77777777" w:rsidR="00364B9F" w:rsidRPr="003775BC" w:rsidRDefault="00EB4C56" w:rsidP="008448EF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w:pict w14:anchorId="71035065">
          <v:rect id="Rectangle 1726" o:spid="_x0000_s7172" style="position:absolute;left:0;text-align:left;margin-left:-.5pt;margin-top:5.35pt;width:351.35pt;height:18pt;z-index:-251637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oRegIAANE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" fillcolor="#80b0e4" stroked="f" strokecolor="black [3213]" strokeweight="1pt"/>
        </w:pict>
      </w:r>
      <w:r w:rsidR="007978AC" w:rsidRPr="003775BC">
        <w:rPr>
          <w:rFonts w:cs="Arial"/>
        </w:rPr>
        <w:t>ACTIVITY</w:t>
      </w:r>
    </w:p>
    <w:p w14:paraId="3A7941DA" w14:textId="77777777" w:rsidR="00BA41B4" w:rsidRDefault="00EB4C56" w:rsidP="00861204">
      <w:pPr>
        <w:pStyle w:val="Body"/>
        <w:spacing w:after="40"/>
        <w:rPr>
          <w:b/>
        </w:rPr>
      </w:pPr>
      <w:r>
        <w:rPr>
          <w:b/>
          <w:noProof/>
        </w:rPr>
        <w:pict w14:anchorId="27303764">
          <v:shape id="_x0000_s7528" type="#_x0000_t202" style="position:absolute;margin-left:-.5pt;margin-top:4.6pt;width:365pt;height:33.2pt;z-index:251823104" filled="f" stroked="f">
            <v:textbox style="mso-next-textbox:#_x0000_s7528">
              <w:txbxContent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396"/>
                    <w:gridCol w:w="1406"/>
                    <w:gridCol w:w="1382"/>
                    <w:gridCol w:w="1382"/>
                    <w:gridCol w:w="1382"/>
                  </w:tblGrid>
                  <w:tr w:rsidR="00921BE0" w:rsidRPr="004467EC" w14:paraId="1B4D1633" w14:textId="77777777" w:rsidTr="00921BE0">
                    <w:tc>
                      <w:tcPr>
                        <w:tcW w:w="1396" w:type="dxa"/>
                        <w:vAlign w:val="center"/>
                      </w:tcPr>
                      <w:p w14:paraId="4DC5CA8F" w14:textId="77777777" w:rsidR="00921BE0" w:rsidRPr="004467EC" w:rsidRDefault="00921BE0" w:rsidP="008E7775">
                        <w:pPr>
                          <w:spacing w:before="60" w:line="360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noProof/>
                            <w:lang w:eastAsia="en-GB"/>
                          </w:rPr>
                          <w:drawing>
                            <wp:inline distT="0" distB="0" distL="0" distR="0" wp14:anchorId="72F256B2" wp14:editId="55F4D0F1">
                              <wp:extent cx="723752" cy="178905"/>
                              <wp:effectExtent l="19050" t="0" r="148" b="0"/>
                              <wp:docPr id="7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6623" cy="1796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06" w:type="dxa"/>
                      </w:tcPr>
                      <w:p w14:paraId="37F8AA50" w14:textId="77777777" w:rsidR="00921BE0" w:rsidRPr="004467EC" w:rsidRDefault="00921BE0" w:rsidP="00921BE0">
                        <w:pPr>
                          <w:spacing w:before="60" w:line="360" w:lineRule="auto"/>
                          <w:rPr>
                            <w:b/>
                          </w:rPr>
                        </w:pPr>
                        <w:r>
                          <w:rPr>
                            <w:b/>
                            <w:noProof/>
                            <w:lang w:eastAsia="en-GB"/>
                          </w:rPr>
                          <w:drawing>
                            <wp:inline distT="0" distB="0" distL="0" distR="0" wp14:anchorId="2C008525" wp14:editId="2B009CE2">
                              <wp:extent cx="730100" cy="180474"/>
                              <wp:effectExtent l="19050" t="0" r="0" b="0"/>
                              <wp:docPr id="15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31398" cy="1807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82" w:type="dxa"/>
                      </w:tcPr>
                      <w:p w14:paraId="59AA9B26" w14:textId="77777777" w:rsidR="00921BE0" w:rsidRPr="004467EC" w:rsidRDefault="00921BE0" w:rsidP="00921BE0">
                        <w:pPr>
                          <w:spacing w:before="60" w:line="360" w:lineRule="auto"/>
                          <w:rPr>
                            <w:b/>
                          </w:rPr>
                        </w:pPr>
                        <w:r>
                          <w:rPr>
                            <w:b/>
                            <w:noProof/>
                            <w:lang w:eastAsia="en-GB"/>
                          </w:rPr>
                          <w:drawing>
                            <wp:inline distT="0" distB="0" distL="0" distR="0" wp14:anchorId="518F45AB" wp14:editId="00709A79">
                              <wp:extent cx="713875" cy="176463"/>
                              <wp:effectExtent l="19050" t="0" r="0" b="0"/>
                              <wp:docPr id="16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5143" cy="17677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82" w:type="dxa"/>
                      </w:tcPr>
                      <w:p w14:paraId="010EE3B7" w14:textId="77777777" w:rsidR="00921BE0" w:rsidRPr="004467EC" w:rsidRDefault="00921BE0" w:rsidP="00921BE0">
                        <w:pPr>
                          <w:spacing w:before="60" w:line="360" w:lineRule="auto"/>
                          <w:rPr>
                            <w:b/>
                          </w:rPr>
                        </w:pPr>
                        <w:r>
                          <w:rPr>
                            <w:b/>
                            <w:noProof/>
                            <w:lang w:eastAsia="en-GB"/>
                          </w:rPr>
                          <w:drawing>
                            <wp:inline distT="0" distB="0" distL="0" distR="0" wp14:anchorId="7AE2D644" wp14:editId="6B42E563">
                              <wp:extent cx="713875" cy="176463"/>
                              <wp:effectExtent l="19050" t="0" r="0" b="0"/>
                              <wp:docPr id="17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5143" cy="17677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82" w:type="dxa"/>
                      </w:tcPr>
                      <w:p w14:paraId="33428DF7" w14:textId="77777777" w:rsidR="00921BE0" w:rsidRPr="004467EC" w:rsidRDefault="00921BE0" w:rsidP="00921BE0">
                        <w:pPr>
                          <w:spacing w:before="60" w:line="360" w:lineRule="auto"/>
                          <w:rPr>
                            <w:b/>
                          </w:rPr>
                        </w:pPr>
                        <w:r>
                          <w:rPr>
                            <w:b/>
                            <w:noProof/>
                            <w:lang w:eastAsia="en-GB"/>
                          </w:rPr>
                          <w:drawing>
                            <wp:inline distT="0" distB="0" distL="0" distR="0" wp14:anchorId="006707EC" wp14:editId="0BA78D14">
                              <wp:extent cx="713873" cy="176463"/>
                              <wp:effectExtent l="19050" t="0" r="0" b="0"/>
                              <wp:docPr id="18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5142" cy="1767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7595CDB" w14:textId="77777777" w:rsidR="00606382" w:rsidRDefault="00606382"/>
              </w:txbxContent>
            </v:textbox>
          </v:shape>
        </w:pict>
      </w:r>
    </w:p>
    <w:p w14:paraId="58E02255" w14:textId="77777777" w:rsidR="00BA41B4" w:rsidRDefault="00BA41B4" w:rsidP="00861204">
      <w:pPr>
        <w:pStyle w:val="Body"/>
        <w:spacing w:after="40"/>
        <w:rPr>
          <w:b/>
        </w:rPr>
      </w:pPr>
    </w:p>
    <w:p w14:paraId="2992046D" w14:textId="77777777" w:rsidR="00BA41B4" w:rsidRDefault="00BA41B4" w:rsidP="00861204">
      <w:pPr>
        <w:pStyle w:val="Body"/>
        <w:spacing w:after="40"/>
        <w:rPr>
          <w:b/>
        </w:rPr>
      </w:pPr>
    </w:p>
    <w:p w14:paraId="61C09280" w14:textId="77777777" w:rsidR="00BA41B4" w:rsidRDefault="00EB4C56" w:rsidP="00861204">
      <w:pPr>
        <w:pStyle w:val="Body"/>
        <w:spacing w:after="40"/>
        <w:rPr>
          <w:b/>
        </w:rPr>
      </w:pPr>
      <w:r>
        <w:rPr>
          <w:b/>
          <w:noProof/>
        </w:rPr>
        <w:pict w14:anchorId="7FC9C52D">
          <v:shape id="_x0000_s7529" type="#_x0000_t202" style="position:absolute;margin-left:-.3pt;margin-top:9.35pt;width:351.05pt;height:33.2pt;z-index:251824128" filled="f" stroked="f">
            <v:textbox>
              <w:txbxContent>
                <w:tbl>
                  <w:tblPr>
                    <w:tblStyle w:val="TableGrid"/>
                    <w:tblW w:w="6948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428"/>
                    <w:gridCol w:w="1368"/>
                    <w:gridCol w:w="1380"/>
                    <w:gridCol w:w="1368"/>
                    <w:gridCol w:w="1404"/>
                  </w:tblGrid>
                  <w:tr w:rsidR="00921BE0" w:rsidRPr="004467EC" w14:paraId="17A1BA26" w14:textId="77777777" w:rsidTr="00921BE0">
                    <w:tc>
                      <w:tcPr>
                        <w:tcW w:w="1428" w:type="dxa"/>
                      </w:tcPr>
                      <w:p w14:paraId="1961A9B2" w14:textId="77777777" w:rsidR="00921BE0" w:rsidRPr="004467EC" w:rsidRDefault="00921BE0" w:rsidP="00921BE0">
                        <w:pPr>
                          <w:spacing w:before="60" w:line="360" w:lineRule="auto"/>
                          <w:rPr>
                            <w:b/>
                          </w:rPr>
                        </w:pPr>
                        <w:r>
                          <w:rPr>
                            <w:b/>
                            <w:noProof/>
                            <w:lang w:eastAsia="en-GB"/>
                          </w:rPr>
                          <w:drawing>
                            <wp:inline distT="0" distB="0" distL="0" distR="0" wp14:anchorId="35DBEF6A" wp14:editId="517C91BC">
                              <wp:extent cx="681425" cy="168442"/>
                              <wp:effectExtent l="19050" t="0" r="4375" b="0"/>
                              <wp:docPr id="24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2637" cy="16874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8" w:type="dxa"/>
                      </w:tcPr>
                      <w:p w14:paraId="52B7CC1B" w14:textId="77777777" w:rsidR="00921BE0" w:rsidRPr="004467EC" w:rsidRDefault="00921BE0" w:rsidP="00921BE0">
                        <w:pPr>
                          <w:spacing w:before="60" w:line="360" w:lineRule="auto"/>
                          <w:rPr>
                            <w:b/>
                          </w:rPr>
                        </w:pPr>
                        <w:r>
                          <w:rPr>
                            <w:b/>
                            <w:noProof/>
                            <w:lang w:eastAsia="en-GB"/>
                          </w:rPr>
                          <w:drawing>
                            <wp:inline distT="0" distB="0" distL="0" distR="0" wp14:anchorId="32EFBADB" wp14:editId="31E02A11">
                              <wp:extent cx="690813" cy="170763"/>
                              <wp:effectExtent l="19050" t="0" r="0" b="0"/>
                              <wp:docPr id="25" name="Pictur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92042" cy="1710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80" w:type="dxa"/>
                      </w:tcPr>
                      <w:p w14:paraId="701E1BB8" w14:textId="77777777" w:rsidR="00921BE0" w:rsidRPr="004467EC" w:rsidRDefault="00921BE0" w:rsidP="00921BE0">
                        <w:pPr>
                          <w:spacing w:before="60" w:line="360" w:lineRule="auto"/>
                          <w:rPr>
                            <w:b/>
                          </w:rPr>
                        </w:pPr>
                        <w:r>
                          <w:rPr>
                            <w:b/>
                            <w:noProof/>
                            <w:lang w:eastAsia="en-GB"/>
                          </w:rPr>
                          <w:drawing>
                            <wp:inline distT="0" distB="0" distL="0" distR="0" wp14:anchorId="7FBAA517" wp14:editId="365C582B">
                              <wp:extent cx="694824" cy="171753"/>
                              <wp:effectExtent l="19050" t="0" r="0" b="0"/>
                              <wp:docPr id="26" name="Pictur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96711" cy="17221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8" w:type="dxa"/>
                      </w:tcPr>
                      <w:p w14:paraId="4E1A61F8" w14:textId="77777777" w:rsidR="00921BE0" w:rsidRPr="004467EC" w:rsidRDefault="00921BE0" w:rsidP="00921BE0">
                        <w:pPr>
                          <w:spacing w:before="60" w:line="360" w:lineRule="auto"/>
                          <w:rPr>
                            <w:b/>
                          </w:rPr>
                        </w:pPr>
                        <w:r>
                          <w:rPr>
                            <w:b/>
                            <w:noProof/>
                            <w:lang w:eastAsia="en-GB"/>
                          </w:rPr>
                          <w:drawing>
                            <wp:inline distT="0" distB="0" distL="0" distR="0" wp14:anchorId="0FAF4A5B" wp14:editId="52C44BA4">
                              <wp:extent cx="665203" cy="164432"/>
                              <wp:effectExtent l="19050" t="0" r="1547" b="0"/>
                              <wp:docPr id="27" name="Pictur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6386" cy="16472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04" w:type="dxa"/>
                      </w:tcPr>
                      <w:p w14:paraId="652D584F" w14:textId="77777777" w:rsidR="00921BE0" w:rsidRPr="004467EC" w:rsidRDefault="00921BE0" w:rsidP="00921BE0">
                        <w:pPr>
                          <w:spacing w:before="60" w:line="360" w:lineRule="auto"/>
                          <w:rPr>
                            <w:b/>
                          </w:rPr>
                        </w:pPr>
                        <w:r>
                          <w:rPr>
                            <w:b/>
                            <w:noProof/>
                            <w:lang w:eastAsia="en-GB"/>
                          </w:rPr>
                          <w:drawing>
                            <wp:inline distT="0" distB="0" distL="0" distR="0" wp14:anchorId="4F96B076" wp14:editId="62FC8F8F">
                              <wp:extent cx="648977" cy="160421"/>
                              <wp:effectExtent l="19050" t="0" r="0" b="0"/>
                              <wp:docPr id="28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0130" cy="1607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26F096A" w14:textId="77777777" w:rsidR="00606382" w:rsidRDefault="00606382"/>
              </w:txbxContent>
            </v:textbox>
          </v:shape>
        </w:pict>
      </w:r>
    </w:p>
    <w:p w14:paraId="33C12E97" w14:textId="77777777" w:rsidR="00BA41B4" w:rsidRDefault="00BA41B4" w:rsidP="00861204">
      <w:pPr>
        <w:pStyle w:val="Body"/>
        <w:spacing w:after="40"/>
        <w:rPr>
          <w:b/>
        </w:rPr>
      </w:pPr>
    </w:p>
    <w:p w14:paraId="15251486" w14:textId="77777777" w:rsidR="00BA41B4" w:rsidRDefault="00BA41B4" w:rsidP="00861204">
      <w:pPr>
        <w:pStyle w:val="Body"/>
        <w:spacing w:after="40"/>
        <w:rPr>
          <w:b/>
        </w:rPr>
      </w:pPr>
    </w:p>
    <w:p w14:paraId="4A911EF6" w14:textId="77777777" w:rsidR="00BF74DB" w:rsidRDefault="00BF74DB" w:rsidP="00EF355C">
      <w:pPr>
        <w:pStyle w:val="Subheadabovespace"/>
      </w:pPr>
      <w:r>
        <w:t>What to do</w:t>
      </w:r>
    </w:p>
    <w:p w14:paraId="3C5DABBE" w14:textId="77777777" w:rsidR="00606382" w:rsidRPr="004467EC" w:rsidRDefault="00EB4C56" w:rsidP="00606382">
      <w:pPr>
        <w:pStyle w:val="BL"/>
      </w:pPr>
      <w:r>
        <w:rPr>
          <w:noProof/>
        </w:rPr>
        <w:pict w14:anchorId="7A9E44FB">
          <v:shape id="_x0000_s7532" type="#_x0000_t202" style="position:absolute;left:0;text-align:left;margin-left:268.1pt;margin-top:10.35pt;width:78.8pt;height:65pt;z-index:251832320;visibility:visible" wrapcoords="-59 -111 -59 21489 21659 21489 21659 -111 -59 -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" fillcolor="#b6dde8" strokecolor="black [3213]" strokeweight="1pt">
            <v:textbox style="mso-next-textbox:#_x0000_s7532" inset=",7.2pt,,7.2pt">
              <w:txbxContent>
                <w:p w14:paraId="00CCF5F3" w14:textId="77777777" w:rsidR="00C7203C" w:rsidRPr="00792D9F" w:rsidRDefault="00C7203C" w:rsidP="007F0765">
                  <w:pPr>
                    <w:pStyle w:val="Body"/>
                    <w:rPr>
                      <w:b/>
                    </w:rPr>
                  </w:pPr>
                  <w:r w:rsidRPr="00792D9F">
                    <w:rPr>
                      <w:b/>
                    </w:rPr>
                    <w:t>You will need:</w:t>
                  </w:r>
                </w:p>
                <w:p w14:paraId="52042113" w14:textId="77777777" w:rsidR="00C7203C" w:rsidRPr="004467EC" w:rsidRDefault="00C7203C" w:rsidP="00C7203C">
                  <w:pPr>
                    <w:pStyle w:val="BL"/>
                  </w:pPr>
                  <w:r w:rsidRPr="004467EC">
                    <w:t xml:space="preserve">0–9 cards </w:t>
                  </w:r>
                </w:p>
                <w:p w14:paraId="0375BFC8" w14:textId="77777777" w:rsidR="00C7203C" w:rsidRPr="00CF0781" w:rsidRDefault="00C7203C" w:rsidP="00C7203C">
                  <w:pPr>
                    <w:pStyle w:val="BL"/>
                  </w:pPr>
                  <w:r w:rsidRPr="004467EC">
                    <w:t>pencil, paper and rubber</w:t>
                  </w:r>
                </w:p>
              </w:txbxContent>
            </v:textbox>
            <w10:wrap type="square"/>
          </v:shape>
        </w:pict>
      </w:r>
      <w:r w:rsidR="00606382" w:rsidRPr="004467EC">
        <w:t>Select 3 different cards and make all the possible 3-digit numbers.</w:t>
      </w:r>
    </w:p>
    <w:p w14:paraId="709272D5" w14:textId="77777777" w:rsidR="00606382" w:rsidRPr="004467EC" w:rsidRDefault="00606382" w:rsidP="00606382">
      <w:pPr>
        <w:pStyle w:val="BL"/>
      </w:pPr>
      <w:r w:rsidRPr="004467EC">
        <w:t xml:space="preserve">Work out each number in Roman numerals. </w:t>
      </w:r>
    </w:p>
    <w:p w14:paraId="3D4C5B47" w14:textId="77777777" w:rsidR="00943FED" w:rsidRPr="00606382" w:rsidRDefault="00606382" w:rsidP="00606382">
      <w:pPr>
        <w:pStyle w:val="BL"/>
      </w:pPr>
      <w:r w:rsidRPr="004467EC">
        <w:t>Check each other’s answers.</w:t>
      </w:r>
    </w:p>
    <w:p w14:paraId="35567D0C" w14:textId="77777777" w:rsidR="00606382" w:rsidRPr="004467EC" w:rsidRDefault="00606382" w:rsidP="00606382">
      <w:pPr>
        <w:pStyle w:val="BL"/>
      </w:pPr>
      <w:r w:rsidRPr="004467EC">
        <w:t>Select 3 different cards and repeat.</w:t>
      </w:r>
    </w:p>
    <w:p w14:paraId="52080F6C" w14:textId="77777777" w:rsidR="00606382" w:rsidRDefault="00606382" w:rsidP="00606382">
      <w:pPr>
        <w:pStyle w:val="BL"/>
      </w:pPr>
      <w:r w:rsidRPr="004467EC">
        <w:t>Rub out the grid to use again.</w:t>
      </w:r>
    </w:p>
    <w:p w14:paraId="1A4488D0" w14:textId="77777777" w:rsidR="00016A53" w:rsidRPr="00D044DC" w:rsidRDefault="00016A53" w:rsidP="00D044DC">
      <w:pPr>
        <w:pStyle w:val="Subheadabovespace"/>
      </w:pPr>
      <w:r w:rsidRPr="00D044DC">
        <w:t xml:space="preserve">Variation </w:t>
      </w:r>
    </w:p>
    <w:p w14:paraId="52416097" w14:textId="77777777" w:rsidR="001F0B4E" w:rsidRPr="002A21B1" w:rsidRDefault="002A21B1" w:rsidP="002A21B1">
      <w:pPr>
        <w:pStyle w:val="BL"/>
      </w:pPr>
      <w:r w:rsidRPr="002A21B1">
        <w:t>Try doing this with years. Set the thousands digit as 1 or 2.</w:t>
      </w:r>
    </w:p>
    <w:p w14:paraId="31235035" w14:textId="77777777" w:rsidR="001F0B4E" w:rsidRPr="003775BC" w:rsidRDefault="00EB4C56" w:rsidP="009647CF">
      <w:pPr>
        <w:pStyle w:val="HeaddingwithColor"/>
        <w:rPr>
          <w:rFonts w:cs="Arial"/>
        </w:rPr>
      </w:pPr>
      <w:r>
        <w:rPr>
          <w:rFonts w:cs="Arial"/>
          <w:noProof/>
          <w:lang w:val="en-US" w:eastAsia="en-US"/>
        </w:rPr>
        <w:pict w14:anchorId="24C95848">
          <v:rect id="_x0000_s7234" style="position:absolute;left:0;text-align:left;margin-left:-.5pt;margin-top:5.55pt;width:351.35pt;height:18pt;z-index:-2516275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P7negIAANI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" fillcolor="#80b0e4" stroked="f" strokecolor="black [3213]" strokeweight="1pt"/>
        </w:pict>
      </w:r>
      <w:r>
        <w:rPr>
          <w:rFonts w:cs="Arial"/>
          <w:noProof/>
          <w:lang w:eastAsia="en-GB"/>
        </w:rPr>
        <w:pict w14:anchorId="5B4C88D0">
          <v:rect id="Rectangle 1734" o:spid="_x0000_s7170" style="position:absolute;left:0;text-align:left;margin-left:51.2pt;margin-top:382.8pt;width:351.35pt;height:18pt;z-index:-2516336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" fillcolor="#80b0e4" stroked="f" strokecolor="black [3213]" strokeweight="1pt"/>
        </w:pict>
      </w:r>
      <w:r w:rsidR="001F0B4E" w:rsidRPr="003775BC">
        <w:rPr>
          <w:rFonts w:cs="Arial"/>
        </w:rPr>
        <w:t>QUESTIONS TO ASK</w:t>
      </w:r>
    </w:p>
    <w:p w14:paraId="32C8C271" w14:textId="77777777" w:rsidR="002C59F6" w:rsidRPr="003775BC" w:rsidRDefault="00EB4C56" w:rsidP="005664F4">
      <w:pPr>
        <w:pStyle w:val="BL"/>
        <w:numPr>
          <w:ilvl w:val="0"/>
          <w:numId w:val="0"/>
        </w:numPr>
        <w:ind w:left="216"/>
        <w:rPr>
          <w:rFonts w:cs="Arial"/>
        </w:rPr>
      </w:pPr>
      <w:r>
        <w:rPr>
          <w:rFonts w:cs="Arial"/>
          <w:noProof/>
          <w:lang w:val="en-US" w:eastAsia="en-US"/>
        </w:rPr>
        <w:pict w14:anchorId="2229786B">
          <v:shape id="_x0000_s7365" type="#_x0000_t62" style="position:absolute;left:0;text-align:left;margin-left:191.25pt;margin-top:4.85pt;width:137.45pt;height:38.7pt;z-index:251847680;visibility:visible;mso-wrap-edited:f;v-text-anchor:middle" o:regroupid="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05xMQA&#10;AADbAAAADwAAAGRycy9kb3ducmV2LnhtbERPTWsCMRC9C/0PYQpepGaroGVrlFpoa0/qKoXehs24&#10;WbqZhE2qW399Iwje5vE+Z7bobCOO1IbasYLHYQaCuHS65krBfvf28AQiRGSNjWNS8EcBFvO73gxz&#10;7U68pWMRK5FCOOSowMTocylDachiGDpPnLiDay3GBNtK6hZPKdw2cpRlE2mx5tRg0NOrofKn+LUK&#10;lmtvxuON/RicD9107b+/is/lu1L9++7lGUSkLt7EV/dKp/lTuPySDp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dOcTEAAAA2wAAAA8AAAAAAAAAAAAAAAAAmAIAAGRycy9k&#10;b3ducmV2LnhtbFBLBQYAAAAABAAEAPUAAACJAwAAAAA=&#10;" adj="-4329,5330" fillcolor="#b6dde8" strokecolor="black [3200]" strokeweight=".25pt">
            <v:textbox style="mso-next-textbox:#_x0000_s7365" inset="0,0,0,0">
              <w:txbxContent>
                <w:p w14:paraId="75511FDE" w14:textId="77777777" w:rsidR="005664F4" w:rsidRPr="00E86C8C" w:rsidRDefault="00E86C8C" w:rsidP="00EF355C">
                  <w:pPr>
                    <w:pStyle w:val="BubbleText"/>
                  </w:pPr>
                  <w:r w:rsidRPr="004467EC">
                    <w:t>Explain how the Roman system differs from our number system.</w:t>
                  </w:r>
                </w:p>
              </w:txbxContent>
            </v:textbox>
          </v:shape>
        </w:pict>
      </w:r>
      <w:r>
        <w:rPr>
          <w:noProof/>
        </w:rPr>
        <w:pict w14:anchorId="2BFD6715">
          <v:shape id="_x0000_s7364" type="#_x0000_t62" style="position:absolute;left:0;text-align:left;margin-left:20.95pt;margin-top:60.5pt;width:130.55pt;height:33.7pt;z-index:251846656;visibility:visible;mso-wrap-edited:f;v-text-anchor:middle" o:regroupid="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7RsIA&#10;AADbAAAADwAAAGRycy9kb3ducmV2LnhtbERPy2rCQBTdC/7DcIXudNJQVKKjtEqpLmzwAdLdJXM7&#10;Cc3cSTNTjX/vLIQuD+c9X3a2FhdqfeVYwfMoAUFcOF2xUXA6vg+nIHxA1lg7JgU38rBc9HtzzLS7&#10;8p4uh2BEDGGfoYIyhCaT0hclWfQj1xBH7tu1FkOErZG6xWsMt7VMk2QsLVYcG0psaFVS8XP4swre&#10;8s/zS/7V/Capn2xz2pmPdTBKPQ261xmIQF34Fz/cG60gjevjl/g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jtGwgAAANsAAAAPAAAAAAAAAAAAAAAAAJgCAABkcnMvZG93&#10;bnJldi54bWxQSwUGAAAAAAQABAD1AAAAhwMAAAAA&#10;" adj="26125,-2948" fillcolor="#b6dde8" strokecolor="black [3200]" strokeweight=".25pt">
            <v:textbox style="mso-next-textbox:#_x0000_s7364" inset="0,0,0,0">
              <w:txbxContent>
                <w:p w14:paraId="76EE32E0" w14:textId="77777777" w:rsidR="005664F4" w:rsidRPr="00E86C8C" w:rsidRDefault="00E86C8C" w:rsidP="00EF355C">
                  <w:pPr>
                    <w:pStyle w:val="BubbleText"/>
                  </w:pPr>
                  <w:r w:rsidRPr="004467EC">
                    <w:t>What is this year in Roman numerals?</w:t>
                  </w:r>
                </w:p>
              </w:txbxContent>
            </v:textbox>
          </v:shape>
        </w:pict>
      </w:r>
      <w:r>
        <w:rPr>
          <w:noProof/>
        </w:rPr>
        <w:pict w14:anchorId="33684BAC">
          <v:shape id="_x0000_s7426" type="#_x0000_t62" style="position:absolute;left:0;text-align:left;margin-left:211.85pt;margin-top:50.25pt;width:116.85pt;height:44.75pt;z-index:251848704;visibility:visible;mso-wrap-edited:f;v-text-anchor:middle" o:regroupid="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05xMQA&#10;AADbAAAADwAAAGRycy9kb3ducmV2LnhtbERPTWsCMRC9C/0PYQpepGaroGVrlFpoa0/qKoXehs24&#10;WbqZhE2qW399Iwje5vE+Z7bobCOO1IbasYLHYQaCuHS65krBfvf28AQiRGSNjWNS8EcBFvO73gxz&#10;7U68pWMRK5FCOOSowMTocylDachiGDpPnLiDay3GBNtK6hZPKdw2cpRlE2mx5tRg0NOrofKn+LUK&#10;lmtvxuON/RicD9107b+/is/lu1L9++7lGUSkLt7EV/dKp/lTuPySDp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dOcTEAAAA2wAAAA8AAAAAAAAAAAAAAAAAmAIAAGRycy9k&#10;b3ducmV2LnhtbFBLBQYAAAAABAAEAPUAAACJAwAAAAA=&#10;" adj="-5693,11488" fillcolor="#b6dde8" strokecolor="black [3200]" strokeweight=".25pt">
            <v:textbox style="mso-next-textbox:#_x0000_s7426" inset="0,0,0,0">
              <w:txbxContent>
                <w:p w14:paraId="6D8E9994" w14:textId="77777777" w:rsidR="00EF355C" w:rsidRDefault="00E86C8C" w:rsidP="00EF355C">
                  <w:pPr>
                    <w:pStyle w:val="BubbleText"/>
                  </w:pPr>
                  <w:r w:rsidRPr="004467EC">
                    <w:t xml:space="preserve">Round 555 555 to the nearest 10 (100, 1000, </w:t>
                  </w:r>
                </w:p>
                <w:p w14:paraId="12A6AF1D" w14:textId="77777777" w:rsidR="008C4B61" w:rsidRPr="00E86C8C" w:rsidRDefault="00E86C8C" w:rsidP="00EF355C">
                  <w:pPr>
                    <w:pStyle w:val="BubbleText"/>
                  </w:pPr>
                  <w:r w:rsidRPr="004467EC">
                    <w:t>10 000 and 100 000).</w:t>
                  </w:r>
                </w:p>
              </w:txbxContent>
            </v:textbox>
          </v:shape>
        </w:pict>
      </w:r>
      <w:r>
        <w:rPr>
          <w:rFonts w:cs="Arial"/>
          <w:noProof/>
          <w:lang w:val="en-US" w:eastAsia="en-US"/>
        </w:rPr>
        <w:pict w14:anchorId="432BE46B">
          <v:shape id="_x0000_s7362" type="#_x0000_t62" style="position:absolute;left:0;text-align:left;margin-left:18.55pt;margin-top:4.5pt;width:132.95pt;height:44.75pt;z-index:251845632;visibility:visible;mso-wrap-edited:f;v-text-anchor:middle" o:regroupid="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em8MA&#10;AADbAAAADwAAAGRycy9kb3ducmV2LnhtbESPQW/CMAyF75P4D5GRdhspPUxTR0AIQUFoOwD7AaYx&#10;aUXjVE2A8u/nw6TdbL3n9z7PFoNv1Z362AQ2MJ1koIirYBt2Bn5Om7cPUDEhW2wDk4EnRVjMRy8z&#10;LGx48IHux+SUhHAs0ECdUldoHauaPMZJ6IhFu4TeY5K1d9r2+JBw3+o8y961x4alocaOVjVV1+PN&#10;G8CwzUt9/jqV3znx3mXXgyvXxryOh+UnqERD+jf/Xe+s4Aus/CID6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Eem8MAAADbAAAADwAAAAAAAAAAAAAAAACYAgAAZHJzL2Rv&#10;d25yZXYueG1sUEsFBgAAAAAEAAQA9QAAAIgDAAAAAA==&#10;" adj="24541,19838" fillcolor="#b6dde8" strokecolor="black [3213]" strokeweight=".25pt">
            <v:textbox style="mso-next-textbox:#_x0000_s7362" inset="0,0,0,0">
              <w:txbxContent>
                <w:p w14:paraId="40DEDC4F" w14:textId="77777777" w:rsidR="005664F4" w:rsidRPr="00E86C8C" w:rsidRDefault="00E86C8C" w:rsidP="00EF355C">
                  <w:pPr>
                    <w:pStyle w:val="BubbleText"/>
                  </w:pPr>
                  <w:r w:rsidRPr="004467EC">
                    <w:t>What number does the letter D (X, L, M) represent in Roman numerals?</w:t>
                  </w:r>
                </w:p>
              </w:txbxContent>
            </v:textbox>
          </v:shape>
        </w:pict>
      </w:r>
    </w:p>
    <w:p w14:paraId="5AD843F0" w14:textId="77777777" w:rsidR="000B70CF" w:rsidRPr="00402B27" w:rsidRDefault="002C59F6" w:rsidP="00402B27">
      <w:pPr>
        <w:pStyle w:val="MainHead"/>
      </w:pPr>
      <w:r w:rsidRPr="003775BC">
        <w:rPr>
          <w:rFonts w:cs="Arial"/>
        </w:rPr>
        <w:br w:type="column"/>
      </w:r>
      <w:r w:rsidR="00402B27" w:rsidRPr="00402B27">
        <w:t>Addition and subtraction</w:t>
      </w:r>
    </w:p>
    <w:p w14:paraId="35B334B1" w14:textId="77777777" w:rsidR="000B70CF" w:rsidRPr="003775BC" w:rsidRDefault="00EB4C56" w:rsidP="000B70CF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w:pict w14:anchorId="05E6BC09">
          <v:rect id="Rectangle 1711" o:spid="_x0000_s7216" style="position:absolute;left:0;text-align:left;margin-left:0;margin-top:5.7pt;width:351.35pt;height:18pt;z-index:-2516305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" fillcolor="#80b0e4" stroked="f" strokecolor="black [3213]" strokeweight="1pt"/>
        </w:pict>
      </w:r>
      <w:r w:rsidR="000B70CF" w:rsidRPr="003775BC">
        <w:rPr>
          <w:rFonts w:cs="Arial"/>
        </w:rPr>
        <w:t>HERE’S THE MATHS</w:t>
      </w:r>
    </w:p>
    <w:p w14:paraId="36F9305C" w14:textId="77777777" w:rsidR="00C057A4" w:rsidRPr="007C7175" w:rsidRDefault="007C7175" w:rsidP="007C7175">
      <w:pPr>
        <w:pStyle w:val="Body"/>
      </w:pPr>
      <w:r w:rsidRPr="007C7175">
        <w:t xml:space="preserve">Your child is practising addition and subtraction of whole numbers (up to </w:t>
      </w:r>
      <w:r w:rsidR="00EF355C">
        <w:t>6</w:t>
      </w:r>
      <w:r w:rsidRPr="007C7175">
        <w:t xml:space="preserve"> digits) </w:t>
      </w:r>
      <w:r w:rsidR="00EF355C">
        <w:br/>
      </w:r>
      <w:r w:rsidRPr="007C7175">
        <w:t>and decimals (with up to two decimal places) this week, choosing an appropriate method, including formal written methods. They estimate and use rounding to check answers to calculations.</w:t>
      </w:r>
    </w:p>
    <w:p w14:paraId="10C10CE5" w14:textId="77777777" w:rsidR="00A23881" w:rsidRPr="003775BC" w:rsidRDefault="00EB4C56" w:rsidP="00A23881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w:pict w14:anchorId="7FC84C9A">
          <v:rect id="_x0000_s7239" style="position:absolute;left:0;text-align:left;margin-left:-.5pt;margin-top:5.35pt;width:351.35pt;height:18pt;z-index:-251625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oRegIAANE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" fillcolor="#80b0e4" stroked="f" strokecolor="black [3213]" strokeweight="1pt"/>
        </w:pict>
      </w:r>
      <w:r w:rsidR="00A23881" w:rsidRPr="003775BC">
        <w:rPr>
          <w:rFonts w:cs="Arial"/>
        </w:rPr>
        <w:t>ACTIVITY</w:t>
      </w:r>
    </w:p>
    <w:p w14:paraId="59186E01" w14:textId="77777777" w:rsidR="00C7203C" w:rsidRDefault="00EB4C56" w:rsidP="00A23881">
      <w:pPr>
        <w:pStyle w:val="Body"/>
        <w:rPr>
          <w:b/>
        </w:rPr>
      </w:pPr>
      <w:r>
        <w:rPr>
          <w:b/>
          <w:noProof/>
        </w:rPr>
        <w:pict w14:anchorId="422FBE02">
          <v:shape id="_x0000_s7531" type="#_x0000_t202" style="position:absolute;margin-left:.45pt;margin-top:8.3pt;width:310pt;height:23.85pt;z-index:251831296" filled="f" stroked="f">
            <v:textbox style="mso-next-textbox:#_x0000_s7531">
              <w:txbxContent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940"/>
                    <w:gridCol w:w="1037"/>
                    <w:gridCol w:w="1037"/>
                    <w:gridCol w:w="1037"/>
                    <w:gridCol w:w="1038"/>
                    <w:gridCol w:w="1038"/>
                  </w:tblGrid>
                  <w:tr w:rsidR="00C7203C" w:rsidRPr="004467EC" w14:paraId="0CEB20E2" w14:textId="77777777" w:rsidTr="008357C0">
                    <w:tc>
                      <w:tcPr>
                        <w:tcW w:w="1641" w:type="dxa"/>
                      </w:tcPr>
                      <w:p w14:paraId="3804F2CA" w14:textId="77777777" w:rsidR="00C7203C" w:rsidRPr="004467EC" w:rsidRDefault="00C7203C" w:rsidP="00C7203C">
                        <w:pPr>
                          <w:pStyle w:val="Body"/>
                        </w:pPr>
                        <w:r w:rsidRPr="004467EC">
                          <w:t>A</w:t>
                        </w:r>
                      </w:p>
                    </w:tc>
                    <w:tc>
                      <w:tcPr>
                        <w:tcW w:w="1641" w:type="dxa"/>
                      </w:tcPr>
                      <w:p w14:paraId="30E30121" w14:textId="77777777" w:rsidR="00C7203C" w:rsidRPr="004467EC" w:rsidRDefault="00C7203C" w:rsidP="00C7203C">
                        <w:pPr>
                          <w:pStyle w:val="Body"/>
                        </w:pPr>
                        <w:r w:rsidRPr="004467EC">
                          <w:t>547 805</w:t>
                        </w:r>
                      </w:p>
                    </w:tc>
                    <w:tc>
                      <w:tcPr>
                        <w:tcW w:w="1641" w:type="dxa"/>
                      </w:tcPr>
                      <w:p w14:paraId="0FAF2F59" w14:textId="77777777" w:rsidR="00C7203C" w:rsidRPr="004467EC" w:rsidRDefault="00C7203C" w:rsidP="00C7203C">
                        <w:pPr>
                          <w:pStyle w:val="Body"/>
                        </w:pPr>
                        <w:r w:rsidRPr="004467EC">
                          <w:t>657 087</w:t>
                        </w:r>
                      </w:p>
                    </w:tc>
                    <w:tc>
                      <w:tcPr>
                        <w:tcW w:w="1641" w:type="dxa"/>
                      </w:tcPr>
                      <w:p w14:paraId="4EB8336F" w14:textId="77777777" w:rsidR="00C7203C" w:rsidRPr="004467EC" w:rsidRDefault="00C7203C" w:rsidP="00C7203C">
                        <w:pPr>
                          <w:pStyle w:val="Body"/>
                        </w:pPr>
                        <w:r w:rsidRPr="004467EC">
                          <w:t>476 007</w:t>
                        </w:r>
                      </w:p>
                    </w:tc>
                    <w:tc>
                      <w:tcPr>
                        <w:tcW w:w="1642" w:type="dxa"/>
                      </w:tcPr>
                      <w:p w14:paraId="0B9A1BD1" w14:textId="77777777" w:rsidR="00C7203C" w:rsidRPr="004467EC" w:rsidRDefault="00C7203C" w:rsidP="00C7203C">
                        <w:pPr>
                          <w:pStyle w:val="Body"/>
                        </w:pPr>
                        <w:r w:rsidRPr="004467EC">
                          <w:t>742 973</w:t>
                        </w:r>
                      </w:p>
                    </w:tc>
                    <w:tc>
                      <w:tcPr>
                        <w:tcW w:w="1642" w:type="dxa"/>
                      </w:tcPr>
                      <w:p w14:paraId="3229E962" w14:textId="77777777" w:rsidR="00C7203C" w:rsidRPr="004467EC" w:rsidRDefault="00C7203C" w:rsidP="00C7203C">
                        <w:pPr>
                          <w:pStyle w:val="Body"/>
                        </w:pPr>
                        <w:r w:rsidRPr="004467EC">
                          <w:t>470 216</w:t>
                        </w:r>
                      </w:p>
                    </w:tc>
                  </w:tr>
                </w:tbl>
                <w:p w14:paraId="33592E22" w14:textId="77777777" w:rsidR="00C7203C" w:rsidRDefault="00C7203C" w:rsidP="00C7203C">
                  <w:pPr>
                    <w:pStyle w:val="Body"/>
                  </w:pPr>
                </w:p>
              </w:txbxContent>
            </v:textbox>
          </v:shape>
        </w:pict>
      </w:r>
    </w:p>
    <w:p w14:paraId="1940FAC7" w14:textId="77777777" w:rsidR="00C7203C" w:rsidRDefault="00C7203C" w:rsidP="00A23881">
      <w:pPr>
        <w:pStyle w:val="Body"/>
        <w:rPr>
          <w:b/>
        </w:rPr>
      </w:pPr>
    </w:p>
    <w:p w14:paraId="6CE152AC" w14:textId="77777777" w:rsidR="00C7203C" w:rsidRDefault="00C7203C" w:rsidP="00A23881">
      <w:pPr>
        <w:pStyle w:val="Body"/>
        <w:rPr>
          <w:b/>
        </w:rPr>
      </w:pPr>
    </w:p>
    <w:p w14:paraId="1B2D7B09" w14:textId="77777777" w:rsidR="00C7203C" w:rsidRDefault="00EB4C56" w:rsidP="00A23881">
      <w:pPr>
        <w:pStyle w:val="Body"/>
        <w:rPr>
          <w:b/>
        </w:rPr>
      </w:pPr>
      <w:r>
        <w:rPr>
          <w:b/>
          <w:noProof/>
        </w:rPr>
        <w:pict w14:anchorId="3C993B8D">
          <v:shape id="_x0000_s7533" type="#_x0000_t202" style="position:absolute;margin-left:.45pt;margin-top:3.45pt;width:310pt;height:23.85pt;z-index:251833344" filled="f" stroked="f">
            <v:textbox>
              <w:txbxContent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940"/>
                    <w:gridCol w:w="1037"/>
                    <w:gridCol w:w="1037"/>
                    <w:gridCol w:w="1037"/>
                    <w:gridCol w:w="1038"/>
                    <w:gridCol w:w="1038"/>
                  </w:tblGrid>
                  <w:tr w:rsidR="00C7203C" w:rsidRPr="004467EC" w14:paraId="0B20CAB6" w14:textId="77777777" w:rsidTr="008357C0">
                    <w:tc>
                      <w:tcPr>
                        <w:tcW w:w="1641" w:type="dxa"/>
                      </w:tcPr>
                      <w:p w14:paraId="113BB71C" w14:textId="77777777" w:rsidR="00C7203C" w:rsidRPr="004467EC" w:rsidRDefault="00C7203C" w:rsidP="00C7203C">
                        <w:pPr>
                          <w:pStyle w:val="Body"/>
                        </w:pPr>
                        <w:r w:rsidRPr="004467EC">
                          <w:t>B</w:t>
                        </w:r>
                      </w:p>
                    </w:tc>
                    <w:tc>
                      <w:tcPr>
                        <w:tcW w:w="1641" w:type="dxa"/>
                      </w:tcPr>
                      <w:p w14:paraId="3AEC6A3D" w14:textId="77777777" w:rsidR="00C7203C" w:rsidRPr="004467EC" w:rsidRDefault="00C7203C" w:rsidP="00C7203C">
                        <w:pPr>
                          <w:pStyle w:val="Body"/>
                        </w:pPr>
                        <w:r w:rsidRPr="004467EC">
                          <w:t>323 652</w:t>
                        </w:r>
                      </w:p>
                    </w:tc>
                    <w:tc>
                      <w:tcPr>
                        <w:tcW w:w="1641" w:type="dxa"/>
                      </w:tcPr>
                      <w:p w14:paraId="1AB4816D" w14:textId="77777777" w:rsidR="00C7203C" w:rsidRPr="004467EC" w:rsidRDefault="00C7203C" w:rsidP="00C7203C">
                        <w:pPr>
                          <w:pStyle w:val="Body"/>
                        </w:pPr>
                        <w:r w:rsidRPr="004467EC">
                          <w:t>237 954</w:t>
                        </w:r>
                      </w:p>
                    </w:tc>
                    <w:tc>
                      <w:tcPr>
                        <w:tcW w:w="1641" w:type="dxa"/>
                      </w:tcPr>
                      <w:p w14:paraId="19D5EF38" w14:textId="77777777" w:rsidR="00C7203C" w:rsidRPr="004467EC" w:rsidRDefault="00C7203C" w:rsidP="00C7203C">
                        <w:pPr>
                          <w:pStyle w:val="Body"/>
                        </w:pPr>
                        <w:r w:rsidRPr="004467EC">
                          <w:t>164 017</w:t>
                        </w:r>
                      </w:p>
                    </w:tc>
                    <w:tc>
                      <w:tcPr>
                        <w:tcW w:w="1642" w:type="dxa"/>
                      </w:tcPr>
                      <w:p w14:paraId="3F46E8CC" w14:textId="77777777" w:rsidR="00C7203C" w:rsidRPr="004467EC" w:rsidRDefault="00C7203C" w:rsidP="00C7203C">
                        <w:pPr>
                          <w:pStyle w:val="Body"/>
                        </w:pPr>
                        <w:r w:rsidRPr="004467EC">
                          <w:t>187 421</w:t>
                        </w:r>
                      </w:p>
                    </w:tc>
                    <w:tc>
                      <w:tcPr>
                        <w:tcW w:w="1642" w:type="dxa"/>
                      </w:tcPr>
                      <w:p w14:paraId="1E5DAF75" w14:textId="77777777" w:rsidR="00C7203C" w:rsidRPr="004467EC" w:rsidRDefault="00C7203C" w:rsidP="00C7203C">
                        <w:pPr>
                          <w:pStyle w:val="Body"/>
                        </w:pPr>
                        <w:r w:rsidRPr="004467EC">
                          <w:t>280 763</w:t>
                        </w:r>
                      </w:p>
                    </w:tc>
                  </w:tr>
                </w:tbl>
                <w:p w14:paraId="040D6C3B" w14:textId="77777777" w:rsidR="00C7203C" w:rsidRDefault="00C7203C" w:rsidP="00C7203C">
                  <w:pPr>
                    <w:pStyle w:val="Body"/>
                  </w:pPr>
                </w:p>
              </w:txbxContent>
            </v:textbox>
          </v:shape>
        </w:pict>
      </w:r>
    </w:p>
    <w:p w14:paraId="3AD5C723" w14:textId="77777777" w:rsidR="00C7203C" w:rsidRDefault="00C7203C" w:rsidP="00A23881">
      <w:pPr>
        <w:pStyle w:val="Body"/>
        <w:rPr>
          <w:b/>
        </w:rPr>
      </w:pPr>
    </w:p>
    <w:p w14:paraId="36454C67" w14:textId="77777777" w:rsidR="00802DC1" w:rsidRDefault="00802DC1" w:rsidP="00802DC1">
      <w:pPr>
        <w:pStyle w:val="Body"/>
        <w:rPr>
          <w:b/>
        </w:rPr>
      </w:pPr>
    </w:p>
    <w:p w14:paraId="1B90D839" w14:textId="77777777" w:rsidR="00802DC1" w:rsidRDefault="00EB4C56" w:rsidP="00802DC1">
      <w:pPr>
        <w:pStyle w:val="Body"/>
        <w:rPr>
          <w:b/>
        </w:rPr>
      </w:pPr>
      <w:r>
        <w:rPr>
          <w:noProof/>
        </w:rPr>
        <w:pict w14:anchorId="5D8E6E7B">
          <v:shape id="_x0000_s7403" type="#_x0000_t202" style="position:absolute;margin-left:263.8pt;margin-top:1.15pt;width:87.05pt;height:88.6pt;z-index:251714560;visibility:visible" wrapcoords="-59 -111 -59 21489 21659 21489 21659 -111 -59 -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" fillcolor="#b6dde8" strokecolor="black [3213]" strokeweight="1pt">
            <v:textbox style="mso-next-textbox:#_x0000_s7403" inset=",7.2pt,,7.2pt">
              <w:txbxContent>
                <w:p w14:paraId="506882F2" w14:textId="77777777" w:rsidR="00D044DC" w:rsidRPr="00792D9F" w:rsidRDefault="00D044DC" w:rsidP="007F0765">
                  <w:pPr>
                    <w:pStyle w:val="Body"/>
                    <w:rPr>
                      <w:b/>
                    </w:rPr>
                  </w:pPr>
                  <w:r w:rsidRPr="00792D9F">
                    <w:rPr>
                      <w:b/>
                    </w:rPr>
                    <w:t>You will need:</w:t>
                  </w:r>
                </w:p>
                <w:p w14:paraId="54745295" w14:textId="77777777" w:rsidR="009D3E7F" w:rsidRPr="004467EC" w:rsidRDefault="009D3E7F" w:rsidP="009D3E7F">
                  <w:pPr>
                    <w:pStyle w:val="BL"/>
                  </w:pPr>
                  <w:r w:rsidRPr="004467EC">
                    <w:t xml:space="preserve">pencil and paper </w:t>
                  </w:r>
                </w:p>
                <w:p w14:paraId="0D9101B6" w14:textId="77777777" w:rsidR="00F72EF0" w:rsidRPr="00CF0781" w:rsidRDefault="009D3E7F" w:rsidP="009D3E7F">
                  <w:pPr>
                    <w:pStyle w:val="BL"/>
                  </w:pPr>
                  <w:r w:rsidRPr="004467EC">
                    <w:t>calculator (or use mobile phone)</w:t>
                  </w:r>
                </w:p>
              </w:txbxContent>
            </v:textbox>
            <w10:wrap type="square"/>
          </v:shape>
        </w:pict>
      </w:r>
      <w:r w:rsidR="00802DC1" w:rsidRPr="00D044DC">
        <w:rPr>
          <w:b/>
        </w:rPr>
        <w:t>What to do</w:t>
      </w:r>
    </w:p>
    <w:p w14:paraId="1EC3BD27" w14:textId="77777777" w:rsidR="00C7203C" w:rsidRPr="004467EC" w:rsidRDefault="00C7203C" w:rsidP="00C7203C">
      <w:pPr>
        <w:pStyle w:val="BL"/>
      </w:pPr>
      <w:r w:rsidRPr="004467EC">
        <w:t xml:space="preserve">Choose a number from A and a number from B. </w:t>
      </w:r>
    </w:p>
    <w:p w14:paraId="563C4EB8" w14:textId="77777777" w:rsidR="00C7203C" w:rsidRPr="004467EC" w:rsidRDefault="00C7203C" w:rsidP="00C7203C">
      <w:pPr>
        <w:pStyle w:val="BL"/>
      </w:pPr>
      <w:r w:rsidRPr="004467EC">
        <w:t xml:space="preserve">Estimate the total if you add A + B. Add them using the formal written method. </w:t>
      </w:r>
    </w:p>
    <w:p w14:paraId="62A4C29B" w14:textId="77777777" w:rsidR="00C7203C" w:rsidRPr="004467EC" w:rsidRDefault="00C7203C" w:rsidP="00C7203C">
      <w:pPr>
        <w:pStyle w:val="BL"/>
      </w:pPr>
      <w:r w:rsidRPr="004467EC">
        <w:t xml:space="preserve">Estimate the difference if you calculate A − B. Carry out the subtraction using the formal written method. </w:t>
      </w:r>
    </w:p>
    <w:p w14:paraId="65CAA560" w14:textId="77777777" w:rsidR="00C7203C" w:rsidRPr="004467EC" w:rsidRDefault="00C7203C" w:rsidP="00C7203C">
      <w:pPr>
        <w:pStyle w:val="BL"/>
      </w:pPr>
      <w:r w:rsidRPr="004467EC">
        <w:t xml:space="preserve">Check with the calculator.  </w:t>
      </w:r>
    </w:p>
    <w:p w14:paraId="2A373163" w14:textId="77777777" w:rsidR="00C7203C" w:rsidRPr="004467EC" w:rsidRDefault="00C7203C" w:rsidP="00C7203C">
      <w:pPr>
        <w:pStyle w:val="BL"/>
      </w:pPr>
      <w:r w:rsidRPr="004467EC">
        <w:t xml:space="preserve">Repeat with new numbers. </w:t>
      </w:r>
    </w:p>
    <w:p w14:paraId="226E70D1" w14:textId="77777777" w:rsidR="00DF283C" w:rsidRDefault="00C7203C" w:rsidP="00C7203C">
      <w:pPr>
        <w:pStyle w:val="BL"/>
        <w:rPr>
          <w:rFonts w:cs="Arial"/>
        </w:rPr>
      </w:pPr>
      <w:r w:rsidRPr="004467EC">
        <w:t>Discuss your confidence in carrying out addition and subtraction calculations.</w:t>
      </w:r>
    </w:p>
    <w:p w14:paraId="01EAD134" w14:textId="77777777" w:rsidR="000B70CF" w:rsidRPr="003775BC" w:rsidRDefault="000B70CF" w:rsidP="000B70CF">
      <w:pPr>
        <w:pStyle w:val="Subheadabovespace"/>
        <w:rPr>
          <w:rFonts w:cs="Arial"/>
        </w:rPr>
      </w:pPr>
      <w:r w:rsidRPr="003775BC">
        <w:rPr>
          <w:rFonts w:cs="Arial"/>
        </w:rPr>
        <w:t>Variation</w:t>
      </w:r>
    </w:p>
    <w:p w14:paraId="2868721D" w14:textId="77777777" w:rsidR="000B70CF" w:rsidRPr="00C7203C" w:rsidRDefault="00C7203C" w:rsidP="0016047B">
      <w:pPr>
        <w:pStyle w:val="BL"/>
      </w:pPr>
      <w:r w:rsidRPr="00C7203C">
        <w:t>Try using decimal numbers with two decimal places.</w:t>
      </w:r>
    </w:p>
    <w:p w14:paraId="49EE7B2F" w14:textId="77777777" w:rsidR="005D6C96" w:rsidRPr="003775BC" w:rsidRDefault="00EB4C56" w:rsidP="005D6C96">
      <w:pPr>
        <w:pStyle w:val="HeaddingwithColor"/>
        <w:rPr>
          <w:rFonts w:cs="Arial"/>
        </w:rPr>
      </w:pPr>
      <w:r>
        <w:rPr>
          <w:rFonts w:cs="Arial"/>
          <w:noProof/>
          <w:lang w:val="en-US" w:eastAsia="en-US"/>
        </w:rPr>
        <w:pict w14:anchorId="3C3151DB">
          <v:rect id="_x0000_s7481" style="position:absolute;left:0;text-align:left;margin-left:-.5pt;margin-top:5.55pt;width:351.35pt;height:18pt;z-index:-251524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P7negIAANI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" fillcolor="#80b0e4" stroked="f" strokecolor="black [3213]" strokeweight="1pt"/>
        </w:pict>
      </w:r>
      <w:r w:rsidR="005D6C96" w:rsidRPr="003775BC">
        <w:rPr>
          <w:rFonts w:cs="Arial"/>
        </w:rPr>
        <w:t>QUESTIONS TO ASK</w:t>
      </w:r>
    </w:p>
    <w:p w14:paraId="5CF890D7" w14:textId="77777777" w:rsidR="005D6C96" w:rsidRDefault="00EB4C56" w:rsidP="00D36B04">
      <w:pPr>
        <w:pStyle w:val="Body"/>
      </w:pPr>
      <w:r>
        <w:rPr>
          <w:noProof/>
        </w:rPr>
        <w:pict w14:anchorId="4B1E0AFC">
          <v:shape id="_x0000_s7521" type="#_x0000_t62" style="position:absolute;margin-left:-.5pt;margin-top:3.8pt;width:108.9pt;height:37.6pt;z-index:251849728;visibility:visible;mso-wrap-edited:f;v-text-anchor:middle" o:regroupid="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em8MA&#10;AADbAAAADwAAAGRycy9kb3ducmV2LnhtbESPQW/CMAyF75P4D5GRdhspPUxTR0AIQUFoOwD7AaYx&#10;aUXjVE2A8u/nw6TdbL3n9z7PFoNv1Z362AQ2MJ1koIirYBt2Bn5Om7cPUDEhW2wDk4EnRVjMRy8z&#10;LGx48IHux+SUhHAs0ECdUldoHauaPMZJ6IhFu4TeY5K1d9r2+JBw3+o8y961x4alocaOVjVV1+PN&#10;G8CwzUt9/jqV3znx3mXXgyvXxryOh+UnqERD+jf/Xe+s4Aus/CID6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Eem8MAAADbAAAADwAAAAAAAAAAAAAAAACYAgAAZHJzL2Rv&#10;d25yZXYueG1sUEsFBgAAAAAEAAQA9QAAAIgDAAAAAA==&#10;" adj="24912,18641" fillcolor="#b6dde8" strokecolor="black [3213]" strokeweight=".25pt">
            <v:textbox style="mso-next-textbox:#_x0000_s7521" inset="0,0,0,0">
              <w:txbxContent>
                <w:p w14:paraId="5D831C61" w14:textId="77777777" w:rsidR="005D2051" w:rsidRPr="00E44080" w:rsidRDefault="00E44080" w:rsidP="00EF355C">
                  <w:pPr>
                    <w:pStyle w:val="BubbleText"/>
                  </w:pPr>
                  <w:r w:rsidRPr="004467EC">
                    <w:t xml:space="preserve">What is 28 374 rounded to the nearest 10 </w:t>
                  </w:r>
                  <w:r w:rsidR="00EF355C">
                    <w:br/>
                  </w:r>
                  <w:r w:rsidRPr="004467EC">
                    <w:t>(100, 1000, 10 000)?</w:t>
                  </w:r>
                </w:p>
              </w:txbxContent>
            </v:textbox>
          </v:shape>
        </w:pict>
      </w:r>
      <w:r>
        <w:rPr>
          <w:noProof/>
        </w:rPr>
        <w:pict w14:anchorId="5A9849E0">
          <v:shape id="_x0000_s7522" type="#_x0000_t62" style="position:absolute;margin-left:138.3pt;margin-top:4.95pt;width:100.8pt;height:39.75pt;z-index:251850752;visibility:visible;mso-wrap-edited:f;v-text-anchor:middle" o:regroupid="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7RsIA&#10;AADbAAAADwAAAGRycy9kb3ducmV2LnhtbERPy2rCQBTdC/7DcIXudNJQVKKjtEqpLmzwAdLdJXM7&#10;Cc3cSTNTjX/vLIQuD+c9X3a2FhdqfeVYwfMoAUFcOF2xUXA6vg+nIHxA1lg7JgU38rBc9HtzzLS7&#10;8p4uh2BEDGGfoYIyhCaT0hclWfQj1xBH7tu1FkOErZG6xWsMt7VMk2QsLVYcG0psaFVS8XP4swre&#10;8s/zS/7V/Capn2xz2pmPdTBKPQ261xmIQF34Fz/cG60gjevjl/g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jtGwgAAANsAAAAPAAAAAAAAAAAAAAAAAJgCAABkcnMvZG93&#10;bnJldi54bWxQSwUGAAAAAAQABAD1AAAAhwMAAAAA&#10;" adj="25896,18774" fillcolor="#b6dde8" strokecolor="black [3200]" strokeweight=".25pt">
            <v:textbox style="mso-next-textbox:#_x0000_s7522" inset="0,0,0,0">
              <w:txbxContent>
                <w:p w14:paraId="2020E623" w14:textId="77777777" w:rsidR="005D2051" w:rsidRPr="00E44080" w:rsidRDefault="00E44080" w:rsidP="00EF355C">
                  <w:pPr>
                    <w:pStyle w:val="BubbleText"/>
                  </w:pPr>
                  <w:r w:rsidRPr="004467EC">
                    <w:t>What is the difference between 47 427 and 28 427?</w:t>
                  </w:r>
                </w:p>
              </w:txbxContent>
            </v:textbox>
          </v:shape>
        </w:pict>
      </w:r>
      <w:r>
        <w:rPr>
          <w:noProof/>
        </w:rPr>
        <w:pict w14:anchorId="1F56F889">
          <v:shape id="_x0000_s7524" type="#_x0000_t62" style="position:absolute;margin-left:266.9pt;margin-top:4.95pt;width:74.8pt;height:36.45pt;z-index:251852800;visibility:visible;mso-wrap-edited:f;v-text-anchor:middle" o:regroupid="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oCcUA&#10;AADbAAAADwAAAGRycy9kb3ducmV2LnhtbESPT2vCQBTE7wW/w/IEb3WjYJHoKuIf8GLFmLT09si+&#10;JsHs25BdNf32XUHwOMzMb5j5sjO1uFHrKssKRsMIBHFudcWFgvS8e5+CcB5ZY22ZFPyRg+Wi9zbH&#10;WNs7n+iW+EIECLsYFZTeN7GULi/JoBvahjh4v7Y16INsC6lbvAe4qeU4ij6kwYrDQokNrUvKL8nV&#10;KPjKrtsso5/0E49NsvleHSan9KDUoN+tZiA8df4Vfrb3WsF4BI8v4Q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GgJxQAAANsAAAAPAAAAAAAAAAAAAAAAAJgCAABkcnMv&#10;ZG93bnJldi54bWxQSwUGAAAAAAQABAD1AAAAigMAAAAA&#10;" adj="2007,25778" fillcolor="#b6dde8" strokecolor="black [3200]" strokeweight=".25pt">
            <v:textbox style="mso-next-textbox:#_x0000_s7524" inset="0,0,0,0">
              <w:txbxContent>
                <w:p w14:paraId="3CD6538B" w14:textId="77777777" w:rsidR="005D2051" w:rsidRPr="00E44080" w:rsidRDefault="00E44080" w:rsidP="00EF355C">
                  <w:pPr>
                    <w:pStyle w:val="BubbleText"/>
                  </w:pPr>
                  <w:r w:rsidRPr="004467EC">
                    <w:t xml:space="preserve">What must be added to </w:t>
                  </w:r>
                  <w:r w:rsidRPr="003E31DD">
                    <w:t>0</w:t>
                  </w:r>
                  <w:r w:rsidR="00A33598">
                    <w:rPr>
                      <w:rFonts w:cs="Arial"/>
                    </w:rPr>
                    <w:t>·</w:t>
                  </w:r>
                  <w:r w:rsidRPr="003E31DD">
                    <w:t>37</w:t>
                  </w:r>
                  <w:r w:rsidRPr="004467EC">
                    <w:t xml:space="preserve"> to make 1?</w:t>
                  </w:r>
                </w:p>
              </w:txbxContent>
            </v:textbox>
          </v:shape>
        </w:pict>
      </w:r>
    </w:p>
    <w:p w14:paraId="46D96EFB" w14:textId="77777777" w:rsidR="000E63AB" w:rsidRDefault="000E63AB" w:rsidP="00D36B04">
      <w:pPr>
        <w:pStyle w:val="Body"/>
      </w:pPr>
    </w:p>
    <w:p w14:paraId="1E837C16" w14:textId="77777777" w:rsidR="000E63AB" w:rsidRDefault="000E63AB" w:rsidP="00D36B04">
      <w:pPr>
        <w:pStyle w:val="Body"/>
      </w:pPr>
    </w:p>
    <w:p w14:paraId="353C16DC" w14:textId="77777777" w:rsidR="000E63AB" w:rsidRDefault="000E63AB" w:rsidP="00D36B04">
      <w:pPr>
        <w:pStyle w:val="Body"/>
      </w:pPr>
    </w:p>
    <w:p w14:paraId="5D45B89B" w14:textId="77777777" w:rsidR="000E63AB" w:rsidRDefault="000E63AB" w:rsidP="00D36B04">
      <w:pPr>
        <w:pStyle w:val="Body"/>
      </w:pPr>
    </w:p>
    <w:p w14:paraId="56C80579" w14:textId="77777777" w:rsidR="000E63AB" w:rsidRDefault="00EB4C56" w:rsidP="00D36B04">
      <w:pPr>
        <w:pStyle w:val="Body"/>
      </w:pPr>
      <w:r>
        <w:rPr>
          <w:noProof/>
        </w:rPr>
        <w:pict w14:anchorId="6689514C">
          <v:shape id="_x0000_s7523" type="#_x0000_t62" style="position:absolute;margin-left:4.35pt;margin-top:1.25pt;width:115pt;height:53.8pt;z-index:251851776;visibility:visible;mso-wrap-edited:f;v-text-anchor:middle" o:regroupid="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05xMQA&#10;AADbAAAADwAAAGRycy9kb3ducmV2LnhtbERPTWsCMRC9C/0PYQpepGaroGVrlFpoa0/qKoXehs24&#10;WbqZhE2qW399Iwje5vE+Z7bobCOO1IbasYLHYQaCuHS65krBfvf28AQiRGSNjWNS8EcBFvO73gxz&#10;7U68pWMRK5FCOOSowMTocylDachiGDpPnLiDay3GBNtK6hZPKdw2cpRlE2mx5tRg0NOrofKn+LUK&#10;lmtvxuON/RicD9107b+/is/lu1L9++7lGUSkLt7EV/dKp/lTuPySDp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dOcTEAAAA2wAAAA8AAAAAAAAAAAAAAAAAmAIAAGRycy9k&#10;b3ducmV2LnhtbFBLBQYAAAAABAAEAPUAAACJAwAAAAA=&#10;" adj="-3850,11643" fillcolor="#b6dde8" strokecolor="black [3200]" strokeweight=".25pt">
            <v:textbox style="mso-next-textbox:#_x0000_s7523" inset="0,0,0,0">
              <w:txbxContent>
                <w:p w14:paraId="63D4A91C" w14:textId="77777777" w:rsidR="005D2051" w:rsidRPr="00E44080" w:rsidRDefault="00E44080" w:rsidP="003E31DD">
                  <w:pPr>
                    <w:pStyle w:val="Body"/>
                    <w:jc w:val="center"/>
                  </w:pPr>
                  <w:r w:rsidRPr="004467EC">
                    <w:t>What is sum of 52 879 and 47 121? (Did you guess the answer before finishing?)</w:t>
                  </w:r>
                </w:p>
              </w:txbxContent>
            </v:textbox>
          </v:shape>
        </w:pict>
      </w:r>
    </w:p>
    <w:p w14:paraId="5286D3C3" w14:textId="77777777" w:rsidR="000E63AB" w:rsidRDefault="00EB4C56" w:rsidP="00D36B04">
      <w:pPr>
        <w:pStyle w:val="Body"/>
      </w:pPr>
      <w:r>
        <w:rPr>
          <w:noProof/>
        </w:rPr>
        <w:pict w14:anchorId="3D00ACEC">
          <v:shape id="_x0000_s7525" type="#_x0000_t62" style="position:absolute;margin-left:165.95pt;margin-top:.1pt;width:121.05pt;height:50.55pt;z-index:251853824;visibility:visible;mso-wrap-edited:f;v-text-anchor:middle" o:regroupid="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05xMQA&#10;AADbAAAADwAAAGRycy9kb3ducmV2LnhtbERPTWsCMRC9C/0PYQpepGaroGVrlFpoa0/qKoXehs24&#10;WbqZhE2qW399Iwje5vE+Z7bobCOO1IbasYLHYQaCuHS65krBfvf28AQiRGSNjWNS8EcBFvO73gxz&#10;7U68pWMRK5FCOOSowMTocylDachiGDpPnLiDay3GBNtK6hZPKdw2cpRlE2mx5tRg0NOrofKn+LUK&#10;lmtvxuON/RicD9107b+/is/lu1L9++7lGUSkLt7EV/dKp/lTuPySDp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dOcTEAAAA2wAAAA8AAAAAAAAAAAAAAAAAmAIAAGRycy9k&#10;b3ducmV2LnhtbFBLBQYAAAAABAAEAPUAAACJAwAAAAA=&#10;" adj="-5496,10170" fillcolor="#b6dde8" strokecolor="black [3200]" strokeweight=".25pt">
            <v:textbox style="mso-next-textbox:#_x0000_s7525" inset="0,0,0,0">
              <w:txbxContent>
                <w:p w14:paraId="73CC9A5A" w14:textId="77777777" w:rsidR="005D2051" w:rsidRPr="00E44080" w:rsidRDefault="00E44080" w:rsidP="00EF355C">
                  <w:pPr>
                    <w:pStyle w:val="BubbleText"/>
                  </w:pPr>
                  <w:r w:rsidRPr="004467EC">
                    <w:t xml:space="preserve">What is the sum of </w:t>
                  </w:r>
                  <w:r w:rsidRPr="003E31DD">
                    <w:t>3</w:t>
                  </w:r>
                  <w:r w:rsidR="003E31DD">
                    <w:rPr>
                      <w:rFonts w:cs="Arial"/>
                    </w:rPr>
                    <w:t>·</w:t>
                  </w:r>
                  <w:r w:rsidRPr="003E31DD">
                    <w:t>84</w:t>
                  </w:r>
                  <w:r w:rsidRPr="004467EC">
                    <w:t xml:space="preserve"> and </w:t>
                  </w:r>
                  <w:r w:rsidRPr="003E31DD">
                    <w:t>6</w:t>
                  </w:r>
                  <w:r w:rsidR="003E31DD">
                    <w:rPr>
                      <w:rFonts w:cs="Arial"/>
                    </w:rPr>
                    <w:t>·</w:t>
                  </w:r>
                  <w:r w:rsidRPr="003E31DD">
                    <w:t>16</w:t>
                  </w:r>
                  <w:r w:rsidRPr="004467EC">
                    <w:t>? (Did you guess the answer before finishing?)</w:t>
                  </w:r>
                </w:p>
              </w:txbxContent>
            </v:textbox>
          </v:shape>
        </w:pict>
      </w:r>
    </w:p>
    <w:p w14:paraId="1976D3C2" w14:textId="77777777" w:rsidR="000E63AB" w:rsidRDefault="000E63AB" w:rsidP="00D36B04">
      <w:pPr>
        <w:pStyle w:val="Body"/>
      </w:pPr>
    </w:p>
    <w:p w14:paraId="7EA66CE0" w14:textId="77777777" w:rsidR="0067413D" w:rsidRPr="00271240" w:rsidRDefault="0067413D" w:rsidP="006936D4">
      <w:pPr>
        <w:pStyle w:val="BL"/>
        <w:numPr>
          <w:ilvl w:val="0"/>
          <w:numId w:val="0"/>
        </w:numPr>
        <w:spacing w:line="240" w:lineRule="auto"/>
        <w:rPr>
          <w:rFonts w:cs="Arial"/>
          <w:szCs w:val="2"/>
        </w:rPr>
      </w:pPr>
    </w:p>
    <w:sectPr w:rsidR="0067413D" w:rsidRPr="00271240" w:rsidSect="005D2051">
      <w:footerReference w:type="even" r:id="rId11"/>
      <w:footerReference w:type="default" r:id="rId12"/>
      <w:pgSz w:w="16840" w:h="11900" w:orient="landscape"/>
      <w:pgMar w:top="1022" w:right="720" w:bottom="1022" w:left="720" w:header="706" w:footer="706" w:gutter="0"/>
      <w:cols w:num="2" w:space="13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1CF04D" w14:textId="77777777" w:rsidR="008964F1" w:rsidRDefault="008964F1" w:rsidP="00A42AA8">
      <w:r>
        <w:separator/>
      </w:r>
    </w:p>
  </w:endnote>
  <w:endnote w:type="continuationSeparator" w:id="0">
    <w:p w14:paraId="402C3284" w14:textId="77777777" w:rsidR="008964F1" w:rsidRDefault="008964F1" w:rsidP="00A42A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pple Chancery">
    <w:altName w:val="Times New Roman"/>
    <w:charset w:val="00"/>
    <w:family w:val="auto"/>
    <w:pitch w:val="variable"/>
    <w:sig w:usb0="80000067" w:usb1="00000003" w:usb2="00000000" w:usb3="00000000" w:csb0="000001F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188A72" w14:textId="77777777" w:rsidR="000E63AB" w:rsidRDefault="005D2051" w:rsidP="005D2051">
    <w:pPr>
      <w:pStyle w:val="Footer"/>
      <w:tabs>
        <w:tab w:val="clear" w:pos="4320"/>
        <w:tab w:val="clear" w:pos="8640"/>
        <w:tab w:val="left" w:pos="10800"/>
      </w:tabs>
    </w:pPr>
    <w:r>
      <w:tab/>
    </w:r>
    <w:r w:rsidR="00EB4C56">
      <w:rPr>
        <w:noProof/>
        <w:lang w:val="en-US" w:eastAsia="en-US"/>
      </w:rPr>
      <w:pict w14:anchorId="69E4EBDA">
        <v:shapetype id="_x0000_t202" coordsize="21600,21600" o:spt="202" path="m,l,21600r21600,l21600,xe">
          <v:stroke joinstyle="miter"/>
          <v:path gradientshapeok="t" o:connecttype="rect"/>
        </v:shapetype>
        <v:shape id="_x0000_s1065" type="#_x0000_t202" style="position:absolute;margin-left:418.2pt;margin-top:8.55pt;width:351.35pt;height:27pt;z-index:-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" filled="f" stroked="f">
          <v:textbox style="mso-next-textbox:#_x0000_s1065" inset=",7.2pt,,7.2pt">
            <w:txbxContent>
              <w:p w14:paraId="0E1C41FC" w14:textId="77777777" w:rsidR="005D2051" w:rsidRDefault="005D2051" w:rsidP="005D2051">
                <w:pPr>
                  <w:jc w:val="center"/>
                </w:pPr>
                <w:r>
                  <w:rPr>
                    <w:rStyle w:val="PageNumber"/>
                  </w:rPr>
                  <w:t>3</w:t>
                </w:r>
              </w:p>
            </w:txbxContent>
          </v:textbox>
        </v:shape>
      </w:pict>
    </w:r>
    <w:r w:rsidR="00EB4C56">
      <w:rPr>
        <w:noProof/>
        <w:lang w:val="en-US" w:eastAsia="en-US"/>
      </w:rPr>
      <w:pict w14:anchorId="0E38FB1E">
        <v:shape id="_x0000_s1064" type="#_x0000_t202" style="position:absolute;margin-left:.3pt;margin-top:7.75pt;width:351.35pt;height:27.8pt;z-index:-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" filled="f" stroked="f">
          <v:textbox style="mso-next-textbox:#_x0000_s1064" inset=",7.2pt,,7.2pt">
            <w:txbxContent>
              <w:p w14:paraId="6A838CFA" w14:textId="77777777" w:rsidR="005D2051" w:rsidRDefault="005D2051" w:rsidP="005D2051">
                <w:pPr>
                  <w:jc w:val="center"/>
                </w:pPr>
                <w:r>
                  <w:rPr>
                    <w:rStyle w:val="PageNumber"/>
                  </w:rPr>
                  <w:t>2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2D3A9E" w14:textId="77777777" w:rsidR="00F317DC" w:rsidRDefault="000E63AB" w:rsidP="000E63AB">
    <w:pPr>
      <w:pStyle w:val="Footer"/>
      <w:tabs>
        <w:tab w:val="clear" w:pos="4320"/>
        <w:tab w:val="clear" w:pos="8640"/>
        <w:tab w:val="left" w:pos="10800"/>
      </w:tabs>
    </w:pPr>
    <w:r>
      <w:tab/>
    </w:r>
    <w:r w:rsidR="00EB4C56">
      <w:rPr>
        <w:noProof/>
        <w:lang w:val="en-US" w:eastAsia="en-US"/>
      </w:rPr>
      <w:pict w14:anchorId="3B06571C">
        <v:shapetype id="_x0000_t202" coordsize="21600,21600" o:spt="202" path="m,l,21600r21600,l21600,xe">
          <v:stroke joinstyle="miter"/>
          <v:path gradientshapeok="t" o:connecttype="rect"/>
        </v:shapetype>
        <v:shape id="_x0000_s1062" type="#_x0000_t202" style="position:absolute;margin-left:418.2pt;margin-top:8.55pt;width:351.35pt;height:27pt;z-index:-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" filled="f" stroked="f">
          <v:textbox style="mso-next-textbox:#_x0000_s1062" inset=",7.2pt,,7.2pt">
            <w:txbxContent>
              <w:p w14:paraId="2B9B36E8" w14:textId="77777777" w:rsidR="000E63AB" w:rsidRDefault="000E63AB" w:rsidP="000E63AB">
                <w:pPr>
                  <w:jc w:val="center"/>
                </w:pPr>
                <w:r>
                  <w:rPr>
                    <w:rStyle w:val="PageNumber"/>
                  </w:rPr>
                  <w:t>1</w:t>
                </w:r>
              </w:p>
            </w:txbxContent>
          </v:textbox>
        </v:shape>
      </w:pict>
    </w:r>
    <w:r w:rsidR="00EB4C56">
      <w:rPr>
        <w:noProof/>
        <w:lang w:val="en-US" w:eastAsia="en-US"/>
      </w:rPr>
      <w:pict w14:anchorId="7D48A343">
        <v:shape id="_x0000_s1061" type="#_x0000_t202" style="position:absolute;margin-left:.3pt;margin-top:7.75pt;width:351.35pt;height:27.8pt;z-index:-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" filled="f" stroked="f">
          <v:textbox style="mso-next-textbox:#_x0000_s1061" inset=",7.2pt,,7.2pt">
            <w:txbxContent>
              <w:p w14:paraId="2A5F4501" w14:textId="77777777" w:rsidR="000E63AB" w:rsidRDefault="000E63AB" w:rsidP="000E63AB">
                <w:pPr>
                  <w:jc w:val="center"/>
                </w:pPr>
                <w:r>
                  <w:rPr>
                    <w:rStyle w:val="PageNumber"/>
                  </w:rPr>
                  <w:t>4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F9BE89" w14:textId="77777777" w:rsidR="008964F1" w:rsidRDefault="008964F1" w:rsidP="00A42AA8">
      <w:r>
        <w:separator/>
      </w:r>
    </w:p>
  </w:footnote>
  <w:footnote w:type="continuationSeparator" w:id="0">
    <w:p w14:paraId="367ED562" w14:textId="77777777" w:rsidR="008964F1" w:rsidRDefault="008964F1" w:rsidP="00A42A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E68AD5C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746BA7"/>
    <w:multiLevelType w:val="hybridMultilevel"/>
    <w:tmpl w:val="7E12E7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3A68F7"/>
    <w:multiLevelType w:val="hybridMultilevel"/>
    <w:tmpl w:val="4FEC6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0DA213F"/>
    <w:multiLevelType w:val="hybridMultilevel"/>
    <w:tmpl w:val="D8E68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4E07E3"/>
    <w:multiLevelType w:val="hybridMultilevel"/>
    <w:tmpl w:val="10504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602BF4"/>
    <w:multiLevelType w:val="hybridMultilevel"/>
    <w:tmpl w:val="E1A65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F3570B"/>
    <w:multiLevelType w:val="hybridMultilevel"/>
    <w:tmpl w:val="33D6E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79616E"/>
    <w:multiLevelType w:val="hybridMultilevel"/>
    <w:tmpl w:val="1186A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A9775F"/>
    <w:multiLevelType w:val="hybridMultilevel"/>
    <w:tmpl w:val="CFB29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7A446F"/>
    <w:multiLevelType w:val="hybridMultilevel"/>
    <w:tmpl w:val="36CED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E473BC"/>
    <w:multiLevelType w:val="hybridMultilevel"/>
    <w:tmpl w:val="8430C89A"/>
    <w:lvl w:ilvl="0" w:tplc="38EE0FD8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770B94"/>
    <w:multiLevelType w:val="hybridMultilevel"/>
    <w:tmpl w:val="F01C18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CA0DD1"/>
    <w:multiLevelType w:val="hybridMultilevel"/>
    <w:tmpl w:val="7534E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8D709AF"/>
    <w:multiLevelType w:val="hybridMultilevel"/>
    <w:tmpl w:val="3C1C9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C23E24"/>
    <w:multiLevelType w:val="hybridMultilevel"/>
    <w:tmpl w:val="BD062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9F5AD5"/>
    <w:multiLevelType w:val="multilevel"/>
    <w:tmpl w:val="CBAAED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2FC2637C"/>
    <w:multiLevelType w:val="hybridMultilevel"/>
    <w:tmpl w:val="D178A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E4254E"/>
    <w:multiLevelType w:val="hybridMultilevel"/>
    <w:tmpl w:val="56F0D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B357E4"/>
    <w:multiLevelType w:val="hybridMultilevel"/>
    <w:tmpl w:val="B680C0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BD55EA8"/>
    <w:multiLevelType w:val="hybridMultilevel"/>
    <w:tmpl w:val="36BE7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A943A6"/>
    <w:multiLevelType w:val="hybridMultilevel"/>
    <w:tmpl w:val="02FCC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534BA5"/>
    <w:multiLevelType w:val="hybridMultilevel"/>
    <w:tmpl w:val="7B2CA694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FF08EA"/>
    <w:multiLevelType w:val="hybridMultilevel"/>
    <w:tmpl w:val="4DEE0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67110A"/>
    <w:multiLevelType w:val="hybridMultilevel"/>
    <w:tmpl w:val="4740E41C"/>
    <w:lvl w:ilvl="0" w:tplc="B1386486">
      <w:start w:val="1"/>
      <w:numFmt w:val="bullet"/>
      <w:pStyle w:val="BL"/>
      <w:lvlText w:val=""/>
      <w:lvlJc w:val="left"/>
      <w:pPr>
        <w:tabs>
          <w:tab w:val="num" w:pos="450"/>
        </w:tabs>
        <w:ind w:left="90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605524"/>
    <w:multiLevelType w:val="hybridMultilevel"/>
    <w:tmpl w:val="254071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91C3D76"/>
    <w:multiLevelType w:val="hybridMultilevel"/>
    <w:tmpl w:val="11AE8A58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6C57CD"/>
    <w:multiLevelType w:val="hybridMultilevel"/>
    <w:tmpl w:val="51408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4F5B5F"/>
    <w:multiLevelType w:val="hybridMultilevel"/>
    <w:tmpl w:val="4928F330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150A1A"/>
    <w:multiLevelType w:val="hybridMultilevel"/>
    <w:tmpl w:val="8506C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962D28"/>
    <w:multiLevelType w:val="hybridMultilevel"/>
    <w:tmpl w:val="9E7443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E3F27F2"/>
    <w:multiLevelType w:val="hybridMultilevel"/>
    <w:tmpl w:val="4928D4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5B854BD"/>
    <w:multiLevelType w:val="multilevel"/>
    <w:tmpl w:val="CBAAED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2" w15:restartNumberingAfterBreak="0">
    <w:nsid w:val="7C017785"/>
    <w:multiLevelType w:val="multilevel"/>
    <w:tmpl w:val="CBAAED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30"/>
  </w:num>
  <w:num w:numId="2">
    <w:abstractNumId w:val="18"/>
  </w:num>
  <w:num w:numId="3">
    <w:abstractNumId w:val="11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</w:num>
  <w:num w:numId="6">
    <w:abstractNumId w:val="1"/>
  </w:num>
  <w:num w:numId="7">
    <w:abstractNumId w:val="24"/>
  </w:num>
  <w:num w:numId="8">
    <w:abstractNumId w:val="25"/>
  </w:num>
  <w:num w:numId="9">
    <w:abstractNumId w:val="27"/>
  </w:num>
  <w:num w:numId="10">
    <w:abstractNumId w:val="21"/>
  </w:num>
  <w:num w:numId="11">
    <w:abstractNumId w:val="10"/>
  </w:num>
  <w:num w:numId="12">
    <w:abstractNumId w:val="12"/>
  </w:num>
  <w:num w:numId="13">
    <w:abstractNumId w:val="0"/>
  </w:num>
  <w:num w:numId="14">
    <w:abstractNumId w:val="2"/>
  </w:num>
  <w:num w:numId="15">
    <w:abstractNumId w:val="29"/>
  </w:num>
  <w:num w:numId="16">
    <w:abstractNumId w:val="17"/>
  </w:num>
  <w:num w:numId="17">
    <w:abstractNumId w:val="16"/>
  </w:num>
  <w:num w:numId="18">
    <w:abstractNumId w:val="3"/>
  </w:num>
  <w:num w:numId="19">
    <w:abstractNumId w:val="8"/>
  </w:num>
  <w:num w:numId="20">
    <w:abstractNumId w:val="9"/>
  </w:num>
  <w:num w:numId="21">
    <w:abstractNumId w:val="20"/>
  </w:num>
  <w:num w:numId="22">
    <w:abstractNumId w:val="4"/>
  </w:num>
  <w:num w:numId="23">
    <w:abstractNumId w:val="19"/>
  </w:num>
  <w:num w:numId="24">
    <w:abstractNumId w:val="26"/>
  </w:num>
  <w:num w:numId="25">
    <w:abstractNumId w:val="14"/>
  </w:num>
  <w:num w:numId="26">
    <w:abstractNumId w:val="28"/>
  </w:num>
  <w:num w:numId="27">
    <w:abstractNumId w:val="6"/>
  </w:num>
  <w:num w:numId="28">
    <w:abstractNumId w:val="22"/>
  </w:num>
  <w:num w:numId="29">
    <w:abstractNumId w:val="5"/>
  </w:num>
  <w:num w:numId="30">
    <w:abstractNumId w:val="32"/>
  </w:num>
  <w:num w:numId="31">
    <w:abstractNumId w:val="7"/>
  </w:num>
  <w:num w:numId="32">
    <w:abstractNumId w:val="31"/>
  </w:num>
  <w:num w:numId="33">
    <w:abstractNumId w:val="15"/>
  </w:num>
  <w:num w:numId="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doNotTrackMoves/>
  <w:doNotTrackFormatting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7535">
      <o:colormru v:ext="edit" colors="#efeeed,#14aacd,#1baacd,#b6dde8"/>
      <o:colormenu v:ext="edit" fillcolor="none" strokecolor="non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62EFA"/>
    <w:rsid w:val="0000350B"/>
    <w:rsid w:val="00006FF5"/>
    <w:rsid w:val="00007E7C"/>
    <w:rsid w:val="0001169A"/>
    <w:rsid w:val="000133DA"/>
    <w:rsid w:val="00015187"/>
    <w:rsid w:val="000169E1"/>
    <w:rsid w:val="00016A53"/>
    <w:rsid w:val="00022B31"/>
    <w:rsid w:val="0002338B"/>
    <w:rsid w:val="00023C83"/>
    <w:rsid w:val="00023DDF"/>
    <w:rsid w:val="00026053"/>
    <w:rsid w:val="00027BAE"/>
    <w:rsid w:val="0003315F"/>
    <w:rsid w:val="00034B7D"/>
    <w:rsid w:val="00035E4B"/>
    <w:rsid w:val="00036569"/>
    <w:rsid w:val="00036A68"/>
    <w:rsid w:val="00037B40"/>
    <w:rsid w:val="00040889"/>
    <w:rsid w:val="00044471"/>
    <w:rsid w:val="0004621D"/>
    <w:rsid w:val="00054BAB"/>
    <w:rsid w:val="00057950"/>
    <w:rsid w:val="00060329"/>
    <w:rsid w:val="00067EB0"/>
    <w:rsid w:val="00071620"/>
    <w:rsid w:val="000726D4"/>
    <w:rsid w:val="00074944"/>
    <w:rsid w:val="000766F0"/>
    <w:rsid w:val="000767E9"/>
    <w:rsid w:val="00080206"/>
    <w:rsid w:val="00082D46"/>
    <w:rsid w:val="00085B7A"/>
    <w:rsid w:val="00091356"/>
    <w:rsid w:val="000915AF"/>
    <w:rsid w:val="00091785"/>
    <w:rsid w:val="0009508F"/>
    <w:rsid w:val="000A1A72"/>
    <w:rsid w:val="000A3514"/>
    <w:rsid w:val="000A41B5"/>
    <w:rsid w:val="000A576F"/>
    <w:rsid w:val="000B139B"/>
    <w:rsid w:val="000B335A"/>
    <w:rsid w:val="000B5C71"/>
    <w:rsid w:val="000B626E"/>
    <w:rsid w:val="000B70CF"/>
    <w:rsid w:val="000B723F"/>
    <w:rsid w:val="000B7C93"/>
    <w:rsid w:val="000C1052"/>
    <w:rsid w:val="000C32BA"/>
    <w:rsid w:val="000C5C8C"/>
    <w:rsid w:val="000C71BA"/>
    <w:rsid w:val="000D043F"/>
    <w:rsid w:val="000D04BF"/>
    <w:rsid w:val="000D22E0"/>
    <w:rsid w:val="000E0167"/>
    <w:rsid w:val="000E63AB"/>
    <w:rsid w:val="000F1342"/>
    <w:rsid w:val="000F71C3"/>
    <w:rsid w:val="000F72DC"/>
    <w:rsid w:val="00100365"/>
    <w:rsid w:val="00105455"/>
    <w:rsid w:val="001101A5"/>
    <w:rsid w:val="00113306"/>
    <w:rsid w:val="00113C28"/>
    <w:rsid w:val="0012104D"/>
    <w:rsid w:val="00123F9B"/>
    <w:rsid w:val="00125B5E"/>
    <w:rsid w:val="00125D79"/>
    <w:rsid w:val="00132771"/>
    <w:rsid w:val="00132BAC"/>
    <w:rsid w:val="00136173"/>
    <w:rsid w:val="00136EA5"/>
    <w:rsid w:val="0014002E"/>
    <w:rsid w:val="00142508"/>
    <w:rsid w:val="001434BA"/>
    <w:rsid w:val="00144DF1"/>
    <w:rsid w:val="001461BA"/>
    <w:rsid w:val="00146EBB"/>
    <w:rsid w:val="001506ED"/>
    <w:rsid w:val="00154B89"/>
    <w:rsid w:val="00155C39"/>
    <w:rsid w:val="001600C6"/>
    <w:rsid w:val="0016047B"/>
    <w:rsid w:val="001611CF"/>
    <w:rsid w:val="00167132"/>
    <w:rsid w:val="00167801"/>
    <w:rsid w:val="001723D5"/>
    <w:rsid w:val="00172E89"/>
    <w:rsid w:val="001742D8"/>
    <w:rsid w:val="00174B9B"/>
    <w:rsid w:val="00176D00"/>
    <w:rsid w:val="00182317"/>
    <w:rsid w:val="0018646A"/>
    <w:rsid w:val="001929F6"/>
    <w:rsid w:val="001A2BCB"/>
    <w:rsid w:val="001A3432"/>
    <w:rsid w:val="001A688B"/>
    <w:rsid w:val="001A6D15"/>
    <w:rsid w:val="001A7B4F"/>
    <w:rsid w:val="001A7E71"/>
    <w:rsid w:val="001A7F51"/>
    <w:rsid w:val="001B08EC"/>
    <w:rsid w:val="001B169D"/>
    <w:rsid w:val="001B646C"/>
    <w:rsid w:val="001B6803"/>
    <w:rsid w:val="001B78E0"/>
    <w:rsid w:val="001C093A"/>
    <w:rsid w:val="001C0F0C"/>
    <w:rsid w:val="001C12BC"/>
    <w:rsid w:val="001C2C01"/>
    <w:rsid w:val="001C2F3B"/>
    <w:rsid w:val="001C369E"/>
    <w:rsid w:val="001C39FB"/>
    <w:rsid w:val="001C5F40"/>
    <w:rsid w:val="001C60DC"/>
    <w:rsid w:val="001D0683"/>
    <w:rsid w:val="001D0B02"/>
    <w:rsid w:val="001D0CFC"/>
    <w:rsid w:val="001D314C"/>
    <w:rsid w:val="001D5711"/>
    <w:rsid w:val="001D67E8"/>
    <w:rsid w:val="001D6BE6"/>
    <w:rsid w:val="001D7EB4"/>
    <w:rsid w:val="001E0696"/>
    <w:rsid w:val="001E3280"/>
    <w:rsid w:val="001E4745"/>
    <w:rsid w:val="001F0B4E"/>
    <w:rsid w:val="001F2C22"/>
    <w:rsid w:val="00200E5F"/>
    <w:rsid w:val="0020102B"/>
    <w:rsid w:val="00202223"/>
    <w:rsid w:val="002026C2"/>
    <w:rsid w:val="0020356F"/>
    <w:rsid w:val="00207BE1"/>
    <w:rsid w:val="00213A2A"/>
    <w:rsid w:val="00213D5E"/>
    <w:rsid w:val="00215BD7"/>
    <w:rsid w:val="0021697F"/>
    <w:rsid w:val="00216A87"/>
    <w:rsid w:val="002215D2"/>
    <w:rsid w:val="00223349"/>
    <w:rsid w:val="00224841"/>
    <w:rsid w:val="00230093"/>
    <w:rsid w:val="00230FF6"/>
    <w:rsid w:val="00231249"/>
    <w:rsid w:val="0023329D"/>
    <w:rsid w:val="002347AD"/>
    <w:rsid w:val="00235CFE"/>
    <w:rsid w:val="00236716"/>
    <w:rsid w:val="00242AD0"/>
    <w:rsid w:val="00246023"/>
    <w:rsid w:val="00247CE6"/>
    <w:rsid w:val="00247CF9"/>
    <w:rsid w:val="00250E23"/>
    <w:rsid w:val="002554B9"/>
    <w:rsid w:val="00261814"/>
    <w:rsid w:val="00262B3C"/>
    <w:rsid w:val="00266FC7"/>
    <w:rsid w:val="00271240"/>
    <w:rsid w:val="002729F4"/>
    <w:rsid w:val="00273576"/>
    <w:rsid w:val="00275A2A"/>
    <w:rsid w:val="00276818"/>
    <w:rsid w:val="002809CE"/>
    <w:rsid w:val="002836E1"/>
    <w:rsid w:val="0028571D"/>
    <w:rsid w:val="00287402"/>
    <w:rsid w:val="0029271A"/>
    <w:rsid w:val="0029705D"/>
    <w:rsid w:val="002A0F3A"/>
    <w:rsid w:val="002A1F81"/>
    <w:rsid w:val="002A21B1"/>
    <w:rsid w:val="002A2286"/>
    <w:rsid w:val="002A32DF"/>
    <w:rsid w:val="002A3557"/>
    <w:rsid w:val="002A536D"/>
    <w:rsid w:val="002A587A"/>
    <w:rsid w:val="002A6492"/>
    <w:rsid w:val="002A6828"/>
    <w:rsid w:val="002A70B2"/>
    <w:rsid w:val="002B11CD"/>
    <w:rsid w:val="002B42E5"/>
    <w:rsid w:val="002B461E"/>
    <w:rsid w:val="002B55E8"/>
    <w:rsid w:val="002B5635"/>
    <w:rsid w:val="002B7B5D"/>
    <w:rsid w:val="002B7E3A"/>
    <w:rsid w:val="002C2DD8"/>
    <w:rsid w:val="002C59F6"/>
    <w:rsid w:val="002D2495"/>
    <w:rsid w:val="002D331B"/>
    <w:rsid w:val="002D4918"/>
    <w:rsid w:val="002D5EBF"/>
    <w:rsid w:val="002D632F"/>
    <w:rsid w:val="002E0BEB"/>
    <w:rsid w:val="002E357F"/>
    <w:rsid w:val="002E5832"/>
    <w:rsid w:val="002E5B5C"/>
    <w:rsid w:val="002F04DB"/>
    <w:rsid w:val="002F0707"/>
    <w:rsid w:val="002F7F5F"/>
    <w:rsid w:val="00300A63"/>
    <w:rsid w:val="00300BBD"/>
    <w:rsid w:val="00301A3D"/>
    <w:rsid w:val="00316CDF"/>
    <w:rsid w:val="00316DB9"/>
    <w:rsid w:val="00317E2E"/>
    <w:rsid w:val="003206C3"/>
    <w:rsid w:val="00322FA0"/>
    <w:rsid w:val="00323031"/>
    <w:rsid w:val="00326A40"/>
    <w:rsid w:val="00330397"/>
    <w:rsid w:val="0033136C"/>
    <w:rsid w:val="003325B3"/>
    <w:rsid w:val="0033283A"/>
    <w:rsid w:val="003357E0"/>
    <w:rsid w:val="00336C0B"/>
    <w:rsid w:val="00340CAB"/>
    <w:rsid w:val="00342E99"/>
    <w:rsid w:val="00344926"/>
    <w:rsid w:val="00346267"/>
    <w:rsid w:val="00346C34"/>
    <w:rsid w:val="00356C21"/>
    <w:rsid w:val="0036032A"/>
    <w:rsid w:val="0036117F"/>
    <w:rsid w:val="003634EC"/>
    <w:rsid w:val="00363D9E"/>
    <w:rsid w:val="00364B9F"/>
    <w:rsid w:val="003653D5"/>
    <w:rsid w:val="00367969"/>
    <w:rsid w:val="00372495"/>
    <w:rsid w:val="003775BC"/>
    <w:rsid w:val="00380BF0"/>
    <w:rsid w:val="003815C8"/>
    <w:rsid w:val="00381B7C"/>
    <w:rsid w:val="00381FFC"/>
    <w:rsid w:val="0038313E"/>
    <w:rsid w:val="00390B57"/>
    <w:rsid w:val="00393A60"/>
    <w:rsid w:val="00395FAE"/>
    <w:rsid w:val="0039715F"/>
    <w:rsid w:val="00397CA4"/>
    <w:rsid w:val="00397DA8"/>
    <w:rsid w:val="003A0961"/>
    <w:rsid w:val="003A3111"/>
    <w:rsid w:val="003A6843"/>
    <w:rsid w:val="003B0222"/>
    <w:rsid w:val="003B5135"/>
    <w:rsid w:val="003B55AD"/>
    <w:rsid w:val="003C00A9"/>
    <w:rsid w:val="003C132F"/>
    <w:rsid w:val="003C2AFA"/>
    <w:rsid w:val="003C780A"/>
    <w:rsid w:val="003D3468"/>
    <w:rsid w:val="003D57B0"/>
    <w:rsid w:val="003D63F0"/>
    <w:rsid w:val="003D675A"/>
    <w:rsid w:val="003D6CF3"/>
    <w:rsid w:val="003D6F09"/>
    <w:rsid w:val="003E0690"/>
    <w:rsid w:val="003E0939"/>
    <w:rsid w:val="003E31DD"/>
    <w:rsid w:val="003E69E4"/>
    <w:rsid w:val="003F2BD0"/>
    <w:rsid w:val="003F3FEB"/>
    <w:rsid w:val="003F6B7A"/>
    <w:rsid w:val="00402B27"/>
    <w:rsid w:val="00406465"/>
    <w:rsid w:val="00406CC2"/>
    <w:rsid w:val="00410481"/>
    <w:rsid w:val="0041057D"/>
    <w:rsid w:val="004109D3"/>
    <w:rsid w:val="004115AF"/>
    <w:rsid w:val="0041795C"/>
    <w:rsid w:val="00417A58"/>
    <w:rsid w:val="00417EDE"/>
    <w:rsid w:val="00425596"/>
    <w:rsid w:val="00426EDD"/>
    <w:rsid w:val="004276D0"/>
    <w:rsid w:val="00427D6E"/>
    <w:rsid w:val="0043763B"/>
    <w:rsid w:val="00443352"/>
    <w:rsid w:val="00446D18"/>
    <w:rsid w:val="00447D5A"/>
    <w:rsid w:val="00451195"/>
    <w:rsid w:val="00452217"/>
    <w:rsid w:val="0045294A"/>
    <w:rsid w:val="00456E3C"/>
    <w:rsid w:val="00456F62"/>
    <w:rsid w:val="00457114"/>
    <w:rsid w:val="004826BD"/>
    <w:rsid w:val="00485CBC"/>
    <w:rsid w:val="0048733D"/>
    <w:rsid w:val="00490B65"/>
    <w:rsid w:val="0049381F"/>
    <w:rsid w:val="00493E78"/>
    <w:rsid w:val="00495366"/>
    <w:rsid w:val="00497D63"/>
    <w:rsid w:val="004A1767"/>
    <w:rsid w:val="004B1A4E"/>
    <w:rsid w:val="004B2CE5"/>
    <w:rsid w:val="004B79F1"/>
    <w:rsid w:val="004C02D5"/>
    <w:rsid w:val="004C0C6E"/>
    <w:rsid w:val="004C3D34"/>
    <w:rsid w:val="004C3DE6"/>
    <w:rsid w:val="004C43EA"/>
    <w:rsid w:val="004C4B38"/>
    <w:rsid w:val="004C73E8"/>
    <w:rsid w:val="004C7D19"/>
    <w:rsid w:val="004E0464"/>
    <w:rsid w:val="004E08F3"/>
    <w:rsid w:val="004E1DC7"/>
    <w:rsid w:val="004E28AD"/>
    <w:rsid w:val="004E4488"/>
    <w:rsid w:val="004E7453"/>
    <w:rsid w:val="004E7864"/>
    <w:rsid w:val="004F3354"/>
    <w:rsid w:val="004F494D"/>
    <w:rsid w:val="004F591A"/>
    <w:rsid w:val="004F65B4"/>
    <w:rsid w:val="005008AA"/>
    <w:rsid w:val="00501757"/>
    <w:rsid w:val="00502D62"/>
    <w:rsid w:val="00505231"/>
    <w:rsid w:val="00506514"/>
    <w:rsid w:val="00507FCD"/>
    <w:rsid w:val="00510AFE"/>
    <w:rsid w:val="00513003"/>
    <w:rsid w:val="00515AEE"/>
    <w:rsid w:val="005171C9"/>
    <w:rsid w:val="005200DC"/>
    <w:rsid w:val="00525508"/>
    <w:rsid w:val="00525BB8"/>
    <w:rsid w:val="00526184"/>
    <w:rsid w:val="005277E7"/>
    <w:rsid w:val="00530958"/>
    <w:rsid w:val="0053585F"/>
    <w:rsid w:val="00536CEB"/>
    <w:rsid w:val="005372C1"/>
    <w:rsid w:val="005413BF"/>
    <w:rsid w:val="00542179"/>
    <w:rsid w:val="00547697"/>
    <w:rsid w:val="005504FB"/>
    <w:rsid w:val="00553AA7"/>
    <w:rsid w:val="00555DC9"/>
    <w:rsid w:val="00556059"/>
    <w:rsid w:val="005604AA"/>
    <w:rsid w:val="0056229F"/>
    <w:rsid w:val="00563523"/>
    <w:rsid w:val="0056358F"/>
    <w:rsid w:val="005664F4"/>
    <w:rsid w:val="00570DF2"/>
    <w:rsid w:val="00576D7F"/>
    <w:rsid w:val="005810DD"/>
    <w:rsid w:val="00581C80"/>
    <w:rsid w:val="005838EE"/>
    <w:rsid w:val="005855C8"/>
    <w:rsid w:val="00587063"/>
    <w:rsid w:val="00590DBA"/>
    <w:rsid w:val="005925AE"/>
    <w:rsid w:val="00593895"/>
    <w:rsid w:val="005A08A6"/>
    <w:rsid w:val="005A0A76"/>
    <w:rsid w:val="005A2113"/>
    <w:rsid w:val="005A3781"/>
    <w:rsid w:val="005A727A"/>
    <w:rsid w:val="005A75F4"/>
    <w:rsid w:val="005A7CEB"/>
    <w:rsid w:val="005B0BB6"/>
    <w:rsid w:val="005B1243"/>
    <w:rsid w:val="005B1F6F"/>
    <w:rsid w:val="005B56AA"/>
    <w:rsid w:val="005C04E6"/>
    <w:rsid w:val="005C4C8B"/>
    <w:rsid w:val="005C5878"/>
    <w:rsid w:val="005C7717"/>
    <w:rsid w:val="005D1128"/>
    <w:rsid w:val="005D2051"/>
    <w:rsid w:val="005D4FBF"/>
    <w:rsid w:val="005D5F53"/>
    <w:rsid w:val="005D69A8"/>
    <w:rsid w:val="005D6C96"/>
    <w:rsid w:val="005D7C9E"/>
    <w:rsid w:val="005E753A"/>
    <w:rsid w:val="005F4B19"/>
    <w:rsid w:val="0060208C"/>
    <w:rsid w:val="006055D7"/>
    <w:rsid w:val="00606382"/>
    <w:rsid w:val="0060651D"/>
    <w:rsid w:val="0061602B"/>
    <w:rsid w:val="0061784C"/>
    <w:rsid w:val="00630830"/>
    <w:rsid w:val="00631F75"/>
    <w:rsid w:val="00633521"/>
    <w:rsid w:val="0063739C"/>
    <w:rsid w:val="00637CCC"/>
    <w:rsid w:val="00640E66"/>
    <w:rsid w:val="00640FF3"/>
    <w:rsid w:val="0064185E"/>
    <w:rsid w:val="00644962"/>
    <w:rsid w:val="006459CA"/>
    <w:rsid w:val="00646265"/>
    <w:rsid w:val="00652EA1"/>
    <w:rsid w:val="00655327"/>
    <w:rsid w:val="00655E4B"/>
    <w:rsid w:val="0066146B"/>
    <w:rsid w:val="006633D5"/>
    <w:rsid w:val="00673539"/>
    <w:rsid w:val="0067413D"/>
    <w:rsid w:val="006746F8"/>
    <w:rsid w:val="0067620D"/>
    <w:rsid w:val="00676F36"/>
    <w:rsid w:val="00686262"/>
    <w:rsid w:val="00686983"/>
    <w:rsid w:val="00686BE0"/>
    <w:rsid w:val="00686D3D"/>
    <w:rsid w:val="006918A0"/>
    <w:rsid w:val="006936D4"/>
    <w:rsid w:val="00693909"/>
    <w:rsid w:val="006949A1"/>
    <w:rsid w:val="006969AC"/>
    <w:rsid w:val="006A296B"/>
    <w:rsid w:val="006A301B"/>
    <w:rsid w:val="006A5245"/>
    <w:rsid w:val="006B5C9C"/>
    <w:rsid w:val="006C168A"/>
    <w:rsid w:val="006C1A4E"/>
    <w:rsid w:val="006C31E5"/>
    <w:rsid w:val="006C5A37"/>
    <w:rsid w:val="006C60C0"/>
    <w:rsid w:val="006C6B20"/>
    <w:rsid w:val="006D3705"/>
    <w:rsid w:val="006D3B4B"/>
    <w:rsid w:val="006D72EC"/>
    <w:rsid w:val="006E2485"/>
    <w:rsid w:val="006E59ED"/>
    <w:rsid w:val="006E6A02"/>
    <w:rsid w:val="006E6E5C"/>
    <w:rsid w:val="006F3636"/>
    <w:rsid w:val="006F36B5"/>
    <w:rsid w:val="006F5F25"/>
    <w:rsid w:val="006F654C"/>
    <w:rsid w:val="006F7830"/>
    <w:rsid w:val="007044CD"/>
    <w:rsid w:val="00723191"/>
    <w:rsid w:val="00725286"/>
    <w:rsid w:val="00725852"/>
    <w:rsid w:val="00726242"/>
    <w:rsid w:val="007348C7"/>
    <w:rsid w:val="00736E31"/>
    <w:rsid w:val="00742133"/>
    <w:rsid w:val="007422A5"/>
    <w:rsid w:val="0074601F"/>
    <w:rsid w:val="00746912"/>
    <w:rsid w:val="00753510"/>
    <w:rsid w:val="007554CD"/>
    <w:rsid w:val="007565EB"/>
    <w:rsid w:val="00767F49"/>
    <w:rsid w:val="0077007D"/>
    <w:rsid w:val="0077106A"/>
    <w:rsid w:val="007715A5"/>
    <w:rsid w:val="00774481"/>
    <w:rsid w:val="00774657"/>
    <w:rsid w:val="00774EFD"/>
    <w:rsid w:val="007775C5"/>
    <w:rsid w:val="0077789E"/>
    <w:rsid w:val="00780B57"/>
    <w:rsid w:val="0078264A"/>
    <w:rsid w:val="00782F7D"/>
    <w:rsid w:val="00783DBB"/>
    <w:rsid w:val="00784AFE"/>
    <w:rsid w:val="00784D74"/>
    <w:rsid w:val="00792243"/>
    <w:rsid w:val="00792D9F"/>
    <w:rsid w:val="0079303D"/>
    <w:rsid w:val="00794B0E"/>
    <w:rsid w:val="00794CD3"/>
    <w:rsid w:val="0079672F"/>
    <w:rsid w:val="007978AC"/>
    <w:rsid w:val="007A07D9"/>
    <w:rsid w:val="007A69A9"/>
    <w:rsid w:val="007B2D24"/>
    <w:rsid w:val="007B3D0F"/>
    <w:rsid w:val="007B72A3"/>
    <w:rsid w:val="007C0DBC"/>
    <w:rsid w:val="007C2903"/>
    <w:rsid w:val="007C2C08"/>
    <w:rsid w:val="007C2C35"/>
    <w:rsid w:val="007C3526"/>
    <w:rsid w:val="007C7175"/>
    <w:rsid w:val="007D08FC"/>
    <w:rsid w:val="007D0BF0"/>
    <w:rsid w:val="007D111B"/>
    <w:rsid w:val="007D2AF5"/>
    <w:rsid w:val="007D3118"/>
    <w:rsid w:val="007D3763"/>
    <w:rsid w:val="007D3804"/>
    <w:rsid w:val="007D5689"/>
    <w:rsid w:val="007D64B1"/>
    <w:rsid w:val="007E03A6"/>
    <w:rsid w:val="007E25B6"/>
    <w:rsid w:val="007E4A5B"/>
    <w:rsid w:val="007E4C8C"/>
    <w:rsid w:val="007E5D99"/>
    <w:rsid w:val="007E67FF"/>
    <w:rsid w:val="007E7C60"/>
    <w:rsid w:val="007F0765"/>
    <w:rsid w:val="007F3DC3"/>
    <w:rsid w:val="007F43ED"/>
    <w:rsid w:val="007F7C36"/>
    <w:rsid w:val="00802DC1"/>
    <w:rsid w:val="008062A9"/>
    <w:rsid w:val="00807960"/>
    <w:rsid w:val="00810A97"/>
    <w:rsid w:val="00812F30"/>
    <w:rsid w:val="00813FF0"/>
    <w:rsid w:val="00821618"/>
    <w:rsid w:val="00822E52"/>
    <w:rsid w:val="00825CC4"/>
    <w:rsid w:val="0082767B"/>
    <w:rsid w:val="00833E19"/>
    <w:rsid w:val="00840D96"/>
    <w:rsid w:val="0084167A"/>
    <w:rsid w:val="0084297B"/>
    <w:rsid w:val="00843694"/>
    <w:rsid w:val="008448EF"/>
    <w:rsid w:val="00845439"/>
    <w:rsid w:val="00846C0E"/>
    <w:rsid w:val="0084799C"/>
    <w:rsid w:val="00847D3D"/>
    <w:rsid w:val="00850041"/>
    <w:rsid w:val="0085064C"/>
    <w:rsid w:val="00852E32"/>
    <w:rsid w:val="00855B87"/>
    <w:rsid w:val="00856458"/>
    <w:rsid w:val="00860B5B"/>
    <w:rsid w:val="00861204"/>
    <w:rsid w:val="00862772"/>
    <w:rsid w:val="00865B3F"/>
    <w:rsid w:val="00866348"/>
    <w:rsid w:val="00867CB0"/>
    <w:rsid w:val="00871161"/>
    <w:rsid w:val="00873E90"/>
    <w:rsid w:val="008750DB"/>
    <w:rsid w:val="008760EB"/>
    <w:rsid w:val="00882E7A"/>
    <w:rsid w:val="00885F2A"/>
    <w:rsid w:val="00886704"/>
    <w:rsid w:val="008926FE"/>
    <w:rsid w:val="008948AA"/>
    <w:rsid w:val="00894C6B"/>
    <w:rsid w:val="008964CB"/>
    <w:rsid w:val="008964F1"/>
    <w:rsid w:val="00896DCC"/>
    <w:rsid w:val="008A3C3D"/>
    <w:rsid w:val="008A608C"/>
    <w:rsid w:val="008B0F18"/>
    <w:rsid w:val="008B293C"/>
    <w:rsid w:val="008B3320"/>
    <w:rsid w:val="008B35F3"/>
    <w:rsid w:val="008C0EE3"/>
    <w:rsid w:val="008C185E"/>
    <w:rsid w:val="008C36AD"/>
    <w:rsid w:val="008C37C1"/>
    <w:rsid w:val="008C47E1"/>
    <w:rsid w:val="008C4B61"/>
    <w:rsid w:val="008C61A9"/>
    <w:rsid w:val="008C718A"/>
    <w:rsid w:val="008D0287"/>
    <w:rsid w:val="008D4264"/>
    <w:rsid w:val="008D5C24"/>
    <w:rsid w:val="008E4798"/>
    <w:rsid w:val="008E733B"/>
    <w:rsid w:val="008E7775"/>
    <w:rsid w:val="008F173A"/>
    <w:rsid w:val="008F49E2"/>
    <w:rsid w:val="0090183E"/>
    <w:rsid w:val="00904670"/>
    <w:rsid w:val="00905D18"/>
    <w:rsid w:val="00911316"/>
    <w:rsid w:val="00916568"/>
    <w:rsid w:val="00921BE0"/>
    <w:rsid w:val="00924B23"/>
    <w:rsid w:val="00925281"/>
    <w:rsid w:val="00925469"/>
    <w:rsid w:val="0093290D"/>
    <w:rsid w:val="00933F5A"/>
    <w:rsid w:val="00935D2A"/>
    <w:rsid w:val="00936441"/>
    <w:rsid w:val="009375A9"/>
    <w:rsid w:val="00940593"/>
    <w:rsid w:val="00941759"/>
    <w:rsid w:val="00943FED"/>
    <w:rsid w:val="00944E73"/>
    <w:rsid w:val="00950497"/>
    <w:rsid w:val="00950FED"/>
    <w:rsid w:val="00951508"/>
    <w:rsid w:val="00953A6A"/>
    <w:rsid w:val="00954036"/>
    <w:rsid w:val="00954787"/>
    <w:rsid w:val="009558B8"/>
    <w:rsid w:val="00956DB0"/>
    <w:rsid w:val="00960242"/>
    <w:rsid w:val="009615FB"/>
    <w:rsid w:val="00962DC7"/>
    <w:rsid w:val="00964679"/>
    <w:rsid w:val="009647CF"/>
    <w:rsid w:val="00965A72"/>
    <w:rsid w:val="00965EAF"/>
    <w:rsid w:val="00965FDA"/>
    <w:rsid w:val="00971229"/>
    <w:rsid w:val="00971860"/>
    <w:rsid w:val="00977B96"/>
    <w:rsid w:val="00980AB3"/>
    <w:rsid w:val="0098334F"/>
    <w:rsid w:val="00983B23"/>
    <w:rsid w:val="00984F31"/>
    <w:rsid w:val="009879AA"/>
    <w:rsid w:val="00990117"/>
    <w:rsid w:val="00991474"/>
    <w:rsid w:val="009926B5"/>
    <w:rsid w:val="00993CA2"/>
    <w:rsid w:val="009961C1"/>
    <w:rsid w:val="0099724D"/>
    <w:rsid w:val="009A0CA7"/>
    <w:rsid w:val="009A1BCB"/>
    <w:rsid w:val="009A3409"/>
    <w:rsid w:val="009A420F"/>
    <w:rsid w:val="009A550B"/>
    <w:rsid w:val="009A5A8F"/>
    <w:rsid w:val="009A7110"/>
    <w:rsid w:val="009A7EB5"/>
    <w:rsid w:val="009B431F"/>
    <w:rsid w:val="009C6AA2"/>
    <w:rsid w:val="009D0127"/>
    <w:rsid w:val="009D2567"/>
    <w:rsid w:val="009D2FC9"/>
    <w:rsid w:val="009D3E4E"/>
    <w:rsid w:val="009D3E7F"/>
    <w:rsid w:val="009D4F84"/>
    <w:rsid w:val="009E0FFC"/>
    <w:rsid w:val="009E4315"/>
    <w:rsid w:val="009E438F"/>
    <w:rsid w:val="009E6475"/>
    <w:rsid w:val="009F0525"/>
    <w:rsid w:val="009F0EDD"/>
    <w:rsid w:val="009F1365"/>
    <w:rsid w:val="009F148B"/>
    <w:rsid w:val="009F42CD"/>
    <w:rsid w:val="009F5F0D"/>
    <w:rsid w:val="009F7A1D"/>
    <w:rsid w:val="00A01040"/>
    <w:rsid w:val="00A01873"/>
    <w:rsid w:val="00A021DA"/>
    <w:rsid w:val="00A067C8"/>
    <w:rsid w:val="00A07396"/>
    <w:rsid w:val="00A07775"/>
    <w:rsid w:val="00A11949"/>
    <w:rsid w:val="00A13750"/>
    <w:rsid w:val="00A2150F"/>
    <w:rsid w:val="00A218A8"/>
    <w:rsid w:val="00A23881"/>
    <w:rsid w:val="00A240DB"/>
    <w:rsid w:val="00A27026"/>
    <w:rsid w:val="00A309F9"/>
    <w:rsid w:val="00A32262"/>
    <w:rsid w:val="00A327AE"/>
    <w:rsid w:val="00A32EB6"/>
    <w:rsid w:val="00A33598"/>
    <w:rsid w:val="00A340C1"/>
    <w:rsid w:val="00A42AA8"/>
    <w:rsid w:val="00A44E3A"/>
    <w:rsid w:val="00A51C77"/>
    <w:rsid w:val="00A555FE"/>
    <w:rsid w:val="00A56654"/>
    <w:rsid w:val="00A575BC"/>
    <w:rsid w:val="00A6087D"/>
    <w:rsid w:val="00A60C66"/>
    <w:rsid w:val="00A613B5"/>
    <w:rsid w:val="00A615AE"/>
    <w:rsid w:val="00A6272B"/>
    <w:rsid w:val="00A6460A"/>
    <w:rsid w:val="00A73F4C"/>
    <w:rsid w:val="00A75A7C"/>
    <w:rsid w:val="00A76FBD"/>
    <w:rsid w:val="00A80832"/>
    <w:rsid w:val="00A83324"/>
    <w:rsid w:val="00A87512"/>
    <w:rsid w:val="00A87752"/>
    <w:rsid w:val="00A87A8D"/>
    <w:rsid w:val="00A9237A"/>
    <w:rsid w:val="00A938D6"/>
    <w:rsid w:val="00AA0877"/>
    <w:rsid w:val="00AA3BA3"/>
    <w:rsid w:val="00AA4F04"/>
    <w:rsid w:val="00AA7F8C"/>
    <w:rsid w:val="00AB069E"/>
    <w:rsid w:val="00AB2DC5"/>
    <w:rsid w:val="00AB3BD1"/>
    <w:rsid w:val="00AB5C55"/>
    <w:rsid w:val="00AB7BE5"/>
    <w:rsid w:val="00AC0615"/>
    <w:rsid w:val="00AC1A2E"/>
    <w:rsid w:val="00AD3E16"/>
    <w:rsid w:val="00AD4564"/>
    <w:rsid w:val="00AD4802"/>
    <w:rsid w:val="00AE31DF"/>
    <w:rsid w:val="00AE572E"/>
    <w:rsid w:val="00AE7F23"/>
    <w:rsid w:val="00AF06A9"/>
    <w:rsid w:val="00AF2A87"/>
    <w:rsid w:val="00AF593F"/>
    <w:rsid w:val="00B00047"/>
    <w:rsid w:val="00B06BB4"/>
    <w:rsid w:val="00B0709A"/>
    <w:rsid w:val="00B10E56"/>
    <w:rsid w:val="00B14AFE"/>
    <w:rsid w:val="00B1614C"/>
    <w:rsid w:val="00B168EE"/>
    <w:rsid w:val="00B246D0"/>
    <w:rsid w:val="00B256C3"/>
    <w:rsid w:val="00B25779"/>
    <w:rsid w:val="00B25959"/>
    <w:rsid w:val="00B32B49"/>
    <w:rsid w:val="00B345D3"/>
    <w:rsid w:val="00B35916"/>
    <w:rsid w:val="00B3687F"/>
    <w:rsid w:val="00B40900"/>
    <w:rsid w:val="00B41233"/>
    <w:rsid w:val="00B415AD"/>
    <w:rsid w:val="00B455A2"/>
    <w:rsid w:val="00B469A3"/>
    <w:rsid w:val="00B47E08"/>
    <w:rsid w:val="00B558D9"/>
    <w:rsid w:val="00B57892"/>
    <w:rsid w:val="00B62EFA"/>
    <w:rsid w:val="00B66E3C"/>
    <w:rsid w:val="00B70B25"/>
    <w:rsid w:val="00B719B0"/>
    <w:rsid w:val="00B71FC8"/>
    <w:rsid w:val="00B72500"/>
    <w:rsid w:val="00B727EF"/>
    <w:rsid w:val="00B7534D"/>
    <w:rsid w:val="00B7581F"/>
    <w:rsid w:val="00B910A5"/>
    <w:rsid w:val="00B928A6"/>
    <w:rsid w:val="00B952A1"/>
    <w:rsid w:val="00B953A7"/>
    <w:rsid w:val="00B974A1"/>
    <w:rsid w:val="00B97C81"/>
    <w:rsid w:val="00BA347E"/>
    <w:rsid w:val="00BA41B4"/>
    <w:rsid w:val="00BA635B"/>
    <w:rsid w:val="00BA65BF"/>
    <w:rsid w:val="00BB009C"/>
    <w:rsid w:val="00BB0501"/>
    <w:rsid w:val="00BB431C"/>
    <w:rsid w:val="00BB7173"/>
    <w:rsid w:val="00BC021D"/>
    <w:rsid w:val="00BC0552"/>
    <w:rsid w:val="00BC122B"/>
    <w:rsid w:val="00BC57AF"/>
    <w:rsid w:val="00BE1220"/>
    <w:rsid w:val="00BE4382"/>
    <w:rsid w:val="00BE438B"/>
    <w:rsid w:val="00BE5E7E"/>
    <w:rsid w:val="00BE6ED8"/>
    <w:rsid w:val="00BE734F"/>
    <w:rsid w:val="00BF1ACB"/>
    <w:rsid w:val="00BF40CD"/>
    <w:rsid w:val="00BF611A"/>
    <w:rsid w:val="00BF6F0C"/>
    <w:rsid w:val="00BF74DB"/>
    <w:rsid w:val="00C00F30"/>
    <w:rsid w:val="00C05747"/>
    <w:rsid w:val="00C057A4"/>
    <w:rsid w:val="00C0640C"/>
    <w:rsid w:val="00C07CF7"/>
    <w:rsid w:val="00C07FF6"/>
    <w:rsid w:val="00C12DC9"/>
    <w:rsid w:val="00C13CBB"/>
    <w:rsid w:val="00C1510D"/>
    <w:rsid w:val="00C159D0"/>
    <w:rsid w:val="00C16307"/>
    <w:rsid w:val="00C21092"/>
    <w:rsid w:val="00C24E96"/>
    <w:rsid w:val="00C26180"/>
    <w:rsid w:val="00C302CB"/>
    <w:rsid w:val="00C34173"/>
    <w:rsid w:val="00C34DE5"/>
    <w:rsid w:val="00C36D71"/>
    <w:rsid w:val="00C458B6"/>
    <w:rsid w:val="00C459E0"/>
    <w:rsid w:val="00C47A49"/>
    <w:rsid w:val="00C53B1C"/>
    <w:rsid w:val="00C55A5D"/>
    <w:rsid w:val="00C6454B"/>
    <w:rsid w:val="00C664F9"/>
    <w:rsid w:val="00C6657F"/>
    <w:rsid w:val="00C66699"/>
    <w:rsid w:val="00C7135A"/>
    <w:rsid w:val="00C7203C"/>
    <w:rsid w:val="00C73EB0"/>
    <w:rsid w:val="00C757D3"/>
    <w:rsid w:val="00C77E16"/>
    <w:rsid w:val="00C80D74"/>
    <w:rsid w:val="00C80E31"/>
    <w:rsid w:val="00C87277"/>
    <w:rsid w:val="00C87C00"/>
    <w:rsid w:val="00C936D9"/>
    <w:rsid w:val="00C93D41"/>
    <w:rsid w:val="00C95179"/>
    <w:rsid w:val="00CA30E4"/>
    <w:rsid w:val="00CA3EA9"/>
    <w:rsid w:val="00CA3FAE"/>
    <w:rsid w:val="00CA5685"/>
    <w:rsid w:val="00CB2B36"/>
    <w:rsid w:val="00CB3D43"/>
    <w:rsid w:val="00CB71AC"/>
    <w:rsid w:val="00CC1278"/>
    <w:rsid w:val="00CC3856"/>
    <w:rsid w:val="00CD2B19"/>
    <w:rsid w:val="00CD4D88"/>
    <w:rsid w:val="00CD5F62"/>
    <w:rsid w:val="00CD64E4"/>
    <w:rsid w:val="00CD6705"/>
    <w:rsid w:val="00CD78FE"/>
    <w:rsid w:val="00CE10E1"/>
    <w:rsid w:val="00CE11F1"/>
    <w:rsid w:val="00CE17D7"/>
    <w:rsid w:val="00CE47D9"/>
    <w:rsid w:val="00CE5086"/>
    <w:rsid w:val="00CE5BDC"/>
    <w:rsid w:val="00CF0861"/>
    <w:rsid w:val="00CF596B"/>
    <w:rsid w:val="00CF6E5D"/>
    <w:rsid w:val="00CF7603"/>
    <w:rsid w:val="00D00E71"/>
    <w:rsid w:val="00D01656"/>
    <w:rsid w:val="00D0197F"/>
    <w:rsid w:val="00D0426B"/>
    <w:rsid w:val="00D044DC"/>
    <w:rsid w:val="00D06A7E"/>
    <w:rsid w:val="00D07E19"/>
    <w:rsid w:val="00D100E9"/>
    <w:rsid w:val="00D106B7"/>
    <w:rsid w:val="00D17ACF"/>
    <w:rsid w:val="00D17FAB"/>
    <w:rsid w:val="00D212B9"/>
    <w:rsid w:val="00D232F0"/>
    <w:rsid w:val="00D251FB"/>
    <w:rsid w:val="00D26CCA"/>
    <w:rsid w:val="00D3013C"/>
    <w:rsid w:val="00D33196"/>
    <w:rsid w:val="00D353E0"/>
    <w:rsid w:val="00D36B04"/>
    <w:rsid w:val="00D36B4B"/>
    <w:rsid w:val="00D4266D"/>
    <w:rsid w:val="00D44501"/>
    <w:rsid w:val="00D4735A"/>
    <w:rsid w:val="00D52B69"/>
    <w:rsid w:val="00D53B47"/>
    <w:rsid w:val="00D544DC"/>
    <w:rsid w:val="00D54AB8"/>
    <w:rsid w:val="00D5559A"/>
    <w:rsid w:val="00D639F8"/>
    <w:rsid w:val="00D65324"/>
    <w:rsid w:val="00D65723"/>
    <w:rsid w:val="00D7323E"/>
    <w:rsid w:val="00D74664"/>
    <w:rsid w:val="00D80FE8"/>
    <w:rsid w:val="00D8268B"/>
    <w:rsid w:val="00D835A2"/>
    <w:rsid w:val="00D836D3"/>
    <w:rsid w:val="00D83853"/>
    <w:rsid w:val="00D839D0"/>
    <w:rsid w:val="00D847A9"/>
    <w:rsid w:val="00D8753C"/>
    <w:rsid w:val="00D91CE0"/>
    <w:rsid w:val="00D96D11"/>
    <w:rsid w:val="00DA2AE2"/>
    <w:rsid w:val="00DA3E18"/>
    <w:rsid w:val="00DA59D8"/>
    <w:rsid w:val="00DB7E73"/>
    <w:rsid w:val="00DC2678"/>
    <w:rsid w:val="00DC72B7"/>
    <w:rsid w:val="00DD3C46"/>
    <w:rsid w:val="00DD5184"/>
    <w:rsid w:val="00DE3252"/>
    <w:rsid w:val="00DE6CCF"/>
    <w:rsid w:val="00DE7E2E"/>
    <w:rsid w:val="00DF1B68"/>
    <w:rsid w:val="00DF22CA"/>
    <w:rsid w:val="00DF283C"/>
    <w:rsid w:val="00DF2894"/>
    <w:rsid w:val="00DF3712"/>
    <w:rsid w:val="00E06474"/>
    <w:rsid w:val="00E140CC"/>
    <w:rsid w:val="00E142C8"/>
    <w:rsid w:val="00E14E6C"/>
    <w:rsid w:val="00E152DE"/>
    <w:rsid w:val="00E17860"/>
    <w:rsid w:val="00E178C4"/>
    <w:rsid w:val="00E214D4"/>
    <w:rsid w:val="00E33663"/>
    <w:rsid w:val="00E34B1F"/>
    <w:rsid w:val="00E3773F"/>
    <w:rsid w:val="00E37885"/>
    <w:rsid w:val="00E42242"/>
    <w:rsid w:val="00E44080"/>
    <w:rsid w:val="00E45E67"/>
    <w:rsid w:val="00E45FB5"/>
    <w:rsid w:val="00E478E2"/>
    <w:rsid w:val="00E52AD8"/>
    <w:rsid w:val="00E539C0"/>
    <w:rsid w:val="00E53B2E"/>
    <w:rsid w:val="00E54B6B"/>
    <w:rsid w:val="00E559CC"/>
    <w:rsid w:val="00E60809"/>
    <w:rsid w:val="00E62868"/>
    <w:rsid w:val="00E711E5"/>
    <w:rsid w:val="00E7277A"/>
    <w:rsid w:val="00E77D95"/>
    <w:rsid w:val="00E811F1"/>
    <w:rsid w:val="00E82BF4"/>
    <w:rsid w:val="00E83E2A"/>
    <w:rsid w:val="00E86527"/>
    <w:rsid w:val="00E86C8C"/>
    <w:rsid w:val="00E91F0E"/>
    <w:rsid w:val="00E925EA"/>
    <w:rsid w:val="00EA0AE6"/>
    <w:rsid w:val="00EA5B88"/>
    <w:rsid w:val="00EA6540"/>
    <w:rsid w:val="00EA6FD5"/>
    <w:rsid w:val="00EA7C48"/>
    <w:rsid w:val="00EB00AC"/>
    <w:rsid w:val="00EB1F73"/>
    <w:rsid w:val="00EB32B9"/>
    <w:rsid w:val="00EB4C56"/>
    <w:rsid w:val="00EB596B"/>
    <w:rsid w:val="00EC3BED"/>
    <w:rsid w:val="00ED2215"/>
    <w:rsid w:val="00ED516B"/>
    <w:rsid w:val="00ED7998"/>
    <w:rsid w:val="00EE053D"/>
    <w:rsid w:val="00EE41B0"/>
    <w:rsid w:val="00EE6B40"/>
    <w:rsid w:val="00EE710F"/>
    <w:rsid w:val="00EF00E0"/>
    <w:rsid w:val="00EF0A40"/>
    <w:rsid w:val="00EF1435"/>
    <w:rsid w:val="00EF228E"/>
    <w:rsid w:val="00EF355C"/>
    <w:rsid w:val="00EF7AC2"/>
    <w:rsid w:val="00F007D0"/>
    <w:rsid w:val="00F112D8"/>
    <w:rsid w:val="00F1338D"/>
    <w:rsid w:val="00F14406"/>
    <w:rsid w:val="00F251A3"/>
    <w:rsid w:val="00F25D70"/>
    <w:rsid w:val="00F317DC"/>
    <w:rsid w:val="00F33518"/>
    <w:rsid w:val="00F3517B"/>
    <w:rsid w:val="00F35303"/>
    <w:rsid w:val="00F36500"/>
    <w:rsid w:val="00F41593"/>
    <w:rsid w:val="00F42937"/>
    <w:rsid w:val="00F42E9B"/>
    <w:rsid w:val="00F42FE6"/>
    <w:rsid w:val="00F47924"/>
    <w:rsid w:val="00F47CA0"/>
    <w:rsid w:val="00F50F27"/>
    <w:rsid w:val="00F531EF"/>
    <w:rsid w:val="00F5465B"/>
    <w:rsid w:val="00F609E1"/>
    <w:rsid w:val="00F6271A"/>
    <w:rsid w:val="00F645BF"/>
    <w:rsid w:val="00F663D8"/>
    <w:rsid w:val="00F66700"/>
    <w:rsid w:val="00F71174"/>
    <w:rsid w:val="00F715BE"/>
    <w:rsid w:val="00F720EA"/>
    <w:rsid w:val="00F72116"/>
    <w:rsid w:val="00F72CE5"/>
    <w:rsid w:val="00F72EF0"/>
    <w:rsid w:val="00F74491"/>
    <w:rsid w:val="00F768B6"/>
    <w:rsid w:val="00F7797D"/>
    <w:rsid w:val="00F77BF6"/>
    <w:rsid w:val="00F804F4"/>
    <w:rsid w:val="00F811F6"/>
    <w:rsid w:val="00F825F1"/>
    <w:rsid w:val="00F835E3"/>
    <w:rsid w:val="00F854C6"/>
    <w:rsid w:val="00F907DC"/>
    <w:rsid w:val="00F9616E"/>
    <w:rsid w:val="00F978EA"/>
    <w:rsid w:val="00F978ED"/>
    <w:rsid w:val="00FA057E"/>
    <w:rsid w:val="00FA1B3E"/>
    <w:rsid w:val="00FA2250"/>
    <w:rsid w:val="00FA3A52"/>
    <w:rsid w:val="00FA3E30"/>
    <w:rsid w:val="00FB2991"/>
    <w:rsid w:val="00FB473C"/>
    <w:rsid w:val="00FB4F5B"/>
    <w:rsid w:val="00FB5238"/>
    <w:rsid w:val="00FB5686"/>
    <w:rsid w:val="00FB5F81"/>
    <w:rsid w:val="00FB5FA0"/>
    <w:rsid w:val="00FB5FF1"/>
    <w:rsid w:val="00FC03E2"/>
    <w:rsid w:val="00FC14DA"/>
    <w:rsid w:val="00FC25C8"/>
    <w:rsid w:val="00FC3A5C"/>
    <w:rsid w:val="00FC3D02"/>
    <w:rsid w:val="00FC612C"/>
    <w:rsid w:val="00FD7F5E"/>
    <w:rsid w:val="00FE23EB"/>
    <w:rsid w:val="00FE2BD1"/>
    <w:rsid w:val="00FE2D7B"/>
    <w:rsid w:val="00FE33D8"/>
    <w:rsid w:val="00FE3450"/>
    <w:rsid w:val="00FE34B4"/>
    <w:rsid w:val="00FE4B26"/>
    <w:rsid w:val="00FF3489"/>
    <w:rsid w:val="00FF387E"/>
    <w:rsid w:val="00FF59E0"/>
    <w:rsid w:val="00FF7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535">
      <o:colormru v:ext="edit" colors="#efeeed,#14aacd,#1baacd,#b6dde8"/>
      <o:colormenu v:ext="edit" fillcolor="none" strokecolor="none"/>
    </o:shapedefaults>
    <o:shapelayout v:ext="edit">
      <o:idmap v:ext="edit" data="7"/>
      <o:rules v:ext="edit">
        <o:r id="V:Rule1" type="callout" idref="#Rounded Rectangular Callout 108"/>
        <o:r id="V:Rule2" type="callout" idref="#Rounded Rectangular Callout 107"/>
        <o:r id="V:Rule3" type="callout" idref="#Rounded Rectangular Callout 111"/>
        <o:r id="V:Rule4" type="callout" idref="#Rounded Rectangular Callout 110"/>
        <o:r id="V:Rule5" type="callout" idref="#_x0000_s7505"/>
        <o:r id="V:Rule6" type="callout" idref="#_x0000_s7365"/>
        <o:r id="V:Rule7" type="callout" idref="#_x0000_s7364"/>
        <o:r id="V:Rule8" type="callout" idref="#_x0000_s7426"/>
        <o:r id="V:Rule9" type="callout" idref="#_x0000_s7362"/>
        <o:r id="V:Rule10" type="callout" idref="#_x0000_s7521"/>
        <o:r id="V:Rule11" type="callout" idref="#_x0000_s7522"/>
        <o:r id="V:Rule12" type="callout" idref="#_x0000_s7524"/>
        <o:r id="V:Rule13" type="callout" idref="#_x0000_s7523"/>
        <o:r id="V:Rule14" type="callout" idref="#_x0000_s7525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12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</o:regrouptable>
    </o:shapelayout>
  </w:shapeDefaults>
  <w:decimalSymbol w:val="."/>
  <w:listSeparator w:val=","/>
  <w14:docId w14:val="44DED3AE"/>
  <w15:docId w15:val="{BE0D76AD-0242-4EC9-BD31-2816D6D14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Times New Roman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00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78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80A"/>
    <w:rPr>
      <w:rFonts w:ascii="Lucida Grande" w:eastAsia="Times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735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7F5F"/>
    <w:pPr>
      <w:ind w:left="720"/>
      <w:contextualSpacing/>
    </w:pPr>
  </w:style>
  <w:style w:type="paragraph" w:styleId="NoSpacing">
    <w:name w:val="No Spacing"/>
    <w:uiPriority w:val="1"/>
    <w:qFormat/>
    <w:rsid w:val="002D5EBF"/>
    <w:rPr>
      <w:rFonts w:ascii="Times" w:eastAsia="Times" w:hAnsi="Times"/>
      <w:sz w:val="20"/>
      <w:szCs w:val="20"/>
    </w:rPr>
  </w:style>
  <w:style w:type="paragraph" w:styleId="Header">
    <w:name w:val="header"/>
    <w:basedOn w:val="Normal"/>
    <w:link w:val="HeaderChar"/>
    <w:unhideWhenUsed/>
    <w:rsid w:val="00A42AA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42AA8"/>
  </w:style>
  <w:style w:type="paragraph" w:styleId="Footer">
    <w:name w:val="footer"/>
    <w:basedOn w:val="Normal"/>
    <w:link w:val="FooterChar"/>
    <w:uiPriority w:val="99"/>
    <w:unhideWhenUsed/>
    <w:rsid w:val="00A42AA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2AA8"/>
  </w:style>
  <w:style w:type="character" w:styleId="PageNumber">
    <w:name w:val="page number"/>
    <w:basedOn w:val="DefaultParagraphFont"/>
    <w:uiPriority w:val="99"/>
    <w:semiHidden/>
    <w:unhideWhenUsed/>
    <w:rsid w:val="00A42AA8"/>
  </w:style>
  <w:style w:type="character" w:styleId="CommentReference">
    <w:name w:val="annotation reference"/>
    <w:basedOn w:val="DefaultParagraphFont"/>
    <w:uiPriority w:val="99"/>
    <w:semiHidden/>
    <w:unhideWhenUsed/>
    <w:rsid w:val="00FB47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B473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B47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47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473C"/>
    <w:rPr>
      <w:b/>
      <w:bCs/>
      <w:sz w:val="20"/>
      <w:szCs w:val="20"/>
    </w:rPr>
  </w:style>
  <w:style w:type="paragraph" w:customStyle="1" w:styleId="CT">
    <w:name w:val="CT"/>
    <w:basedOn w:val="Normal"/>
    <w:qFormat/>
    <w:rsid w:val="00C36D71"/>
    <w:pPr>
      <w:spacing w:before="60"/>
      <w:ind w:left="288"/>
      <w:jc w:val="center"/>
    </w:pPr>
    <w:rPr>
      <w:rFonts w:ascii="Arial" w:hAnsi="Arial"/>
      <w:b/>
      <w:sz w:val="50"/>
      <w:szCs w:val="50"/>
    </w:rPr>
  </w:style>
  <w:style w:type="paragraph" w:customStyle="1" w:styleId="CN">
    <w:name w:val="CN"/>
    <w:basedOn w:val="Normal"/>
    <w:qFormat/>
    <w:rsid w:val="00C36D71"/>
    <w:pPr>
      <w:spacing w:before="120"/>
      <w:ind w:left="288"/>
      <w:jc w:val="center"/>
    </w:pPr>
    <w:rPr>
      <w:rFonts w:ascii="Arial" w:hAnsi="Arial"/>
      <w:b/>
      <w:sz w:val="40"/>
      <w:szCs w:val="40"/>
    </w:rPr>
  </w:style>
  <w:style w:type="paragraph" w:customStyle="1" w:styleId="Headingafterspace">
    <w:name w:val="Heading after space"/>
    <w:basedOn w:val="Normal"/>
    <w:qFormat/>
    <w:rsid w:val="00BF40CD"/>
    <w:pPr>
      <w:spacing w:after="120"/>
      <w:jc w:val="center"/>
    </w:pPr>
    <w:rPr>
      <w:rFonts w:ascii="Berlin Sans FB" w:hAnsi="Berlin Sans FB"/>
      <w:b/>
      <w:color w:val="000000"/>
      <w:sz w:val="20"/>
      <w:lang w:val="en-US" w:eastAsia="en-US"/>
    </w:rPr>
  </w:style>
  <w:style w:type="paragraph" w:customStyle="1" w:styleId="Body">
    <w:name w:val="Body"/>
    <w:basedOn w:val="Normal"/>
    <w:qFormat/>
    <w:rsid w:val="00EF355C"/>
    <w:pPr>
      <w:spacing w:line="220" w:lineRule="exact"/>
    </w:pPr>
    <w:rPr>
      <w:rFonts w:ascii="Arial" w:hAnsi="Arial" w:cs="Apple Chancery"/>
      <w:color w:val="000000"/>
      <w:sz w:val="18"/>
      <w:szCs w:val="20"/>
      <w:lang w:eastAsia="en-US"/>
    </w:rPr>
  </w:style>
  <w:style w:type="paragraph" w:customStyle="1" w:styleId="ListwithArts">
    <w:name w:val="List with Arts"/>
    <w:basedOn w:val="Normal"/>
    <w:qFormat/>
    <w:rsid w:val="00C36D71"/>
    <w:pPr>
      <w:spacing w:before="120" w:line="220" w:lineRule="exact"/>
      <w:ind w:left="302" w:hanging="302"/>
    </w:pPr>
    <w:rPr>
      <w:rFonts w:ascii="Arial" w:hAnsi="Arial" w:cs="Apple Chancery"/>
      <w:color w:val="000000"/>
      <w:sz w:val="18"/>
      <w:szCs w:val="20"/>
      <w:lang w:val="en-US" w:eastAsia="en-US"/>
    </w:rPr>
  </w:style>
  <w:style w:type="paragraph" w:customStyle="1" w:styleId="HeaddingwithColor">
    <w:name w:val="Headding with Color"/>
    <w:basedOn w:val="Normal"/>
    <w:qFormat/>
    <w:rsid w:val="008C185E"/>
    <w:pPr>
      <w:spacing w:before="180" w:after="180"/>
      <w:ind w:left="115"/>
    </w:pPr>
    <w:rPr>
      <w:rFonts w:ascii="Arial" w:hAnsi="Arial"/>
      <w:b/>
      <w:sz w:val="20"/>
    </w:rPr>
  </w:style>
  <w:style w:type="paragraph" w:customStyle="1" w:styleId="SubHeadingwithicons">
    <w:name w:val="Sub Heading with icons"/>
    <w:basedOn w:val="Normal"/>
    <w:qFormat/>
    <w:rsid w:val="00397DA8"/>
    <w:pPr>
      <w:ind w:left="288" w:hanging="288"/>
    </w:pPr>
    <w:rPr>
      <w:rFonts w:ascii="Arial" w:hAnsi="Arial"/>
      <w:sz w:val="18"/>
      <w:szCs w:val="20"/>
    </w:rPr>
  </w:style>
  <w:style w:type="paragraph" w:customStyle="1" w:styleId="BL">
    <w:name w:val="BL"/>
    <w:basedOn w:val="Header"/>
    <w:qFormat/>
    <w:rsid w:val="0021697F"/>
    <w:pPr>
      <w:numPr>
        <w:numId w:val="5"/>
      </w:numPr>
      <w:tabs>
        <w:tab w:val="clear" w:pos="4320"/>
        <w:tab w:val="clear" w:pos="8640"/>
      </w:tabs>
      <w:spacing w:line="240" w:lineRule="exact"/>
      <w:ind w:left="216" w:hanging="216"/>
    </w:pPr>
    <w:rPr>
      <w:rFonts w:ascii="Arial" w:hAnsi="Arial"/>
      <w:sz w:val="18"/>
      <w:szCs w:val="20"/>
    </w:rPr>
  </w:style>
  <w:style w:type="paragraph" w:customStyle="1" w:styleId="Subheadabovespace">
    <w:name w:val="Subhead above space"/>
    <w:basedOn w:val="SubHeadingwithicons"/>
    <w:qFormat/>
    <w:rsid w:val="005C5878"/>
    <w:pPr>
      <w:spacing w:before="60"/>
    </w:pPr>
    <w:rPr>
      <w:b/>
    </w:rPr>
  </w:style>
  <w:style w:type="paragraph" w:customStyle="1" w:styleId="Bodywithspaceabovebelow">
    <w:name w:val="Body with space above below"/>
    <w:basedOn w:val="Body"/>
    <w:qFormat/>
    <w:rsid w:val="005C5878"/>
    <w:pPr>
      <w:spacing w:before="60" w:after="60"/>
    </w:pPr>
    <w:rPr>
      <w:lang w:eastAsia="ja-JP"/>
    </w:rPr>
  </w:style>
  <w:style w:type="paragraph" w:customStyle="1" w:styleId="BubbleText">
    <w:name w:val="Bubble Text"/>
    <w:basedOn w:val="Normal"/>
    <w:qFormat/>
    <w:rsid w:val="007B2D24"/>
    <w:pPr>
      <w:spacing w:line="220" w:lineRule="exact"/>
      <w:jc w:val="center"/>
    </w:pPr>
    <w:rPr>
      <w:rFonts w:ascii="Arial" w:hAnsi="Arial" w:cstheme="minorBidi"/>
      <w:sz w:val="18"/>
      <w:szCs w:val="20"/>
      <w:lang w:val="en-US" w:eastAsia="en-US"/>
    </w:rPr>
  </w:style>
  <w:style w:type="paragraph" w:customStyle="1" w:styleId="TableText">
    <w:name w:val="Table Text"/>
    <w:basedOn w:val="Normal"/>
    <w:qFormat/>
    <w:rsid w:val="005D7C9E"/>
    <w:pPr>
      <w:framePr w:hSpace="180" w:wrap="around" w:vAnchor="text" w:hAnchor="page" w:x="836" w:y="-9"/>
      <w:jc w:val="center"/>
    </w:pPr>
    <w:rPr>
      <w:rFonts w:ascii="Arial" w:hAnsi="Arial"/>
      <w:sz w:val="18"/>
      <w:szCs w:val="20"/>
    </w:rPr>
  </w:style>
  <w:style w:type="paragraph" w:styleId="ListBullet">
    <w:name w:val="List Bullet"/>
    <w:basedOn w:val="Normal"/>
    <w:uiPriority w:val="99"/>
    <w:unhideWhenUsed/>
    <w:rsid w:val="008D5C24"/>
    <w:pPr>
      <w:numPr>
        <w:numId w:val="13"/>
      </w:numPr>
      <w:contextualSpacing/>
    </w:pPr>
  </w:style>
  <w:style w:type="paragraph" w:customStyle="1" w:styleId="MainHead">
    <w:name w:val="Main Head"/>
    <w:qFormat/>
    <w:rsid w:val="00D52B69"/>
    <w:pPr>
      <w:jc w:val="center"/>
    </w:pPr>
    <w:rPr>
      <w:rFonts w:ascii="Arial" w:hAnsi="Arial"/>
      <w:b/>
      <w:sz w:val="50"/>
      <w:szCs w:val="50"/>
    </w:rPr>
  </w:style>
  <w:style w:type="paragraph" w:styleId="Revision">
    <w:name w:val="Revision"/>
    <w:hidden/>
    <w:uiPriority w:val="99"/>
    <w:semiHidden/>
    <w:rsid w:val="00B14AFE"/>
  </w:style>
  <w:style w:type="paragraph" w:customStyle="1" w:styleId="DateandName">
    <w:name w:val="Date and Name"/>
    <w:qFormat/>
    <w:rsid w:val="0098334F"/>
    <w:pPr>
      <w:tabs>
        <w:tab w:val="right" w:pos="6840"/>
      </w:tabs>
      <w:spacing w:before="240"/>
    </w:pPr>
    <w:rPr>
      <w:rFonts w:ascii="Arial" w:hAnsi="Arial"/>
      <w:b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A2388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F0B81A4-A842-40F4-96F7-CC53F8B99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B8EF231B</Template>
  <TotalTime>7</TotalTime>
  <Pages>2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J Clarke</dc:creator>
  <cp:lastModifiedBy>M MAGOWAN</cp:lastModifiedBy>
  <cp:revision>5</cp:revision>
  <cp:lastPrinted>2014-08-05T15:18:00Z</cp:lastPrinted>
  <dcterms:created xsi:type="dcterms:W3CDTF">2014-11-18T20:32:00Z</dcterms:created>
  <dcterms:modified xsi:type="dcterms:W3CDTF">2017-11-02T16:01:00Z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