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89966" w14:textId="77777777" w:rsidR="00E86527" w:rsidRPr="00525BB8" w:rsidRDefault="00525BB8" w:rsidP="00525BB8">
      <w:pPr>
        <w:pStyle w:val="MainHead"/>
      </w:pPr>
      <w:r w:rsidRPr="00525BB8">
        <w:t>Measurement (</w:t>
      </w:r>
      <w:r w:rsidR="000A7C51">
        <w:t>time</w:t>
      </w:r>
      <w:r w:rsidRPr="00525BB8">
        <w:t>)</w:t>
      </w:r>
    </w:p>
    <w:p w14:paraId="5011A815" w14:textId="3B8527D2" w:rsidR="00E86527" w:rsidRPr="003775BC" w:rsidRDefault="00D71BB4" w:rsidP="00D52B69">
      <w:pPr>
        <w:pStyle w:val="HeaddingwithColor"/>
        <w:rPr>
          <w:rFonts w:cs="Arial"/>
          <w:spacing w:val="-4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398049D" wp14:editId="3176F441">
                <wp:simplePos x="0" y="0"/>
                <wp:positionH relativeFrom="column">
                  <wp:posOffset>5715</wp:posOffset>
                </wp:positionH>
                <wp:positionV relativeFrom="paragraph">
                  <wp:posOffset>56515</wp:posOffset>
                </wp:positionV>
                <wp:extent cx="4462145" cy="228600"/>
                <wp:effectExtent l="0" t="0" r="0" b="635"/>
                <wp:wrapNone/>
                <wp:docPr id="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FCBD8" id="Rectangle 4" o:spid="_x0000_s1026" style="position:absolute;margin-left:.45pt;margin-top:4.45pt;width:351.35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HERE’S THE MATHS</w:t>
      </w:r>
    </w:p>
    <w:p w14:paraId="506A1926" w14:textId="77777777" w:rsidR="00E86527" w:rsidRPr="000D2B14" w:rsidRDefault="000D2B14" w:rsidP="000D2B14">
      <w:pPr>
        <w:pStyle w:val="Body"/>
      </w:pPr>
      <w:r w:rsidRPr="000D2B14">
        <w:t>This week your child is revising reading and writing times with a.m. and p.m. notation and converting 12-hour clock times to 24-hour clock times and vice versa. They are calculating the duration of events and practising changing times from one unit of time, e.g. minutes, hours, days</w:t>
      </w:r>
      <w:r w:rsidR="00723BD2">
        <w:t>,</w:t>
      </w:r>
      <w:r w:rsidRPr="000D2B14">
        <w:t xml:space="preserve"> weeks, months and years, to another. Try to point out and use different clocks and watches.</w:t>
      </w:r>
    </w:p>
    <w:p w14:paraId="1153B9BF" w14:textId="0035F978" w:rsidR="001D0B02" w:rsidRPr="003775BC" w:rsidRDefault="00D71BB4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9F5C12A" wp14:editId="005962F5">
                <wp:simplePos x="0" y="0"/>
                <wp:positionH relativeFrom="column">
                  <wp:posOffset>635</wp:posOffset>
                </wp:positionH>
                <wp:positionV relativeFrom="paragraph">
                  <wp:posOffset>73025</wp:posOffset>
                </wp:positionV>
                <wp:extent cx="4462145" cy="228600"/>
                <wp:effectExtent l="635" t="0" r="4445" b="3175"/>
                <wp:wrapNone/>
                <wp:docPr id="34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A4467" id="Rectangle 1671" o:spid="_x0000_s1026" style="position:absolute;margin-left:.05pt;margin-top:5.75pt;width:351.35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ACTIVITY</w:t>
      </w:r>
    </w:p>
    <w:p w14:paraId="5409A04A" w14:textId="1537B078" w:rsidR="00057950" w:rsidRPr="00FB275A" w:rsidRDefault="00D71BB4" w:rsidP="002E3639">
      <w:pPr>
        <w:pStyle w:val="Body"/>
        <w:rPr>
          <w:rFonts w:cs="Arial"/>
          <w:b/>
          <w:sz w:val="8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006910" wp14:editId="30505773">
                <wp:simplePos x="0" y="0"/>
                <wp:positionH relativeFrom="column">
                  <wp:posOffset>3300730</wp:posOffset>
                </wp:positionH>
                <wp:positionV relativeFrom="paragraph">
                  <wp:posOffset>111760</wp:posOffset>
                </wp:positionV>
                <wp:extent cx="1223645" cy="1110615"/>
                <wp:effectExtent l="14605" t="6985" r="9525" b="6350"/>
                <wp:wrapSquare wrapText="bothSides"/>
                <wp:docPr id="3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111061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E1DBC" w14:textId="77777777" w:rsidR="00DC317D" w:rsidRPr="00792D9F" w:rsidRDefault="00DC317D" w:rsidP="007F0765">
                            <w:pPr>
                              <w:pStyle w:val="Body"/>
                              <w:rPr>
                                <w:b/>
                              </w:rPr>
                            </w:pPr>
                            <w:r w:rsidRPr="00792D9F">
                              <w:rPr>
                                <w:b/>
                              </w:rPr>
                              <w:t>You will need:</w:t>
                            </w:r>
                          </w:p>
                          <w:p w14:paraId="53978D1D" w14:textId="77777777" w:rsidR="00DC317D" w:rsidRPr="00DC317D" w:rsidRDefault="00DC317D" w:rsidP="00DC317D">
                            <w:pPr>
                              <w:pStyle w:val="BL"/>
                            </w:pPr>
                            <w:r w:rsidRPr="00DC317D">
                              <w:t>pack of playing cards with 10s removed (picture cards represent zero)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06910" id="_x0000_t202" coordsize="21600,21600" o:spt="202" path="m,l,21600r21600,l21600,xe">
                <v:stroke joinstyle="miter"/>
                <v:path gradientshapeok="t" o:connecttype="rect"/>
              </v:shapetype>
              <v:shape id="Text Box 364" o:spid="_x0000_s1026" type="#_x0000_t202" style="position:absolute;margin-left:259.9pt;margin-top:8.8pt;width:96.35pt;height:87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" fillcolor="#b6dde8" strokecolor="black [3213]" strokeweight="1pt">
                <v:textbox inset=",7.2pt,,7.2pt">
                  <w:txbxContent>
                    <w:p w14:paraId="570E1DBC" w14:textId="77777777" w:rsidR="00DC317D" w:rsidRPr="00792D9F" w:rsidRDefault="00DC317D" w:rsidP="007F0765">
                      <w:pPr>
                        <w:pStyle w:val="Body"/>
                        <w:rPr>
                          <w:b/>
                        </w:rPr>
                      </w:pPr>
                      <w:r w:rsidRPr="00792D9F">
                        <w:rPr>
                          <w:b/>
                        </w:rPr>
                        <w:t>You will need:</w:t>
                      </w:r>
                    </w:p>
                    <w:p w14:paraId="53978D1D" w14:textId="77777777" w:rsidR="00DC317D" w:rsidRPr="00DC317D" w:rsidRDefault="00DC317D" w:rsidP="00DC317D">
                      <w:pPr>
                        <w:pStyle w:val="BL"/>
                      </w:pPr>
                      <w:r w:rsidRPr="00DC317D">
                        <w:t>pack of playing cards with 10s removed (picture cards represent zero)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1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B4780" wp14:editId="1AB7FEED">
                <wp:simplePos x="0" y="0"/>
                <wp:positionH relativeFrom="margin">
                  <wp:posOffset>5307330</wp:posOffset>
                </wp:positionH>
                <wp:positionV relativeFrom="paragraph">
                  <wp:posOffset>53975</wp:posOffset>
                </wp:positionV>
                <wp:extent cx="4462145" cy="4230370"/>
                <wp:effectExtent l="0" t="0" r="14605" b="17780"/>
                <wp:wrapThrough wrapText="bothSides">
                  <wp:wrapPolygon edited="0">
                    <wp:start x="0" y="0"/>
                    <wp:lineTo x="0" y="21594"/>
                    <wp:lineTo x="21578" y="21594"/>
                    <wp:lineTo x="21578" y="0"/>
                    <wp:lineTo x="0" y="0"/>
                  </wp:wrapPolygon>
                </wp:wrapThrough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2145" cy="4230370"/>
                        </a:xfrm>
                        <a:prstGeom prst="rect">
                          <a:avLst/>
                        </a:prstGeom>
                        <a:solidFill>
                          <a:srgbClr val="EFEEED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09B4F" w14:textId="77777777" w:rsidR="00F72116" w:rsidRPr="00BF40CD" w:rsidRDefault="00F72116" w:rsidP="00BF40CD">
                            <w:pPr>
                              <w:pStyle w:val="Headingafterspace"/>
                            </w:pPr>
                            <w:r w:rsidRPr="00BF40CD">
                              <w:t>MATHS TOPICS</w:t>
                            </w:r>
                          </w:p>
                          <w:p w14:paraId="24C2E9F6" w14:textId="77777777" w:rsidR="004C7D19" w:rsidRPr="003E5CD2" w:rsidRDefault="001506ED" w:rsidP="004C7D19">
                            <w:pPr>
                              <w:pStyle w:val="Body"/>
                            </w:pPr>
                            <w:r w:rsidRPr="001506ED">
                              <w:t>These are the maths topics your child will be working on during the next three weeks:</w:t>
                            </w:r>
                          </w:p>
                          <w:p w14:paraId="6496480C" w14:textId="77777777" w:rsidR="00914C9E" w:rsidRPr="004467EC" w:rsidRDefault="00914C9E" w:rsidP="00914C9E">
                            <w:pPr>
                              <w:pStyle w:val="BL"/>
                            </w:pPr>
                            <w:r w:rsidRPr="004467EC">
                              <w:t xml:space="preserve">Multiplication and division </w:t>
                            </w:r>
                          </w:p>
                          <w:p w14:paraId="7456F1B6" w14:textId="77777777" w:rsidR="00971229" w:rsidRPr="003E5CD2" w:rsidRDefault="00914C9E" w:rsidP="00914C9E">
                            <w:pPr>
                              <w:pStyle w:val="BL"/>
                            </w:pPr>
                            <w:r w:rsidRPr="004467EC">
                              <w:t>Measurement (time)</w:t>
                            </w:r>
                          </w:p>
                          <w:p w14:paraId="4683CEE6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49A52A17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604C9AB5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75D7F03C" w14:textId="77777777" w:rsidR="00D7323E" w:rsidRDefault="00D7323E" w:rsidP="00176D00">
                            <w:pPr>
                              <w:pStyle w:val="Body"/>
                            </w:pPr>
                          </w:p>
                          <w:p w14:paraId="78282FDF" w14:textId="77777777" w:rsidR="001506ED" w:rsidRDefault="001506ED" w:rsidP="00176D00">
                            <w:pPr>
                              <w:pStyle w:val="Body"/>
                            </w:pPr>
                          </w:p>
                          <w:p w14:paraId="38C16471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6E370236" w14:textId="77777777" w:rsidR="00F72116" w:rsidRPr="001D0D7F" w:rsidRDefault="00F72116" w:rsidP="00BF40CD">
                            <w:pPr>
                              <w:pStyle w:val="Headingafterspace"/>
                            </w:pPr>
                            <w:r w:rsidRPr="001D0D7F">
                              <w:t xml:space="preserve">KEY </w:t>
                            </w:r>
                            <w:r w:rsidRPr="00AB7BE5">
                              <w:t>MATHEMATICAL</w:t>
                            </w:r>
                            <w:r w:rsidRPr="001D0D7F">
                              <w:t xml:space="preserve"> IDEAS</w:t>
                            </w:r>
                          </w:p>
                          <w:p w14:paraId="4F5CD68A" w14:textId="77777777" w:rsidR="00176D00" w:rsidRPr="00176D00" w:rsidRDefault="001506ED" w:rsidP="00176D00">
                            <w:pPr>
                              <w:pStyle w:val="Body"/>
                              <w:rPr>
                                <w:szCs w:val="24"/>
                              </w:rPr>
                            </w:pPr>
                            <w:r w:rsidRPr="001506ED">
                              <w:rPr>
                                <w:szCs w:val="24"/>
                              </w:rPr>
                              <w:t>During these three weeks your child will be learning to:</w:t>
                            </w:r>
                          </w:p>
                          <w:p w14:paraId="379F4EF7" w14:textId="77777777" w:rsidR="00CA5833" w:rsidRPr="004467EC" w:rsidRDefault="00CA5833" w:rsidP="00CA5833">
                            <w:pPr>
                              <w:pStyle w:val="BL"/>
                            </w:pPr>
                            <w:r w:rsidRPr="004467EC">
                              <w:t xml:space="preserve">identify prime factors by making factor trees </w:t>
                            </w:r>
                          </w:p>
                          <w:p w14:paraId="75A5239B" w14:textId="77777777" w:rsidR="00CA5833" w:rsidRPr="004467EC" w:rsidRDefault="00CA5833" w:rsidP="00CA5833">
                            <w:pPr>
                              <w:pStyle w:val="BL"/>
                            </w:pPr>
                            <w:r w:rsidRPr="004467EC">
                              <w:t>identify multiples and factors, including finding all factor pairs of a number and common factors of two numbers</w:t>
                            </w:r>
                          </w:p>
                          <w:p w14:paraId="5B53F542" w14:textId="77777777" w:rsidR="00F6271A" w:rsidRPr="005008AA" w:rsidRDefault="00CA5833" w:rsidP="00CA5833">
                            <w:pPr>
                              <w:pStyle w:val="BL"/>
                            </w:pPr>
                            <w:r w:rsidRPr="004467EC">
                              <w:t>calculate durations of time to solve problems.</w:t>
                            </w:r>
                          </w:p>
                          <w:p w14:paraId="3EF4B9DF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4D8B7222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79A65F2F" w14:textId="77777777" w:rsidR="00D7323E" w:rsidRDefault="00D7323E" w:rsidP="00176D00">
                            <w:pPr>
                              <w:pStyle w:val="Body"/>
                            </w:pPr>
                          </w:p>
                          <w:p w14:paraId="7E9E904C" w14:textId="77777777" w:rsidR="001506ED" w:rsidRDefault="001506ED" w:rsidP="00176D00">
                            <w:pPr>
                              <w:pStyle w:val="Body"/>
                            </w:pPr>
                          </w:p>
                          <w:p w14:paraId="2412A820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7AC8987B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7C8EA41C" w14:textId="77777777" w:rsidR="00F72116" w:rsidRDefault="00F72116" w:rsidP="00BF40CD">
                            <w:pPr>
                              <w:pStyle w:val="Headingafterspace"/>
                            </w:pPr>
                            <w:r w:rsidRPr="000A0150">
                              <w:t>TIP</w:t>
                            </w:r>
                            <w:r w:rsidR="002554B9">
                              <w:t>S</w:t>
                            </w:r>
                            <w:r w:rsidRPr="000A0150">
                              <w:t xml:space="preserve"> FOR </w:t>
                            </w:r>
                            <w:r w:rsidRPr="00AD5E7B">
                              <w:t>GOOD</w:t>
                            </w:r>
                            <w:r w:rsidRPr="000A0150">
                              <w:t xml:space="preserve"> HOMEWORK HABITS</w:t>
                            </w:r>
                          </w:p>
                          <w:p w14:paraId="073AC913" w14:textId="77777777" w:rsidR="00F72116" w:rsidRPr="0031581F" w:rsidRDefault="0031581F" w:rsidP="0031581F">
                            <w:pPr>
                              <w:pStyle w:val="Body"/>
                            </w:pPr>
                            <w:r w:rsidRPr="0031581F">
                              <w:t>Show your child how you use maths in daily life and involve them in everyday tasks, e.g. telling the time and using time to plan journeys, appointments</w:t>
                            </w:r>
                            <w:r w:rsidR="00C04F4D">
                              <w:t>,</w:t>
                            </w:r>
                            <w:r w:rsidRPr="0031581F">
                              <w:t xml:space="preserve"> etc.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4780" id="Text Box 9" o:spid="_x0000_s1027" type="#_x0000_t202" style="position:absolute;margin-left:417.9pt;margin-top:4.25pt;width:351.35pt;height:333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" fillcolor="#efeeed" strokecolor="black [3213]">
                <v:path arrowok="t"/>
                <v:textbox inset=",7.2pt,,7.2pt">
                  <w:txbxContent>
                    <w:p w14:paraId="35309B4F" w14:textId="77777777" w:rsidR="00F72116" w:rsidRPr="00BF40CD" w:rsidRDefault="00F72116" w:rsidP="00BF40CD">
                      <w:pPr>
                        <w:pStyle w:val="Headingafterspace"/>
                      </w:pPr>
                      <w:r w:rsidRPr="00BF40CD">
                        <w:t>MATHS TOPICS</w:t>
                      </w:r>
                    </w:p>
                    <w:p w14:paraId="24C2E9F6" w14:textId="77777777" w:rsidR="004C7D19" w:rsidRPr="003E5CD2" w:rsidRDefault="001506ED" w:rsidP="004C7D19">
                      <w:pPr>
                        <w:pStyle w:val="Body"/>
                      </w:pPr>
                      <w:r w:rsidRPr="001506ED">
                        <w:t>These are the maths topics your child will be working on during the next three weeks:</w:t>
                      </w:r>
                    </w:p>
                    <w:p w14:paraId="6496480C" w14:textId="77777777" w:rsidR="00914C9E" w:rsidRPr="004467EC" w:rsidRDefault="00914C9E" w:rsidP="00914C9E">
                      <w:pPr>
                        <w:pStyle w:val="BL"/>
                      </w:pPr>
                      <w:r w:rsidRPr="004467EC">
                        <w:t xml:space="preserve">Multiplication and division </w:t>
                      </w:r>
                    </w:p>
                    <w:p w14:paraId="7456F1B6" w14:textId="77777777" w:rsidR="00971229" w:rsidRPr="003E5CD2" w:rsidRDefault="00914C9E" w:rsidP="00914C9E">
                      <w:pPr>
                        <w:pStyle w:val="BL"/>
                      </w:pPr>
                      <w:r w:rsidRPr="004467EC">
                        <w:t>Measurement (time)</w:t>
                      </w:r>
                    </w:p>
                    <w:p w14:paraId="4683CEE6" w14:textId="77777777" w:rsidR="00F72116" w:rsidRDefault="00F72116" w:rsidP="00176D00">
                      <w:pPr>
                        <w:pStyle w:val="Body"/>
                      </w:pPr>
                    </w:p>
                    <w:p w14:paraId="49A52A17" w14:textId="77777777" w:rsidR="00F72116" w:rsidRDefault="00F72116" w:rsidP="00176D00">
                      <w:pPr>
                        <w:pStyle w:val="Body"/>
                      </w:pPr>
                    </w:p>
                    <w:p w14:paraId="604C9AB5" w14:textId="77777777" w:rsidR="00F72116" w:rsidRDefault="00F72116" w:rsidP="00176D00">
                      <w:pPr>
                        <w:pStyle w:val="Body"/>
                      </w:pPr>
                    </w:p>
                    <w:p w14:paraId="75D7F03C" w14:textId="77777777" w:rsidR="00D7323E" w:rsidRDefault="00D7323E" w:rsidP="00176D00">
                      <w:pPr>
                        <w:pStyle w:val="Body"/>
                      </w:pPr>
                    </w:p>
                    <w:p w14:paraId="78282FDF" w14:textId="77777777" w:rsidR="001506ED" w:rsidRDefault="001506ED" w:rsidP="00176D00">
                      <w:pPr>
                        <w:pStyle w:val="Body"/>
                      </w:pPr>
                    </w:p>
                    <w:p w14:paraId="38C16471" w14:textId="77777777" w:rsidR="00F72116" w:rsidRDefault="00F72116" w:rsidP="00176D00">
                      <w:pPr>
                        <w:pStyle w:val="Body"/>
                      </w:pPr>
                    </w:p>
                    <w:p w14:paraId="6E370236" w14:textId="77777777" w:rsidR="00F72116" w:rsidRPr="001D0D7F" w:rsidRDefault="00F72116" w:rsidP="00BF40CD">
                      <w:pPr>
                        <w:pStyle w:val="Headingafterspace"/>
                      </w:pPr>
                      <w:r w:rsidRPr="001D0D7F">
                        <w:t xml:space="preserve">KEY </w:t>
                      </w:r>
                      <w:r w:rsidRPr="00AB7BE5">
                        <w:t>MATHEMATICAL</w:t>
                      </w:r>
                      <w:r w:rsidRPr="001D0D7F">
                        <w:t xml:space="preserve"> IDEAS</w:t>
                      </w:r>
                    </w:p>
                    <w:p w14:paraId="4F5CD68A" w14:textId="77777777" w:rsidR="00176D00" w:rsidRPr="00176D00" w:rsidRDefault="001506ED" w:rsidP="00176D00">
                      <w:pPr>
                        <w:pStyle w:val="Body"/>
                        <w:rPr>
                          <w:szCs w:val="24"/>
                        </w:rPr>
                      </w:pPr>
                      <w:r w:rsidRPr="001506ED">
                        <w:rPr>
                          <w:szCs w:val="24"/>
                        </w:rPr>
                        <w:t>During these three weeks your child will be learning to:</w:t>
                      </w:r>
                    </w:p>
                    <w:p w14:paraId="379F4EF7" w14:textId="77777777" w:rsidR="00CA5833" w:rsidRPr="004467EC" w:rsidRDefault="00CA5833" w:rsidP="00CA5833">
                      <w:pPr>
                        <w:pStyle w:val="BL"/>
                      </w:pPr>
                      <w:r w:rsidRPr="004467EC">
                        <w:t xml:space="preserve">identify prime factors by making factor trees </w:t>
                      </w:r>
                    </w:p>
                    <w:p w14:paraId="75A5239B" w14:textId="77777777" w:rsidR="00CA5833" w:rsidRPr="004467EC" w:rsidRDefault="00CA5833" w:rsidP="00CA5833">
                      <w:pPr>
                        <w:pStyle w:val="BL"/>
                      </w:pPr>
                      <w:r w:rsidRPr="004467EC">
                        <w:t>identify multiples and factors, including finding all factor pairs of a number and common factors of two numbers</w:t>
                      </w:r>
                    </w:p>
                    <w:p w14:paraId="5B53F542" w14:textId="77777777" w:rsidR="00F6271A" w:rsidRPr="005008AA" w:rsidRDefault="00CA5833" w:rsidP="00CA5833">
                      <w:pPr>
                        <w:pStyle w:val="BL"/>
                      </w:pPr>
                      <w:r w:rsidRPr="004467EC">
                        <w:t>calculate durations of time to solve problems.</w:t>
                      </w:r>
                    </w:p>
                    <w:p w14:paraId="3EF4B9DF" w14:textId="77777777" w:rsidR="00F72116" w:rsidRDefault="00F72116" w:rsidP="00176D00">
                      <w:pPr>
                        <w:pStyle w:val="Body"/>
                      </w:pPr>
                    </w:p>
                    <w:p w14:paraId="4D8B7222" w14:textId="77777777" w:rsidR="00F72116" w:rsidRDefault="00F72116" w:rsidP="00176D00">
                      <w:pPr>
                        <w:pStyle w:val="Body"/>
                      </w:pPr>
                    </w:p>
                    <w:p w14:paraId="79A65F2F" w14:textId="77777777" w:rsidR="00D7323E" w:rsidRDefault="00D7323E" w:rsidP="00176D00">
                      <w:pPr>
                        <w:pStyle w:val="Body"/>
                      </w:pPr>
                    </w:p>
                    <w:p w14:paraId="7E9E904C" w14:textId="77777777" w:rsidR="001506ED" w:rsidRDefault="001506ED" w:rsidP="00176D00">
                      <w:pPr>
                        <w:pStyle w:val="Body"/>
                      </w:pPr>
                    </w:p>
                    <w:p w14:paraId="2412A820" w14:textId="77777777" w:rsidR="00F72116" w:rsidRDefault="00F72116" w:rsidP="00176D00">
                      <w:pPr>
                        <w:pStyle w:val="Body"/>
                      </w:pPr>
                    </w:p>
                    <w:p w14:paraId="7AC8987B" w14:textId="77777777" w:rsidR="00F72116" w:rsidRDefault="00F72116" w:rsidP="00176D00">
                      <w:pPr>
                        <w:pStyle w:val="Body"/>
                      </w:pPr>
                    </w:p>
                    <w:p w14:paraId="7C8EA41C" w14:textId="77777777" w:rsidR="00F72116" w:rsidRDefault="00F72116" w:rsidP="00BF40CD">
                      <w:pPr>
                        <w:pStyle w:val="Headingafterspace"/>
                      </w:pPr>
                      <w:r w:rsidRPr="000A0150">
                        <w:t>TIP</w:t>
                      </w:r>
                      <w:r w:rsidR="002554B9">
                        <w:t>S</w:t>
                      </w:r>
                      <w:r w:rsidRPr="000A0150">
                        <w:t xml:space="preserve"> FOR </w:t>
                      </w:r>
                      <w:r w:rsidRPr="00AD5E7B">
                        <w:t>GOOD</w:t>
                      </w:r>
                      <w:r w:rsidRPr="000A0150">
                        <w:t xml:space="preserve"> HOMEWORK HABITS</w:t>
                      </w:r>
                    </w:p>
                    <w:p w14:paraId="073AC913" w14:textId="77777777" w:rsidR="00F72116" w:rsidRPr="0031581F" w:rsidRDefault="0031581F" w:rsidP="0031581F">
                      <w:pPr>
                        <w:pStyle w:val="Body"/>
                      </w:pPr>
                      <w:r w:rsidRPr="0031581F">
                        <w:t>Show your child how you use maths in daily life and involve them in everyday tasks, e.g. telling the time and using time to plan journeys, appointments</w:t>
                      </w:r>
                      <w:r w:rsidR="00C04F4D">
                        <w:t>,</w:t>
                      </w:r>
                      <w:r w:rsidRPr="0031581F">
                        <w:t xml:space="preserve"> etc.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A75F4" w:rsidRPr="00FB275A">
        <w:rPr>
          <w:b/>
        </w:rPr>
        <w:t>What to do</w:t>
      </w:r>
    </w:p>
    <w:p w14:paraId="105710CD" w14:textId="77777777" w:rsidR="002E3639" w:rsidRPr="004467EC" w:rsidRDefault="002E3639" w:rsidP="002E3639">
      <w:pPr>
        <w:pStyle w:val="BL"/>
      </w:pPr>
      <w:r w:rsidRPr="004467EC">
        <w:t>First person turns over three cards to give the duration of an event in minutes, e.g. 2, 0, 3 equals 203 minutes.</w:t>
      </w:r>
    </w:p>
    <w:p w14:paraId="772C3ABF" w14:textId="77777777" w:rsidR="002E3639" w:rsidRPr="004467EC" w:rsidRDefault="002E3639" w:rsidP="002E3639">
      <w:pPr>
        <w:pStyle w:val="BL"/>
      </w:pPr>
      <w:r w:rsidRPr="004467EC">
        <w:t xml:space="preserve">Second person converts this to hours and minutes: 3 hours, 23 minutes. </w:t>
      </w:r>
    </w:p>
    <w:p w14:paraId="76D6AD04" w14:textId="77777777" w:rsidR="002E3639" w:rsidRPr="004467EC" w:rsidRDefault="002E3639" w:rsidP="002E3639">
      <w:pPr>
        <w:pStyle w:val="BL"/>
      </w:pPr>
      <w:r w:rsidRPr="004467EC">
        <w:t>First person turns over 4 cards and arranges them to give a valid 24-hour time. (If this is not possible, continue to turn select cards until one can be made.)</w:t>
      </w:r>
    </w:p>
    <w:p w14:paraId="24B86791" w14:textId="77777777" w:rsidR="002E3639" w:rsidRPr="004467EC" w:rsidRDefault="002E3639" w:rsidP="002E3639">
      <w:pPr>
        <w:pStyle w:val="BL"/>
      </w:pPr>
      <w:r w:rsidRPr="004467EC">
        <w:t xml:space="preserve">Second person works out the finishing time of the event. </w:t>
      </w:r>
    </w:p>
    <w:p w14:paraId="5169FBEB" w14:textId="77777777" w:rsidR="002E3639" w:rsidRPr="004467EC" w:rsidRDefault="002E3639" w:rsidP="002E3639">
      <w:pPr>
        <w:pStyle w:val="BL"/>
      </w:pPr>
      <w:r w:rsidRPr="004467EC">
        <w:t xml:space="preserve">First person checks the calculation. </w:t>
      </w:r>
    </w:p>
    <w:p w14:paraId="69F242D5" w14:textId="77777777" w:rsidR="002E3639" w:rsidRPr="004467EC" w:rsidRDefault="002E3639" w:rsidP="002E3639">
      <w:pPr>
        <w:pStyle w:val="BL"/>
      </w:pPr>
      <w:r w:rsidRPr="004467EC">
        <w:t>Change roles and repeat.</w:t>
      </w:r>
    </w:p>
    <w:p w14:paraId="0DFAC4C4" w14:textId="77777777" w:rsidR="006C5A37" w:rsidRDefault="002E3639" w:rsidP="002E3639">
      <w:pPr>
        <w:pStyle w:val="BL"/>
      </w:pPr>
      <w:r w:rsidRPr="004467EC">
        <w:t>Continue for 10 minutes.</w:t>
      </w:r>
    </w:p>
    <w:p w14:paraId="685B4F71" w14:textId="77777777" w:rsidR="002B5635" w:rsidRPr="00D8268B" w:rsidRDefault="002B5635" w:rsidP="002E3639">
      <w:pPr>
        <w:pStyle w:val="Subheadabovespace"/>
      </w:pPr>
      <w:r w:rsidRPr="00D8268B">
        <w:t xml:space="preserve">Variation </w:t>
      </w:r>
    </w:p>
    <w:p w14:paraId="1203A3C1" w14:textId="77777777" w:rsidR="002B5635" w:rsidRPr="002E3639" w:rsidRDefault="002E3639" w:rsidP="002E3639">
      <w:pPr>
        <w:pStyle w:val="BL"/>
      </w:pPr>
      <w:r w:rsidRPr="002E3639">
        <w:t>Make the chosen time the finishing time and take away the duration to find the start time.</w:t>
      </w:r>
    </w:p>
    <w:p w14:paraId="30ADE6B3" w14:textId="25D3F438" w:rsidR="006936D4" w:rsidRPr="003775BC" w:rsidRDefault="00D71BB4" w:rsidP="006936D4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782FEA7" wp14:editId="13C27374">
                <wp:simplePos x="0" y="0"/>
                <wp:positionH relativeFrom="column">
                  <wp:posOffset>-6350</wp:posOffset>
                </wp:positionH>
                <wp:positionV relativeFrom="paragraph">
                  <wp:posOffset>70485</wp:posOffset>
                </wp:positionV>
                <wp:extent cx="4462145" cy="228600"/>
                <wp:effectExtent l="3175" t="3810" r="1905" b="0"/>
                <wp:wrapNone/>
                <wp:docPr id="31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34E44" id="Rectangle 323" o:spid="_x0000_s1026" style="position:absolute;margin-left:-.5pt;margin-top:5.55pt;width:351.35pt;height:18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" fillcolor="#80b0e4" stroked="f" strokecolor="black [3213]" strokeweight="1pt"/>
            </w:pict>
          </mc:Fallback>
        </mc:AlternateContent>
      </w:r>
      <w:r w:rsidR="006936D4" w:rsidRPr="003775BC">
        <w:rPr>
          <w:rFonts w:cs="Arial"/>
        </w:rPr>
        <w:t>QUESTIONS TO ASK</w:t>
      </w:r>
    </w:p>
    <w:p w14:paraId="1A7834BA" w14:textId="0AF3060B" w:rsidR="006936D4" w:rsidRPr="002B5635" w:rsidRDefault="00D71BB4" w:rsidP="002B5635">
      <w:pPr>
        <w:pStyle w:val="BL"/>
        <w:numPr>
          <w:ilvl w:val="0"/>
          <w:numId w:val="0"/>
        </w:numPr>
        <w:ind w:left="216"/>
        <w:rPr>
          <w:szCs w:val="24"/>
        </w:rPr>
      </w:pPr>
      <w:r>
        <w:rPr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76FF79A" wp14:editId="3CCFCCDD">
                <wp:simplePos x="0" y="0"/>
                <wp:positionH relativeFrom="column">
                  <wp:posOffset>44450</wp:posOffset>
                </wp:positionH>
                <wp:positionV relativeFrom="paragraph">
                  <wp:posOffset>86360</wp:posOffset>
                </wp:positionV>
                <wp:extent cx="4260215" cy="1105535"/>
                <wp:effectExtent l="6350" t="10160" r="10160" b="8255"/>
                <wp:wrapNone/>
                <wp:docPr id="2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215" cy="1105535"/>
                          <a:chOff x="790" y="8670"/>
                          <a:chExt cx="6709" cy="1741"/>
                        </a:xfrm>
                      </wpg:grpSpPr>
                      <wps:wsp>
                        <wps:cNvPr id="26" name="Rounded Rectangular Callout 107"/>
                        <wps:cNvSpPr>
                          <a:spLocks noChangeArrowheads="1"/>
                        </wps:cNvSpPr>
                        <wps:spPr bwMode="auto">
                          <a:xfrm>
                            <a:off x="828" y="8720"/>
                            <a:ext cx="1714" cy="596"/>
                          </a:xfrm>
                          <a:prstGeom prst="wedgeRoundRectCallout">
                            <a:avLst>
                              <a:gd name="adj1" fmla="val 74329"/>
                              <a:gd name="adj2" fmla="val 35065"/>
                              <a:gd name="adj3" fmla="val 16667"/>
                            </a:avLst>
                          </a:prstGeom>
                          <a:solidFill>
                            <a:srgbClr val="B6DDE8"/>
                          </a:solidFill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8F22F" w14:textId="77777777" w:rsidR="00E478E2" w:rsidRPr="005F4BF1" w:rsidRDefault="005F4BF1" w:rsidP="00723BD2">
                              <w:pPr>
                                <w:pStyle w:val="BubbleText"/>
                              </w:pPr>
                              <w:r w:rsidRPr="004467EC">
                                <w:t>How many minutes in 5 hours?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Rounded Rectangular Callout 111"/>
                        <wps:cNvSpPr>
                          <a:spLocks noChangeArrowheads="1"/>
                        </wps:cNvSpPr>
                        <wps:spPr bwMode="auto">
                          <a:xfrm>
                            <a:off x="790" y="9502"/>
                            <a:ext cx="1501" cy="784"/>
                          </a:xfrm>
                          <a:prstGeom prst="wedgeRoundRectCallout">
                            <a:avLst>
                              <a:gd name="adj1" fmla="val 71852"/>
                              <a:gd name="adj2" fmla="val 26278"/>
                              <a:gd name="adj3" fmla="val 16667"/>
                            </a:avLst>
                          </a:prstGeom>
                          <a:solidFill>
                            <a:srgbClr val="B6DDE8"/>
                          </a:solidFill>
                          <a:ln w="31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13C4E" w14:textId="77777777" w:rsidR="00E478E2" w:rsidRPr="005F4BF1" w:rsidRDefault="005F4BF1" w:rsidP="00723BD2">
                              <w:pPr>
                                <w:pStyle w:val="BubbleText"/>
                              </w:pPr>
                              <w:r w:rsidRPr="004467EC">
                                <w:t>How many hours and minutes in 250 minutes?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" name="Rounded Rectangular Callout 108"/>
                        <wps:cNvSpPr>
                          <a:spLocks noChangeArrowheads="1"/>
                        </wps:cNvSpPr>
                        <wps:spPr bwMode="auto">
                          <a:xfrm>
                            <a:off x="5803" y="8670"/>
                            <a:ext cx="1696" cy="774"/>
                          </a:xfrm>
                          <a:prstGeom prst="wedgeRoundRectCallout">
                            <a:avLst>
                              <a:gd name="adj1" fmla="val -86319"/>
                              <a:gd name="adj2" fmla="val 11500"/>
                              <a:gd name="adj3" fmla="val 16667"/>
                            </a:avLst>
                          </a:prstGeom>
                          <a:solidFill>
                            <a:srgbClr val="B6DDE8"/>
                          </a:solidFill>
                          <a:ln w="31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8507E" w14:textId="77777777" w:rsidR="00E478E2" w:rsidRPr="005F4BF1" w:rsidRDefault="005F4BF1" w:rsidP="00723BD2">
                              <w:pPr>
                                <w:pStyle w:val="BubbleText"/>
                              </w:pPr>
                              <w:r w:rsidRPr="004467EC">
                                <w:t xml:space="preserve">How many days (weeks, months) </w:t>
                              </w:r>
                              <w:r w:rsidR="00723BD2">
                                <w:br/>
                              </w:r>
                              <w:r w:rsidRPr="004467EC">
                                <w:t>in 3 years?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" name="Rounded Rectangular Callout 110"/>
                        <wps:cNvSpPr>
                          <a:spLocks noChangeArrowheads="1"/>
                        </wps:cNvSpPr>
                        <wps:spPr bwMode="auto">
                          <a:xfrm>
                            <a:off x="3170" y="8790"/>
                            <a:ext cx="1823" cy="1038"/>
                          </a:xfrm>
                          <a:prstGeom prst="wedgeRoundRectCallout">
                            <a:avLst>
                              <a:gd name="adj1" fmla="val -40620"/>
                              <a:gd name="adj2" fmla="val 65898"/>
                              <a:gd name="adj3" fmla="val 16667"/>
                            </a:avLst>
                          </a:prstGeom>
                          <a:solidFill>
                            <a:srgbClr val="B6DDE8"/>
                          </a:solidFill>
                          <a:ln w="31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F0A41" w14:textId="77777777" w:rsidR="00E478E2" w:rsidRPr="005F4BF1" w:rsidRDefault="005F4BF1" w:rsidP="00723BD2">
                              <w:pPr>
                                <w:pStyle w:val="BubbleText"/>
                              </w:pPr>
                              <w:r w:rsidRPr="004467EC">
                                <w:t>How many days until Christmas/your birthday/the end of term?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" name="AutoShape 337"/>
                        <wps:cNvSpPr>
                          <a:spLocks noChangeArrowheads="1"/>
                        </wps:cNvSpPr>
                        <wps:spPr bwMode="auto">
                          <a:xfrm>
                            <a:off x="5523" y="9659"/>
                            <a:ext cx="1976" cy="752"/>
                          </a:xfrm>
                          <a:prstGeom prst="wedgeRoundRectCallout">
                            <a:avLst>
                              <a:gd name="adj1" fmla="val -73634"/>
                              <a:gd name="adj2" fmla="val 19546"/>
                              <a:gd name="adj3" fmla="val 16667"/>
                            </a:avLst>
                          </a:prstGeom>
                          <a:solidFill>
                            <a:srgbClr val="B6DDE8"/>
                          </a:solidFill>
                          <a:ln w="31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F72D4" w14:textId="77777777" w:rsidR="00E478E2" w:rsidRPr="005F4BF1" w:rsidRDefault="005F4BF1" w:rsidP="00723BD2">
                              <w:pPr>
                                <w:pStyle w:val="BubbleText"/>
                              </w:pPr>
                              <w:r w:rsidRPr="004467EC">
                                <w:t>What are the two possible times for 6:35 in 24-hour time?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FF79A" id="Group 365" o:spid="_x0000_s1028" style="position:absolute;left:0;text-align:left;margin-left:3.5pt;margin-top:6.8pt;width:335.45pt;height:87.05pt;z-index:251812864" coordorigin="790,8670" coordsize="6709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107" o:spid="_x0000_s1029" type="#_x0000_t62" style="position:absolute;left:828;top:8720;width:1714;height: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" adj="26855,18374" fillcolor="#b6dde8" strokecolor="black [3213]" strokeweight=".25pt">
                  <v:textbox inset="0,0,0,0">
                    <w:txbxContent>
                      <w:p w14:paraId="4AF8F22F" w14:textId="77777777" w:rsidR="00E478E2" w:rsidRPr="005F4BF1" w:rsidRDefault="005F4BF1" w:rsidP="00723BD2">
                        <w:pPr>
                          <w:pStyle w:val="BubbleText"/>
                        </w:pPr>
                        <w:r w:rsidRPr="004467EC">
                          <w:t>How many minutes in 5 hours?</w:t>
                        </w:r>
                      </w:p>
                    </w:txbxContent>
                  </v:textbox>
                </v:shape>
                <v:shape id="Rounded Rectangular Callout 111" o:spid="_x0000_s1030" type="#_x0000_t62" style="position:absolute;left:790;top:9502;width:1501;height: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" adj="26320,16476" fillcolor="#b6dde8" strokecolor="black [3200]" strokeweight=".25pt">
                  <v:textbox inset="0,0,0,0">
                    <w:txbxContent>
                      <w:p w14:paraId="1B113C4E" w14:textId="77777777" w:rsidR="00E478E2" w:rsidRPr="005F4BF1" w:rsidRDefault="005F4BF1" w:rsidP="00723BD2">
                        <w:pPr>
                          <w:pStyle w:val="BubbleText"/>
                        </w:pPr>
                        <w:r w:rsidRPr="004467EC">
                          <w:t>How many hours and minutes in 250 minutes?</w:t>
                        </w:r>
                      </w:p>
                    </w:txbxContent>
                  </v:textbox>
                </v:shape>
                <v:shape id="Rounded Rectangular Callout 108" o:spid="_x0000_s1031" type="#_x0000_t62" style="position:absolute;left:5803;top:8670;width:1696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" adj="-7845,13284" fillcolor="#b6dde8" strokecolor="black [3200]" strokeweight=".25pt">
                  <v:textbox inset="0,0,0,0">
                    <w:txbxContent>
                      <w:p w14:paraId="4F88507E" w14:textId="77777777" w:rsidR="00E478E2" w:rsidRPr="005F4BF1" w:rsidRDefault="005F4BF1" w:rsidP="00723BD2">
                        <w:pPr>
                          <w:pStyle w:val="BubbleText"/>
                        </w:pPr>
                        <w:r w:rsidRPr="004467EC">
                          <w:t xml:space="preserve">How many days (weeks, months) </w:t>
                        </w:r>
                        <w:r w:rsidR="00723BD2">
                          <w:br/>
                        </w:r>
                        <w:r w:rsidRPr="004467EC">
                          <w:t>in 3 years?</w:t>
                        </w:r>
                      </w:p>
                    </w:txbxContent>
                  </v:textbox>
                </v:shape>
                <v:shape id="Rounded Rectangular Callout 110" o:spid="_x0000_s1032" type="#_x0000_t62" style="position:absolute;left:3170;top:8790;width:1823;height:1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" adj="2026,25034" fillcolor="#b6dde8" strokecolor="black [3200]" strokeweight=".25pt">
                  <v:textbox inset="0,0,0,0">
                    <w:txbxContent>
                      <w:p w14:paraId="71AF0A41" w14:textId="77777777" w:rsidR="00E478E2" w:rsidRPr="005F4BF1" w:rsidRDefault="005F4BF1" w:rsidP="00723BD2">
                        <w:pPr>
                          <w:pStyle w:val="BubbleText"/>
                        </w:pPr>
                        <w:r w:rsidRPr="004467EC">
                          <w:t>How many days until Christmas/your birthday/the end of term?</w:t>
                        </w:r>
                      </w:p>
                    </w:txbxContent>
                  </v:textbox>
                </v:shape>
                <v:shape id="AutoShape 337" o:spid="_x0000_s1033" type="#_x0000_t62" style="position:absolute;left:5523;top:9659;width:1976;height: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" adj="-5105,15022" fillcolor="#b6dde8" strokecolor="black [3200]" strokeweight=".25pt">
                  <v:textbox inset="0,0,0,0">
                    <w:txbxContent>
                      <w:p w14:paraId="443F72D4" w14:textId="77777777" w:rsidR="00E478E2" w:rsidRPr="005F4BF1" w:rsidRDefault="005F4BF1" w:rsidP="00723BD2">
                        <w:pPr>
                          <w:pStyle w:val="BubbleText"/>
                        </w:pPr>
                        <w:r w:rsidRPr="004467EC">
                          <w:t>What are the two possible times for 6:35 in 24-hour time?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8B72EE" w14:textId="4F849D12" w:rsidR="0098334F" w:rsidRPr="007C2C35" w:rsidRDefault="00D71BB4" w:rsidP="007C2C35">
      <w:pPr>
        <w:pStyle w:val="C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7AABDC" wp14:editId="230FA8CB">
                <wp:simplePos x="0" y="0"/>
                <wp:positionH relativeFrom="column">
                  <wp:posOffset>8934450</wp:posOffset>
                </wp:positionH>
                <wp:positionV relativeFrom="paragraph">
                  <wp:posOffset>-4631690</wp:posOffset>
                </wp:positionV>
                <wp:extent cx="815975" cy="800100"/>
                <wp:effectExtent l="0" t="0" r="22225" b="19050"/>
                <wp:wrapNone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B5984" w14:textId="06BAF746" w:rsidR="00C47A49" w:rsidRPr="005F0232" w:rsidRDefault="00E65D97" w:rsidP="00C47A4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E65D9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B1CD2D" wp14:editId="53B15E5D">
                                  <wp:extent cx="622408" cy="809625"/>
                                  <wp:effectExtent l="0" t="0" r="635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205" cy="81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AABDC" id="Rectangle 28" o:spid="_x0000_s1034" style="position:absolute;left:0;text-align:left;margin-left:703.5pt;margin-top:-364.7pt;width:64.25pt;height:6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" fillcolor="white [3212]" strokecolor="black [3213]">
                <v:textbox>
                  <w:txbxContent>
                    <w:p w14:paraId="165B5984" w14:textId="06BAF746" w:rsidR="00C47A49" w:rsidRPr="005F0232" w:rsidRDefault="00E65D97" w:rsidP="00C47A49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E65D9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B1CD2D" wp14:editId="53B15E5D">
                            <wp:extent cx="622408" cy="809625"/>
                            <wp:effectExtent l="0" t="0" r="635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205" cy="811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3BD2"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 wp14:anchorId="561FD363" wp14:editId="1DFD6D36">
            <wp:simplePos x="0" y="0"/>
            <wp:positionH relativeFrom="column">
              <wp:posOffset>5334000</wp:posOffset>
            </wp:positionH>
            <wp:positionV relativeFrom="paragraph">
              <wp:posOffset>-4713605</wp:posOffset>
            </wp:positionV>
            <wp:extent cx="1150620" cy="884555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50620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B246D0" w:rsidRPr="007C2C35">
        <w:br w:type="column"/>
      </w:r>
      <w:r w:rsidR="00E65D97">
        <w:t>Primary 6</w:t>
      </w:r>
      <w:r w:rsidR="00746912" w:rsidRPr="007C2C35">
        <w:t xml:space="preserve"> </w:t>
      </w:r>
      <w:r w:rsidR="00C47A49">
        <w:br/>
      </w:r>
      <w:r w:rsidR="00971229" w:rsidRPr="007C2C35">
        <w:t xml:space="preserve">Maths </w:t>
      </w:r>
      <w:r w:rsidR="00C47A49">
        <w:br/>
      </w:r>
      <w:r w:rsidR="000C4057">
        <w:t>Unit</w:t>
      </w:r>
      <w:bookmarkStart w:id="0" w:name="_GoBack"/>
      <w:bookmarkEnd w:id="0"/>
      <w:r w:rsidR="00971229" w:rsidRPr="007C2C35">
        <w:t xml:space="preserve"> </w:t>
      </w:r>
      <w:r w:rsidR="00914C9E">
        <w:t>4</w:t>
      </w:r>
    </w:p>
    <w:p w14:paraId="50C4C025" w14:textId="77777777"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14:paraId="270C2150" w14:textId="77777777" w:rsidR="00971229" w:rsidRPr="003775BC" w:rsidRDefault="00971229" w:rsidP="00B57892">
      <w:pPr>
        <w:pStyle w:val="DateandName"/>
        <w:rPr>
          <w:rFonts w:cs="Arial"/>
        </w:rPr>
      </w:pPr>
    </w:p>
    <w:p w14:paraId="1766B3AF" w14:textId="77777777" w:rsidR="00CD5F62" w:rsidRPr="009766DB" w:rsidRDefault="009766DB" w:rsidP="009766DB">
      <w:pPr>
        <w:pStyle w:val="MainHead"/>
      </w:pPr>
      <w:r w:rsidRPr="009766DB">
        <w:lastRenderedPageBreak/>
        <w:t>Multiplication and division</w:t>
      </w:r>
    </w:p>
    <w:p w14:paraId="5A080E33" w14:textId="13B7DEFD" w:rsidR="006C1A4E" w:rsidRPr="003775BC" w:rsidRDefault="00D71BB4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5367D7" wp14:editId="10EA9DE4">
                <wp:simplePos x="0" y="0"/>
                <wp:positionH relativeFrom="column">
                  <wp:posOffset>-7620</wp:posOffset>
                </wp:positionH>
                <wp:positionV relativeFrom="paragraph">
                  <wp:posOffset>69850</wp:posOffset>
                </wp:positionV>
                <wp:extent cx="4462145" cy="228600"/>
                <wp:effectExtent l="1905" t="3175" r="3175" b="0"/>
                <wp:wrapNone/>
                <wp:docPr id="23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390FC" id="Rectangle 1725" o:spid="_x0000_s1026" style="position:absolute;margin-left:-.6pt;margin-top:5.5pt;width:351.35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" fillcolor="#80b0e4" stroked="f" strokecolor="black [3213]" strokeweight="1pt"/>
            </w:pict>
          </mc:Fallback>
        </mc:AlternateContent>
      </w:r>
      <w:r w:rsidR="006C1A4E" w:rsidRPr="003775BC">
        <w:rPr>
          <w:rFonts w:cs="Arial"/>
        </w:rPr>
        <w:t>HERE’S THE MATHS</w:t>
      </w:r>
    </w:p>
    <w:p w14:paraId="02159B44" w14:textId="77777777" w:rsidR="006C1A4E" w:rsidRPr="009766DB" w:rsidRDefault="009766DB" w:rsidP="009766DB">
      <w:pPr>
        <w:pStyle w:val="Body"/>
      </w:pPr>
      <w:r w:rsidRPr="009766DB">
        <w:t xml:space="preserve">This week’s focus is on multiples and factors. The child finds the prime factors of </w:t>
      </w:r>
      <w:r w:rsidR="00723BD2">
        <w:br/>
      </w:r>
      <w:r w:rsidRPr="009766DB">
        <w:t>a number using a factor tree, e.g. the prime factors of 18 are 2, 3 and 3. Prime factors are prime numbers that are factors of the number. (A prime number is a number that has only 1 and itself as factors.) When the prime factors are multiplied they result in the number, so 18 = 2 × 3 × 3.</w:t>
      </w:r>
    </w:p>
    <w:p w14:paraId="11F21FED" w14:textId="1688D2ED" w:rsidR="00364B9F" w:rsidRPr="003775BC" w:rsidRDefault="00D71BB4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0C377EE" wp14:editId="3303094E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3175" t="1270" r="1905" b="0"/>
                <wp:wrapNone/>
                <wp:docPr id="22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6A520" id="Rectangle 1726" o:spid="_x0000_s1026" style="position:absolute;margin-left:-.5pt;margin-top:5.35pt;width:351.35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" fillcolor="#80b0e4" stroked="f" strokecolor="black [3213]" strokeweight="1pt"/>
            </w:pict>
          </mc:Fallback>
        </mc:AlternateContent>
      </w:r>
      <w:r w:rsidR="007978AC" w:rsidRPr="003775BC">
        <w:rPr>
          <w:rFonts w:cs="Arial"/>
        </w:rPr>
        <w:t>ACTIVITY</w:t>
      </w:r>
    </w:p>
    <w:p w14:paraId="10BF7EA0" w14:textId="01E223A5" w:rsidR="001506ED" w:rsidRDefault="00D71BB4" w:rsidP="00861204">
      <w:pPr>
        <w:pStyle w:val="Body"/>
        <w:spacing w:after="40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DC8A40" wp14:editId="23B56B4D">
                <wp:simplePos x="0" y="0"/>
                <wp:positionH relativeFrom="column">
                  <wp:posOffset>3369945</wp:posOffset>
                </wp:positionH>
                <wp:positionV relativeFrom="paragraph">
                  <wp:posOffset>2540</wp:posOffset>
                </wp:positionV>
                <wp:extent cx="1000125" cy="723900"/>
                <wp:effectExtent l="7620" t="12065" r="11430" b="6985"/>
                <wp:wrapSquare wrapText="bothSides"/>
                <wp:docPr id="2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723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6BA8" w14:textId="77777777" w:rsidR="001475C5" w:rsidRDefault="001475C5" w:rsidP="007F0765">
                            <w:pPr>
                              <w:pStyle w:val="Body"/>
                              <w:rPr>
                                <w:b/>
                              </w:rPr>
                            </w:pPr>
                            <w:r w:rsidRPr="00792D9F">
                              <w:rPr>
                                <w:b/>
                              </w:rPr>
                              <w:t>You will need:</w:t>
                            </w:r>
                          </w:p>
                          <w:p w14:paraId="6313E80B" w14:textId="77777777" w:rsidR="001475C5" w:rsidRPr="00792D9F" w:rsidRDefault="001475C5" w:rsidP="001475C5">
                            <w:pPr>
                              <w:pStyle w:val="BL"/>
                              <w:rPr>
                                <w:b/>
                              </w:rPr>
                            </w:pPr>
                            <w:r w:rsidRPr="004467EC">
                              <w:t>pencil and paper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8A40" id="Text Box 360" o:spid="_x0000_s1035" type="#_x0000_t202" style="position:absolute;margin-left:265.35pt;margin-top:.2pt;width:78.75pt;height:5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" fillcolor="#b6dde8" strokecolor="black [3213]" strokeweight="1pt">
                <v:textbox inset=",7.2pt,,7.2pt">
                  <w:txbxContent>
                    <w:p w14:paraId="2F296BA8" w14:textId="77777777" w:rsidR="001475C5" w:rsidRDefault="001475C5" w:rsidP="007F0765">
                      <w:pPr>
                        <w:pStyle w:val="Body"/>
                        <w:rPr>
                          <w:b/>
                        </w:rPr>
                      </w:pPr>
                      <w:r w:rsidRPr="00792D9F">
                        <w:rPr>
                          <w:b/>
                        </w:rPr>
                        <w:t>You will need:</w:t>
                      </w:r>
                    </w:p>
                    <w:p w14:paraId="6313E80B" w14:textId="77777777" w:rsidR="001475C5" w:rsidRPr="00792D9F" w:rsidRDefault="001475C5" w:rsidP="001475C5">
                      <w:pPr>
                        <w:pStyle w:val="BL"/>
                        <w:rPr>
                          <w:b/>
                        </w:rPr>
                      </w:pPr>
                      <w:r w:rsidRPr="004467EC">
                        <w:t>pencil and 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B09A35" wp14:editId="029F814E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4370070" cy="1595120"/>
                <wp:effectExtent l="0" t="2540" r="1905" b="2540"/>
                <wp:wrapNone/>
                <wp:docPr id="2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159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8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480"/>
                              <w:gridCol w:w="600"/>
                            </w:tblGrid>
                            <w:tr w:rsidR="00AB1E37" w:rsidRPr="004467EC" w14:paraId="07B41C2B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2B84AAC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B9906D7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8A8187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3BF1CBE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5BE6F8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5C87078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58F85C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E0D245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938557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1341FC8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10</w:t>
                                  </w:r>
                                </w:p>
                              </w:tc>
                            </w:tr>
                            <w:tr w:rsidR="00AB1E37" w:rsidRPr="004467EC" w14:paraId="0E17F0F2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23A94F4D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15400D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EB1C120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44AD43A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5BC624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7121F64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D4B3FF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AE2554E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7EF5200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3299A7A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20</w:t>
                                  </w:r>
                                </w:p>
                              </w:tc>
                            </w:tr>
                            <w:tr w:rsidR="00AB1E37" w:rsidRPr="004467EC" w14:paraId="2CEB6D29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4783375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FEF3D7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815691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86DDBB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993E4E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9C287A8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6DB01E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AE5253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3D21D4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EB911C4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30</w:t>
                                  </w:r>
                                </w:p>
                              </w:tc>
                            </w:tr>
                            <w:tr w:rsidR="00AB1E37" w:rsidRPr="004467EC" w14:paraId="01BB2165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5EC7996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A541620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6E19513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720F6B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6A65573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628FDB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D9AF0C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C14208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B313FF4" w14:textId="77777777" w:rsidR="001475C5" w:rsidRPr="004467EC" w:rsidRDefault="001475C5" w:rsidP="00CF3EAA">
                                  <w:pPr>
                                    <w:pStyle w:val="Body"/>
                                  </w:pPr>
                                  <w:r w:rsidRPr="004467EC">
                                    <w:t>3</w:t>
                                  </w:r>
                                  <w:r w:rsidR="00CF3EAA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B6F23B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40</w:t>
                                  </w:r>
                                </w:p>
                              </w:tc>
                            </w:tr>
                            <w:tr w:rsidR="00AB1E37" w:rsidRPr="004467EC" w14:paraId="752A3A43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02FCCC5A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738561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74A8B96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1D9BB47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8F27F1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A0174B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4E7332D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4A2FCB8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BC6019A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63833D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50</w:t>
                                  </w:r>
                                </w:p>
                              </w:tc>
                            </w:tr>
                            <w:tr w:rsidR="00AB1E37" w:rsidRPr="004467EC" w14:paraId="3796DD96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700A172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E26DB8E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3C1ACD4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8101D7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47B0B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252CC12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6BB0D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76C344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D1F1BAE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D75B468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60</w:t>
                                  </w:r>
                                </w:p>
                              </w:tc>
                            </w:tr>
                            <w:tr w:rsidR="00AB1E37" w:rsidRPr="004467EC" w14:paraId="0A6CC588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31BF9B3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EB31B2D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82640A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E8BF09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99965C2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CE1B75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A42713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1FE668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7B04C8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017541D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70</w:t>
                                  </w:r>
                                </w:p>
                              </w:tc>
                            </w:tr>
                            <w:tr w:rsidR="00AB1E37" w:rsidRPr="004467EC" w14:paraId="45988C3A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09E2AAC2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7BD83DE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C78C45D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011E45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9730062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BE26A5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78169B64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6543AF9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8672EC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697B988F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80</w:t>
                                  </w:r>
                                </w:p>
                              </w:tc>
                            </w:tr>
                            <w:tr w:rsidR="00AB1E37" w:rsidRPr="004467EC" w14:paraId="6624E436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08486497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5C47AE53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4F78C34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7CA8FDD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0FDFD7B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AF23C9E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A0C2037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0E3C94E8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529413A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5AB829B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90</w:t>
                                  </w:r>
                                </w:p>
                              </w:tc>
                            </w:tr>
                            <w:tr w:rsidR="00AB1E37" w:rsidRPr="004467EC" w14:paraId="3F50AA51" w14:textId="77777777" w:rsidTr="00410C28">
                              <w:tc>
                                <w:tcPr>
                                  <w:tcW w:w="468" w:type="dxa"/>
                                </w:tcPr>
                                <w:p w14:paraId="3053D531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B269005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16FD3C7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2A1C4978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1A3B41B6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E5490A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D3F011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51A54EE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4E390C6C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7D9E5C87" w14:textId="77777777" w:rsidR="001475C5" w:rsidRPr="004467EC" w:rsidRDefault="001475C5" w:rsidP="001475C5">
                                  <w:pPr>
                                    <w:pStyle w:val="Body"/>
                                  </w:pPr>
                                  <w:r w:rsidRPr="004467EC"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14A2C842" w14:textId="77777777" w:rsidR="00BA41B4" w:rsidRDefault="00BA41B4" w:rsidP="00BA41B4">
                            <w:pPr>
                              <w:pStyle w:val="Bod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9A35" id="Text Box 311" o:spid="_x0000_s1036" type="#_x0000_t202" style="position:absolute;margin-left:0;margin-top:.2pt;width:344.1pt;height:125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8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480"/>
                        <w:gridCol w:w="600"/>
                      </w:tblGrid>
                      <w:tr w:rsidR="00AB1E37" w:rsidRPr="004467EC" w14:paraId="07B41C2B" w14:textId="77777777" w:rsidTr="00410C28">
                        <w:tc>
                          <w:tcPr>
                            <w:tcW w:w="468" w:type="dxa"/>
                          </w:tcPr>
                          <w:p w14:paraId="2B84AAC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B9906D7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8A8187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3BF1CBE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5BE6F8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5C87078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58F85C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E0D245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938557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1341FC8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10</w:t>
                            </w:r>
                          </w:p>
                        </w:tc>
                      </w:tr>
                      <w:tr w:rsidR="00AB1E37" w:rsidRPr="004467EC" w14:paraId="0E17F0F2" w14:textId="77777777" w:rsidTr="00410C28">
                        <w:tc>
                          <w:tcPr>
                            <w:tcW w:w="468" w:type="dxa"/>
                          </w:tcPr>
                          <w:p w14:paraId="23A94F4D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15400D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7EB1C120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44AD43A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5BC624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7121F64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D4B3FF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AE2554E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7EF5200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3299A7A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20</w:t>
                            </w:r>
                          </w:p>
                        </w:tc>
                      </w:tr>
                      <w:tr w:rsidR="00AB1E37" w:rsidRPr="004467EC" w14:paraId="2CEB6D29" w14:textId="77777777" w:rsidTr="00410C28">
                        <w:tc>
                          <w:tcPr>
                            <w:tcW w:w="468" w:type="dxa"/>
                          </w:tcPr>
                          <w:p w14:paraId="4783375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FEF3D7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815691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86DDBB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993E4E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9C287A8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6DB01E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AE5253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3D21D4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29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EB911C4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30</w:t>
                            </w:r>
                          </w:p>
                        </w:tc>
                      </w:tr>
                      <w:tr w:rsidR="00AB1E37" w:rsidRPr="004467EC" w14:paraId="01BB2165" w14:textId="77777777" w:rsidTr="00410C28">
                        <w:tc>
                          <w:tcPr>
                            <w:tcW w:w="468" w:type="dxa"/>
                          </w:tcPr>
                          <w:p w14:paraId="5EC7996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A541620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76E19513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720F6B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6A65573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628FDB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D9AF0C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C14208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38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B313FF4" w14:textId="77777777" w:rsidR="001475C5" w:rsidRPr="004467EC" w:rsidRDefault="001475C5" w:rsidP="00CF3EAA">
                            <w:pPr>
                              <w:pStyle w:val="Body"/>
                            </w:pPr>
                            <w:r w:rsidRPr="004467EC">
                              <w:t>3</w:t>
                            </w:r>
                            <w:r w:rsidR="00CF3EAA">
                              <w:t>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B6F23B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40</w:t>
                            </w:r>
                          </w:p>
                        </w:tc>
                      </w:tr>
                      <w:tr w:rsidR="00AB1E37" w:rsidRPr="004467EC" w14:paraId="752A3A43" w14:textId="77777777" w:rsidTr="00410C28">
                        <w:tc>
                          <w:tcPr>
                            <w:tcW w:w="468" w:type="dxa"/>
                          </w:tcPr>
                          <w:p w14:paraId="02FCCC5A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738561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74A8B96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1D9BB47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8F27F1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7A0174B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4E7332D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4A2FCB8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BC6019A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49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63833D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50</w:t>
                            </w:r>
                          </w:p>
                        </w:tc>
                      </w:tr>
                      <w:tr w:rsidR="00AB1E37" w:rsidRPr="004467EC" w14:paraId="3796DD96" w14:textId="77777777" w:rsidTr="00410C28">
                        <w:tc>
                          <w:tcPr>
                            <w:tcW w:w="468" w:type="dxa"/>
                          </w:tcPr>
                          <w:p w14:paraId="700A172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E26DB8E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3C1ACD4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78101D7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D47B0B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252CC12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D6BB0D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76C344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D1F1BAE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59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D75B468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60</w:t>
                            </w:r>
                          </w:p>
                        </w:tc>
                      </w:tr>
                      <w:tr w:rsidR="00AB1E37" w:rsidRPr="004467EC" w14:paraId="0A6CC588" w14:textId="77777777" w:rsidTr="00410C28">
                        <w:tc>
                          <w:tcPr>
                            <w:tcW w:w="468" w:type="dxa"/>
                          </w:tcPr>
                          <w:p w14:paraId="31BF9B3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EB31B2D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82640A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E8BF09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99965C2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CE1B75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A42713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1FE668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7B04C8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69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017541D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70</w:t>
                            </w:r>
                          </w:p>
                        </w:tc>
                      </w:tr>
                      <w:tr w:rsidR="00AB1E37" w:rsidRPr="004467EC" w14:paraId="45988C3A" w14:textId="77777777" w:rsidTr="00410C28">
                        <w:tc>
                          <w:tcPr>
                            <w:tcW w:w="468" w:type="dxa"/>
                          </w:tcPr>
                          <w:p w14:paraId="09E2AAC2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7BD83DE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C78C45D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011E45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9730062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BE26A5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78169B64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6543AF9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8672EC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79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697B988F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80</w:t>
                            </w:r>
                          </w:p>
                        </w:tc>
                      </w:tr>
                      <w:tr w:rsidR="00AB1E37" w:rsidRPr="004467EC" w14:paraId="6624E436" w14:textId="77777777" w:rsidTr="00410C28">
                        <w:tc>
                          <w:tcPr>
                            <w:tcW w:w="468" w:type="dxa"/>
                          </w:tcPr>
                          <w:p w14:paraId="08486497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5C47AE53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4F78C34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7CA8FDD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0FDFD7B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AF23C9E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A0C2037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0E3C94E8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529413A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89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5AB829B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90</w:t>
                            </w:r>
                          </w:p>
                        </w:tc>
                      </w:tr>
                      <w:tr w:rsidR="00AB1E37" w:rsidRPr="004467EC" w14:paraId="3F50AA51" w14:textId="77777777" w:rsidTr="00410C28">
                        <w:tc>
                          <w:tcPr>
                            <w:tcW w:w="468" w:type="dxa"/>
                          </w:tcPr>
                          <w:p w14:paraId="3053D531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91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B269005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92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16FD3C7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93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2A1C4978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94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1A3B41B6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95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E5490A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96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D3F011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97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51A54EE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98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4E390C6C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99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7D9E5C87" w14:textId="77777777" w:rsidR="001475C5" w:rsidRPr="004467EC" w:rsidRDefault="001475C5" w:rsidP="001475C5">
                            <w:pPr>
                              <w:pStyle w:val="Body"/>
                            </w:pPr>
                            <w:r w:rsidRPr="004467EC">
                              <w:t>100</w:t>
                            </w:r>
                          </w:p>
                        </w:tc>
                      </w:tr>
                    </w:tbl>
                    <w:p w14:paraId="14A2C842" w14:textId="77777777" w:rsidR="00BA41B4" w:rsidRDefault="00BA41B4" w:rsidP="00BA41B4">
                      <w:pPr>
                        <w:pStyle w:val="Body"/>
                      </w:pPr>
                    </w:p>
                  </w:txbxContent>
                </v:textbox>
              </v:shape>
            </w:pict>
          </mc:Fallback>
        </mc:AlternateContent>
      </w:r>
    </w:p>
    <w:p w14:paraId="1D697B19" w14:textId="77777777" w:rsidR="00BA41B4" w:rsidRDefault="00BA41B4" w:rsidP="00861204">
      <w:pPr>
        <w:pStyle w:val="Body"/>
        <w:spacing w:after="40"/>
        <w:rPr>
          <w:b/>
        </w:rPr>
      </w:pPr>
    </w:p>
    <w:p w14:paraId="72A41FAF" w14:textId="77777777" w:rsidR="00BA41B4" w:rsidRDefault="00BA41B4" w:rsidP="00861204">
      <w:pPr>
        <w:pStyle w:val="Body"/>
        <w:spacing w:after="40"/>
        <w:rPr>
          <w:b/>
        </w:rPr>
      </w:pPr>
    </w:p>
    <w:p w14:paraId="1D605FDB" w14:textId="77777777" w:rsidR="00BA41B4" w:rsidRDefault="00BA41B4" w:rsidP="00861204">
      <w:pPr>
        <w:pStyle w:val="Body"/>
        <w:spacing w:after="40"/>
        <w:rPr>
          <w:b/>
        </w:rPr>
      </w:pPr>
    </w:p>
    <w:p w14:paraId="154A21F6" w14:textId="77777777" w:rsidR="00BA41B4" w:rsidRDefault="00BA41B4" w:rsidP="00861204">
      <w:pPr>
        <w:pStyle w:val="Body"/>
        <w:spacing w:after="40"/>
        <w:rPr>
          <w:b/>
        </w:rPr>
      </w:pPr>
    </w:p>
    <w:p w14:paraId="5805A632" w14:textId="77777777" w:rsidR="00BA41B4" w:rsidRDefault="00BA41B4" w:rsidP="00861204">
      <w:pPr>
        <w:pStyle w:val="Body"/>
        <w:spacing w:after="40"/>
        <w:rPr>
          <w:b/>
        </w:rPr>
      </w:pPr>
    </w:p>
    <w:p w14:paraId="6BC59F1B" w14:textId="77777777" w:rsidR="00BA41B4" w:rsidRDefault="00BA41B4" w:rsidP="00861204">
      <w:pPr>
        <w:pStyle w:val="Body"/>
        <w:spacing w:after="40"/>
        <w:rPr>
          <w:b/>
        </w:rPr>
      </w:pPr>
    </w:p>
    <w:p w14:paraId="1775D1F0" w14:textId="77777777" w:rsidR="001475C5" w:rsidRDefault="001475C5" w:rsidP="00861204">
      <w:pPr>
        <w:pStyle w:val="Body"/>
        <w:spacing w:after="40"/>
        <w:rPr>
          <w:b/>
        </w:rPr>
      </w:pPr>
    </w:p>
    <w:p w14:paraId="1E0392DF" w14:textId="77777777" w:rsidR="001475C5" w:rsidRDefault="001475C5" w:rsidP="00861204">
      <w:pPr>
        <w:pStyle w:val="Body"/>
        <w:spacing w:after="40"/>
        <w:rPr>
          <w:b/>
        </w:rPr>
      </w:pPr>
    </w:p>
    <w:p w14:paraId="0A262EB6" w14:textId="77777777" w:rsidR="001475C5" w:rsidRDefault="001475C5" w:rsidP="00861204">
      <w:pPr>
        <w:pStyle w:val="Body"/>
        <w:spacing w:after="40"/>
        <w:rPr>
          <w:b/>
        </w:rPr>
      </w:pPr>
    </w:p>
    <w:p w14:paraId="75DAAA58" w14:textId="77777777" w:rsidR="00A45378" w:rsidRDefault="00A45378" w:rsidP="00A45378">
      <w:pPr>
        <w:pStyle w:val="BL"/>
        <w:numPr>
          <w:ilvl w:val="0"/>
          <w:numId w:val="0"/>
        </w:numPr>
        <w:ind w:left="216" w:hanging="216"/>
      </w:pPr>
      <w:r w:rsidRPr="00D044DC">
        <w:rPr>
          <w:b/>
        </w:rPr>
        <w:t>What to do</w:t>
      </w:r>
    </w:p>
    <w:p w14:paraId="60C5F4F1" w14:textId="77777777" w:rsidR="001475C5" w:rsidRPr="004467EC" w:rsidRDefault="001475C5" w:rsidP="001475C5">
      <w:pPr>
        <w:pStyle w:val="BL"/>
      </w:pPr>
      <w:r w:rsidRPr="004467EC">
        <w:t xml:space="preserve">Take turns to choose a number from the number square and draw a factor tree </w:t>
      </w:r>
      <w:r w:rsidR="00723BD2">
        <w:br/>
      </w:r>
      <w:r w:rsidRPr="004467EC">
        <w:t xml:space="preserve">for the number, continuing until the prime factors have been reached. </w:t>
      </w:r>
    </w:p>
    <w:p w14:paraId="2552AEE0" w14:textId="77777777" w:rsidR="001475C5" w:rsidRPr="004467EC" w:rsidRDefault="001475C5" w:rsidP="001475C5">
      <w:pPr>
        <w:pStyle w:val="BL"/>
      </w:pPr>
      <w:r w:rsidRPr="004467EC">
        <w:t xml:space="preserve">Check the factor tree and then cross out the number. </w:t>
      </w:r>
    </w:p>
    <w:p w14:paraId="700B7B5F" w14:textId="77777777" w:rsidR="001475C5" w:rsidRPr="004467EC" w:rsidRDefault="001475C5" w:rsidP="001475C5">
      <w:pPr>
        <w:pStyle w:val="BL"/>
      </w:pPr>
      <w:r w:rsidRPr="004467EC">
        <w:t>If you chose a prime number, write P on the number.</w:t>
      </w:r>
    </w:p>
    <w:p w14:paraId="0388EDF7" w14:textId="77777777" w:rsidR="001475C5" w:rsidRPr="004467EC" w:rsidRDefault="001475C5" w:rsidP="001475C5">
      <w:pPr>
        <w:pStyle w:val="BL"/>
      </w:pPr>
      <w:r w:rsidRPr="004467EC">
        <w:t xml:space="preserve">Continue for 10 minutes. </w:t>
      </w:r>
    </w:p>
    <w:p w14:paraId="371DD959" w14:textId="61C5A84C" w:rsidR="00943FED" w:rsidRDefault="001475C5" w:rsidP="001475C5">
      <w:pPr>
        <w:pStyle w:val="BL"/>
      </w:pPr>
      <w:r w:rsidRPr="004467EC">
        <w:t>Discuss which numbers have interesting factor trees, e.g. 64: 2</w:t>
      </w:r>
      <w:r w:rsidR="00A02E8D">
        <w:t>,</w:t>
      </w:r>
      <w:r w:rsidR="00A02E8D" w:rsidRPr="00A02E8D">
        <w:rPr>
          <w:i/>
        </w:rPr>
        <w:t xml:space="preserve"> </w:t>
      </w:r>
      <w:r w:rsidR="00A02E8D">
        <w:t xml:space="preserve">2, </w:t>
      </w:r>
      <w:r w:rsidRPr="004467EC">
        <w:t xml:space="preserve">2, 2, 2, 2 and </w:t>
      </w:r>
      <w:r w:rsidR="00723BD2">
        <w:br/>
      </w:r>
      <w:r w:rsidRPr="004467EC">
        <w:t>81: 3, 3, 3, 3.</w:t>
      </w:r>
    </w:p>
    <w:p w14:paraId="0F280327" w14:textId="77777777" w:rsidR="00016A53" w:rsidRPr="00D044DC" w:rsidRDefault="00016A53" w:rsidP="00D044DC">
      <w:pPr>
        <w:pStyle w:val="Subheadabovespace"/>
      </w:pPr>
      <w:r w:rsidRPr="00D044DC">
        <w:t xml:space="preserve">Variation </w:t>
      </w:r>
    </w:p>
    <w:p w14:paraId="0D0D9E27" w14:textId="77777777" w:rsidR="001F0B4E" w:rsidRPr="00E51CBA" w:rsidRDefault="00E51CBA" w:rsidP="00E51CBA">
      <w:pPr>
        <w:pStyle w:val="BL"/>
      </w:pPr>
      <w:r w:rsidRPr="00E51CBA">
        <w:t>Challenge each other to find the prime factors of 3-digit numbers.</w:t>
      </w:r>
    </w:p>
    <w:p w14:paraId="5E78ED5F" w14:textId="2F3489C8" w:rsidR="001F0B4E" w:rsidRPr="003775BC" w:rsidRDefault="00D71BB4" w:rsidP="009647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A18CA36" wp14:editId="2B8BD9F0">
                <wp:simplePos x="0" y="0"/>
                <wp:positionH relativeFrom="column">
                  <wp:posOffset>-6350</wp:posOffset>
                </wp:positionH>
                <wp:positionV relativeFrom="paragraph">
                  <wp:posOffset>70485</wp:posOffset>
                </wp:positionV>
                <wp:extent cx="4462145" cy="228600"/>
                <wp:effectExtent l="3175" t="3810" r="1905" b="0"/>
                <wp:wrapNone/>
                <wp:docPr id="1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3FC75" id="Rectangle 66" o:spid="_x0000_s1026" style="position:absolute;margin-left:-.5pt;margin-top:5.55pt;width:351.35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" fillcolor="#80b0e4" stroked="f" strokecolor="black [3213]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4121CC1" wp14:editId="7BE91D57">
                <wp:simplePos x="0" y="0"/>
                <wp:positionH relativeFrom="column">
                  <wp:posOffset>650240</wp:posOffset>
                </wp:positionH>
                <wp:positionV relativeFrom="paragraph">
                  <wp:posOffset>4861560</wp:posOffset>
                </wp:positionV>
                <wp:extent cx="4462145" cy="228600"/>
                <wp:effectExtent l="2540" t="3810" r="2540" b="0"/>
                <wp:wrapNone/>
                <wp:docPr id="18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2EA86" id="Rectangle 1734" o:spid="_x0000_s1026" style="position:absolute;margin-left:51.2pt;margin-top:382.8pt;width:351.35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" fillcolor="#80b0e4" stroked="f" strokecolor="black [3213]" strokeweight="1pt"/>
            </w:pict>
          </mc:Fallback>
        </mc:AlternateContent>
      </w:r>
      <w:r w:rsidR="001F0B4E" w:rsidRPr="003775BC">
        <w:rPr>
          <w:rFonts w:cs="Arial"/>
        </w:rPr>
        <w:t>QUESTIONS TO ASK</w:t>
      </w:r>
    </w:p>
    <w:p w14:paraId="60373FFC" w14:textId="37E718D4" w:rsidR="002C59F6" w:rsidRPr="003775BC" w:rsidRDefault="00D71BB4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5E61F95" wp14:editId="42A465ED">
                <wp:simplePos x="0" y="0"/>
                <wp:positionH relativeFrom="column">
                  <wp:posOffset>3573145</wp:posOffset>
                </wp:positionH>
                <wp:positionV relativeFrom="paragraph">
                  <wp:posOffset>54610</wp:posOffset>
                </wp:positionV>
                <wp:extent cx="728345" cy="296545"/>
                <wp:effectExtent l="10795" t="6985" r="13335" b="172720"/>
                <wp:wrapNone/>
                <wp:docPr id="1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296545"/>
                        </a:xfrm>
                        <a:prstGeom prst="wedgeRoundRectCallout">
                          <a:avLst>
                            <a:gd name="adj1" fmla="val -16347"/>
                            <a:gd name="adj2" fmla="val 102032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9024" w14:textId="77777777" w:rsidR="005664F4" w:rsidRPr="009E197C" w:rsidRDefault="009E197C" w:rsidP="00723BD2">
                            <w:pPr>
                              <w:pStyle w:val="BubbleText"/>
                            </w:pPr>
                            <w:r w:rsidRPr="004467EC">
                              <w:t>What is 12</w:t>
                            </w:r>
                            <w:r w:rsidRPr="004467EC">
                              <w:rPr>
                                <w:vertAlign w:val="superscript"/>
                              </w:rPr>
                              <w:t>2</w:t>
                            </w:r>
                            <w:r w:rsidRPr="004467EC"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1F95" id="AutoShape 198" o:spid="_x0000_s1037" type="#_x0000_t62" style="position:absolute;left:0;text-align:left;margin-left:281.35pt;margin-top:4.3pt;width:57.35pt;height:23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" adj="7269,32839" fillcolor="#b6dde8" strokecolor="black [3200]" strokeweight=".25pt">
                <v:textbox inset="0,0,0,0">
                  <w:txbxContent>
                    <w:p w14:paraId="698F9024" w14:textId="77777777" w:rsidR="005664F4" w:rsidRPr="009E197C" w:rsidRDefault="009E197C" w:rsidP="00723BD2">
                      <w:pPr>
                        <w:pStyle w:val="BubbleText"/>
                      </w:pPr>
                      <w:r w:rsidRPr="004467EC">
                        <w:t>What is 12</w:t>
                      </w:r>
                      <w:r w:rsidRPr="004467EC">
                        <w:rPr>
                          <w:vertAlign w:val="superscript"/>
                        </w:rPr>
                        <w:t>2</w:t>
                      </w:r>
                      <w:r w:rsidRPr="004467EC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56808E" wp14:editId="2CAB522D">
                <wp:simplePos x="0" y="0"/>
                <wp:positionH relativeFrom="column">
                  <wp:posOffset>1818640</wp:posOffset>
                </wp:positionH>
                <wp:positionV relativeFrom="paragraph">
                  <wp:posOffset>3810</wp:posOffset>
                </wp:positionV>
                <wp:extent cx="1466850" cy="491490"/>
                <wp:effectExtent l="427990" t="13335" r="10160" b="9525"/>
                <wp:wrapNone/>
                <wp:docPr id="16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91490"/>
                        </a:xfrm>
                        <a:prstGeom prst="wedgeRoundRectCallout">
                          <a:avLst>
                            <a:gd name="adj1" fmla="val -76667"/>
                            <a:gd name="adj2" fmla="val 11500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BC57D" w14:textId="77777777" w:rsidR="005664F4" w:rsidRPr="009E197C" w:rsidRDefault="009E197C" w:rsidP="00723BD2">
                            <w:pPr>
                              <w:pStyle w:val="BubbleText"/>
                            </w:pPr>
                            <w:r w:rsidRPr="004467EC">
                              <w:t>Can you explain how to find the factors of 30 using a factor tree?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808E" id="AutoShape 197" o:spid="_x0000_s1038" type="#_x0000_t62" style="position:absolute;left:0;text-align:left;margin-left:143.2pt;margin-top:.3pt;width:115.5pt;height:38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" adj="-5760,13284" fillcolor="#b6dde8" strokecolor="black [3200]" strokeweight=".25pt">
                <v:textbox inset="0,0,0,0">
                  <w:txbxContent>
                    <w:p w14:paraId="7A0BC57D" w14:textId="77777777" w:rsidR="005664F4" w:rsidRPr="009E197C" w:rsidRDefault="009E197C" w:rsidP="00723BD2">
                      <w:pPr>
                        <w:pStyle w:val="BubbleText"/>
                      </w:pPr>
                      <w:r w:rsidRPr="004467EC">
                        <w:t>Can you explain how to find the factors of 30 using a factor tree?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8E90F1" wp14:editId="2AF64F81">
                <wp:simplePos x="0" y="0"/>
                <wp:positionH relativeFrom="column">
                  <wp:posOffset>61595</wp:posOffset>
                </wp:positionH>
                <wp:positionV relativeFrom="paragraph">
                  <wp:posOffset>29845</wp:posOffset>
                </wp:positionV>
                <wp:extent cx="1088390" cy="378460"/>
                <wp:effectExtent l="13970" t="10795" r="297815" b="10795"/>
                <wp:wrapNone/>
                <wp:docPr id="1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8390" cy="378460"/>
                        </a:xfrm>
                        <a:prstGeom prst="wedgeRoundRectCallout">
                          <a:avLst>
                            <a:gd name="adj1" fmla="val 74329"/>
                            <a:gd name="adj2" fmla="val 35065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D0893" w14:textId="77777777" w:rsidR="005664F4" w:rsidRPr="009E197C" w:rsidRDefault="009E197C" w:rsidP="00723BD2">
                            <w:pPr>
                              <w:pStyle w:val="BubbleText"/>
                            </w:pPr>
                            <w:r w:rsidRPr="004467EC">
                              <w:t>What are the factors of 28?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90F1" id="AutoShape 194" o:spid="_x0000_s1039" type="#_x0000_t62" style="position:absolute;left:0;text-align:left;margin-left:4.85pt;margin-top:2.35pt;width:85.7pt;height:29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" adj="26855,18374" fillcolor="#b6dde8" strokecolor="black [3213]" strokeweight=".25pt">
                <v:textbox inset="0,0,0,0">
                  <w:txbxContent>
                    <w:p w14:paraId="2B2D0893" w14:textId="77777777" w:rsidR="005664F4" w:rsidRPr="009E197C" w:rsidRDefault="009E197C" w:rsidP="00723BD2">
                      <w:pPr>
                        <w:pStyle w:val="BubbleText"/>
                      </w:pPr>
                      <w:r w:rsidRPr="004467EC">
                        <w:t>What are the factors of 28?</w:t>
                      </w:r>
                    </w:p>
                  </w:txbxContent>
                </v:textbox>
              </v:shape>
            </w:pict>
          </mc:Fallback>
        </mc:AlternateContent>
      </w:r>
    </w:p>
    <w:p w14:paraId="429E84A8" w14:textId="77777777" w:rsidR="000B70CF" w:rsidRPr="00317B48" w:rsidRDefault="002C59F6" w:rsidP="00317B48">
      <w:pPr>
        <w:pStyle w:val="MainHead"/>
      </w:pPr>
      <w:r w:rsidRPr="003775BC">
        <w:rPr>
          <w:rFonts w:cs="Arial"/>
        </w:rPr>
        <w:br w:type="column"/>
      </w:r>
      <w:r w:rsidR="00317B48" w:rsidRPr="00317B48">
        <w:t>Multiplication and division</w:t>
      </w:r>
    </w:p>
    <w:p w14:paraId="56540044" w14:textId="34A10A01" w:rsidR="000B70CF" w:rsidRPr="003775BC" w:rsidRDefault="00D71BB4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D5B40B8" wp14:editId="2B7EA588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4462145" cy="228600"/>
                <wp:effectExtent l="0" t="0" r="0" b="3810"/>
                <wp:wrapNone/>
                <wp:docPr id="14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6A7A4" id="Rectangle 1711" o:spid="_x0000_s1026" style="position:absolute;margin-left:0;margin-top:5.7pt;width:351.35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" fillcolor="#80b0e4" stroked="f" strokecolor="black [3213]" strokeweight="1pt"/>
            </w:pict>
          </mc:Fallback>
        </mc:AlternateContent>
      </w:r>
      <w:r w:rsidR="000B70CF" w:rsidRPr="003775BC">
        <w:rPr>
          <w:rFonts w:cs="Arial"/>
        </w:rPr>
        <w:t>HERE’S THE MATHS</w:t>
      </w:r>
    </w:p>
    <w:p w14:paraId="6F9B055F" w14:textId="77777777" w:rsidR="00C057A4" w:rsidRPr="00741BCD" w:rsidRDefault="00741BCD" w:rsidP="00741BCD">
      <w:pPr>
        <w:pStyle w:val="Body"/>
      </w:pPr>
      <w:r w:rsidRPr="00741BCD">
        <w:t xml:space="preserve">Your child is learning to identify prime numbers and factors of numbers up to 12 × 12. </w:t>
      </w:r>
      <w:r w:rsidR="00C04F4D">
        <w:br/>
      </w:r>
      <w:r w:rsidRPr="00741BCD">
        <w:t>A prime number is a number that has only 1 and itself as factors, whereas a composite number can be divided exactly by numbers other than 1 and itself. For example, the factor pairs of 18 are 1 × 18, 2 × 9 and 3 × 6. Each pair multiplies to give the number.</w:t>
      </w:r>
    </w:p>
    <w:p w14:paraId="2929F118" w14:textId="198940A3" w:rsidR="00A23881" w:rsidRPr="003775BC" w:rsidRDefault="00D71BB4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0CEC483" wp14:editId="3C796E4C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3175" t="1270" r="1905" b="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06544" id="Rectangle 71" o:spid="_x0000_s1026" style="position:absolute;margin-left:-.5pt;margin-top:5.35pt;width:351.35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" fillcolor="#80b0e4" stroked="f" strokecolor="black [3213]" strokeweight="1pt"/>
            </w:pict>
          </mc:Fallback>
        </mc:AlternateContent>
      </w:r>
      <w:r w:rsidR="00A23881" w:rsidRPr="003775BC">
        <w:rPr>
          <w:rFonts w:cs="Arial"/>
        </w:rPr>
        <w:t>ACTIVITY</w:t>
      </w:r>
    </w:p>
    <w:p w14:paraId="4912E8A1" w14:textId="1B1C4C08" w:rsidR="00A23881" w:rsidRDefault="00D71BB4" w:rsidP="00A23881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559E33" wp14:editId="13861D3C">
                <wp:simplePos x="0" y="0"/>
                <wp:positionH relativeFrom="column">
                  <wp:posOffset>3293110</wp:posOffset>
                </wp:positionH>
                <wp:positionV relativeFrom="paragraph">
                  <wp:posOffset>31750</wp:posOffset>
                </wp:positionV>
                <wp:extent cx="1155065" cy="781050"/>
                <wp:effectExtent l="6985" t="12700" r="9525" b="6350"/>
                <wp:wrapSquare wrapText="bothSides"/>
                <wp:docPr id="1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78105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F9B6" w14:textId="77777777" w:rsidR="00D044DC" w:rsidRPr="00792D9F" w:rsidRDefault="00D044DC" w:rsidP="007F0765">
                            <w:pPr>
                              <w:pStyle w:val="Body"/>
                              <w:rPr>
                                <w:b/>
                              </w:rPr>
                            </w:pPr>
                            <w:r w:rsidRPr="00792D9F">
                              <w:rPr>
                                <w:b/>
                              </w:rPr>
                              <w:t>You will need:</w:t>
                            </w:r>
                          </w:p>
                          <w:p w14:paraId="07B2926A" w14:textId="77777777" w:rsidR="00AB1E37" w:rsidRPr="004467EC" w:rsidRDefault="00AB1E37" w:rsidP="00AB1E37">
                            <w:pPr>
                              <w:pStyle w:val="BL"/>
                            </w:pPr>
                            <w:r w:rsidRPr="004467EC">
                              <w:t xml:space="preserve">book with about 150 pages </w:t>
                            </w:r>
                          </w:p>
                          <w:p w14:paraId="68A79112" w14:textId="77777777" w:rsidR="00F72EF0" w:rsidRPr="00CF0781" w:rsidRDefault="00AB1E37" w:rsidP="00AB1E37">
                            <w:pPr>
                              <w:pStyle w:val="BL"/>
                            </w:pPr>
                            <w:r w:rsidRPr="004467EC">
                              <w:t>coin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9E33" id="Text Box 235" o:spid="_x0000_s1040" type="#_x0000_t202" style="position:absolute;margin-left:259.3pt;margin-top:2.5pt;width:90.95pt;height:6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" fillcolor="#b6dde8" strokecolor="black [3213]" strokeweight="1pt">
                <v:textbox inset=",7.2pt,,7.2pt">
                  <w:txbxContent>
                    <w:p w14:paraId="3C82F9B6" w14:textId="77777777" w:rsidR="00D044DC" w:rsidRPr="00792D9F" w:rsidRDefault="00D044DC" w:rsidP="007F0765">
                      <w:pPr>
                        <w:pStyle w:val="Body"/>
                        <w:rPr>
                          <w:b/>
                        </w:rPr>
                      </w:pPr>
                      <w:r w:rsidRPr="00792D9F">
                        <w:rPr>
                          <w:b/>
                        </w:rPr>
                        <w:t>You will need:</w:t>
                      </w:r>
                    </w:p>
                    <w:p w14:paraId="07B2926A" w14:textId="77777777" w:rsidR="00AB1E37" w:rsidRPr="004467EC" w:rsidRDefault="00AB1E37" w:rsidP="00AB1E37">
                      <w:pPr>
                        <w:pStyle w:val="BL"/>
                      </w:pPr>
                      <w:r w:rsidRPr="004467EC">
                        <w:t xml:space="preserve">book with about 150 pages </w:t>
                      </w:r>
                    </w:p>
                    <w:p w14:paraId="68A79112" w14:textId="77777777" w:rsidR="00F72EF0" w:rsidRPr="00CF0781" w:rsidRDefault="00AB1E37" w:rsidP="00AB1E37">
                      <w:pPr>
                        <w:pStyle w:val="BL"/>
                      </w:pPr>
                      <w:r w:rsidRPr="004467EC">
                        <w:t>coin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4DC" w:rsidRPr="00D044DC">
        <w:rPr>
          <w:b/>
        </w:rPr>
        <w:t>What to do</w:t>
      </w:r>
    </w:p>
    <w:p w14:paraId="75734A31" w14:textId="77777777" w:rsidR="00AB1E37" w:rsidRPr="004467EC" w:rsidRDefault="00AB1E37" w:rsidP="00AB1E37">
      <w:pPr>
        <w:pStyle w:val="BL"/>
      </w:pPr>
      <w:r w:rsidRPr="004467EC">
        <w:t>Take turns to open the book to a different page (open again if the book is opened to a page that has been used).</w:t>
      </w:r>
    </w:p>
    <w:p w14:paraId="62F2349B" w14:textId="77777777" w:rsidR="00AB1E37" w:rsidRPr="004467EC" w:rsidRDefault="00AB1E37" w:rsidP="00AB1E37">
      <w:pPr>
        <w:pStyle w:val="BL"/>
      </w:pPr>
      <w:r w:rsidRPr="004467EC">
        <w:t>Toss a coin to decide whether to score the left- or right-hand page, heads for left and tails for right. Find all the factor pairs for the number.</w:t>
      </w:r>
    </w:p>
    <w:p w14:paraId="00D9136D" w14:textId="77777777" w:rsidR="00AB1E37" w:rsidRPr="004467EC" w:rsidRDefault="00AB1E37" w:rsidP="00AB1E37">
      <w:pPr>
        <w:pStyle w:val="BL"/>
      </w:pPr>
      <w:r w:rsidRPr="004467EC">
        <w:t xml:space="preserve">Score 10 points if you have picked a prime number or 3 points for each factor pair </w:t>
      </w:r>
      <w:r w:rsidR="00C04F4D">
        <w:br/>
      </w:r>
      <w:r w:rsidRPr="004467EC">
        <w:t xml:space="preserve">of a composite number. For example, if you open the book at pages 11 and 12, heads gives page 11 which is a prime number and scores 10. Tails gives 12, which has three factor pairs (1 × 12, 2 × 6, 3 × 4) and scores 9. </w:t>
      </w:r>
    </w:p>
    <w:p w14:paraId="22CAEC67" w14:textId="77777777" w:rsidR="00AB1E37" w:rsidRPr="004467EC" w:rsidRDefault="00AB1E37" w:rsidP="00AB1E37">
      <w:pPr>
        <w:pStyle w:val="BL"/>
      </w:pPr>
      <w:r w:rsidRPr="004467EC">
        <w:t xml:space="preserve">Play for 10 minutes. </w:t>
      </w:r>
    </w:p>
    <w:p w14:paraId="5DDC00E9" w14:textId="77777777" w:rsidR="00DF283C" w:rsidRDefault="00AB1E37" w:rsidP="00AB1E37">
      <w:pPr>
        <w:pStyle w:val="BL"/>
        <w:rPr>
          <w:rFonts w:cs="Arial"/>
        </w:rPr>
      </w:pPr>
      <w:r w:rsidRPr="004467EC">
        <w:t>Winner has the higher score.</w:t>
      </w:r>
    </w:p>
    <w:p w14:paraId="5C1BD9A6" w14:textId="77777777"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14:paraId="3379A626" w14:textId="77777777" w:rsidR="000B70CF" w:rsidRPr="0077106A" w:rsidRDefault="00447691" w:rsidP="00447691">
      <w:pPr>
        <w:pStyle w:val="BL"/>
      </w:pPr>
      <w:r w:rsidRPr="004467EC">
        <w:t>Find the factors for two pages (not consecutive ones) and identify common factors.</w:t>
      </w:r>
    </w:p>
    <w:p w14:paraId="5CE7C869" w14:textId="20612B11" w:rsidR="005D6C96" w:rsidRPr="003775BC" w:rsidRDefault="00D71BB4" w:rsidP="005D6C9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AA2BE60" wp14:editId="1FA537FA">
                <wp:simplePos x="0" y="0"/>
                <wp:positionH relativeFrom="column">
                  <wp:posOffset>-6350</wp:posOffset>
                </wp:positionH>
                <wp:positionV relativeFrom="paragraph">
                  <wp:posOffset>70485</wp:posOffset>
                </wp:positionV>
                <wp:extent cx="4462145" cy="228600"/>
                <wp:effectExtent l="3175" t="3810" r="1905" b="0"/>
                <wp:wrapNone/>
                <wp:docPr id="1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F397C" id="Rectangle 313" o:spid="_x0000_s1026" style="position:absolute;margin-left:-.5pt;margin-top:5.55pt;width:351.35pt;height:18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" fillcolor="#80b0e4" stroked="f" strokecolor="black [3213]" strokeweight="1pt"/>
            </w:pict>
          </mc:Fallback>
        </mc:AlternateContent>
      </w:r>
      <w:r w:rsidR="005D6C96" w:rsidRPr="003775BC">
        <w:rPr>
          <w:rFonts w:cs="Arial"/>
        </w:rPr>
        <w:t>QUESTIONS TO ASK</w:t>
      </w:r>
    </w:p>
    <w:p w14:paraId="43003E5C" w14:textId="05A27EF3" w:rsidR="005D6C96" w:rsidRDefault="00D71BB4" w:rsidP="00D36B04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06E5D63" wp14:editId="46B41550">
                <wp:simplePos x="0" y="0"/>
                <wp:positionH relativeFrom="column">
                  <wp:posOffset>52070</wp:posOffset>
                </wp:positionH>
                <wp:positionV relativeFrom="paragraph">
                  <wp:posOffset>7620</wp:posOffset>
                </wp:positionV>
                <wp:extent cx="1258570" cy="643255"/>
                <wp:effectExtent l="13970" t="7620" r="461010" b="6350"/>
                <wp:wrapNone/>
                <wp:docPr id="10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643255"/>
                        </a:xfrm>
                        <a:prstGeom prst="wedgeRoundRectCallout">
                          <a:avLst>
                            <a:gd name="adj1" fmla="val 83806"/>
                            <a:gd name="adj2" fmla="val 10417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5E57E" w14:textId="77777777" w:rsidR="005D2051" w:rsidRPr="004328AA" w:rsidRDefault="004328AA" w:rsidP="00C04F4D">
                            <w:pPr>
                              <w:pStyle w:val="BubbleText"/>
                            </w:pPr>
                            <w:r w:rsidRPr="004467EC">
                              <w:t xml:space="preserve">What are the first ten prime numbers? </w:t>
                            </w:r>
                            <w:r w:rsidR="00C04F4D">
                              <w:br/>
                            </w:r>
                            <w:r w:rsidRPr="004467EC">
                              <w:t>(</w:t>
                            </w:r>
                            <w:r w:rsidRPr="00A02E8D">
                              <w:rPr>
                                <w:i/>
                              </w:rPr>
                              <w:t>2, 3, 5, 7, 11, 13, 17, 19, 23, 29</w:t>
                            </w:r>
                            <w:r w:rsidRPr="004467EC"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5D63" id="AutoShape 353" o:spid="_x0000_s1041" type="#_x0000_t62" style="position:absolute;margin-left:4.1pt;margin-top:.6pt;width:99.1pt;height:50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" adj="28902,13050" fillcolor="#b6dde8" strokecolor="black [3213]" strokeweight=".25pt">
                <v:textbox inset="0,0,0,0">
                  <w:txbxContent>
                    <w:p w14:paraId="52D5E57E" w14:textId="77777777" w:rsidR="005D2051" w:rsidRPr="004328AA" w:rsidRDefault="004328AA" w:rsidP="00C04F4D">
                      <w:pPr>
                        <w:pStyle w:val="BubbleText"/>
                      </w:pPr>
                      <w:r w:rsidRPr="004467EC">
                        <w:t xml:space="preserve">What are the first ten prime numbers? </w:t>
                      </w:r>
                      <w:r w:rsidR="00C04F4D">
                        <w:br/>
                      </w:r>
                      <w:r w:rsidRPr="004467EC">
                        <w:t>(</w:t>
                      </w:r>
                      <w:r w:rsidRPr="00A02E8D">
                        <w:rPr>
                          <w:i/>
                        </w:rPr>
                        <w:t>2, 3, 5, 7, 11, 13, 17, 19, 23, 29</w:t>
                      </w:r>
                      <w:r w:rsidRPr="004467E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5018A30" wp14:editId="03F4697D">
                <wp:simplePos x="0" y="0"/>
                <wp:positionH relativeFrom="column">
                  <wp:posOffset>2978785</wp:posOffset>
                </wp:positionH>
                <wp:positionV relativeFrom="paragraph">
                  <wp:posOffset>7620</wp:posOffset>
                </wp:positionV>
                <wp:extent cx="1532255" cy="890905"/>
                <wp:effectExtent l="273685" t="7620" r="13335" b="6350"/>
                <wp:wrapNone/>
                <wp:docPr id="9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255" cy="890905"/>
                        </a:xfrm>
                        <a:prstGeom prst="wedgeRoundRectCallout">
                          <a:avLst>
                            <a:gd name="adj1" fmla="val -66204"/>
                            <a:gd name="adj2" fmla="val -13722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A4BE" w14:textId="77777777" w:rsidR="005D2051" w:rsidRPr="004328AA" w:rsidRDefault="004328AA" w:rsidP="00C04F4D">
                            <w:pPr>
                              <w:pStyle w:val="BubbleText"/>
                            </w:pPr>
                            <w:r w:rsidRPr="004467EC">
                              <w:t xml:space="preserve">What is a composite number? Are all even numbers composite? </w:t>
                            </w:r>
                            <w:r w:rsidR="00C04F4D">
                              <w:br/>
                            </w:r>
                            <w:r w:rsidRPr="004467EC">
                              <w:t>(</w:t>
                            </w:r>
                            <w:r w:rsidRPr="00A02E8D">
                              <w:rPr>
                                <w:i/>
                              </w:rPr>
                              <w:t>2 is prime, all other even numbers are composite</w:t>
                            </w:r>
                            <w:r w:rsidRPr="004467EC"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18A30" id="AutoShape 355" o:spid="_x0000_s1042" type="#_x0000_t62" style="position:absolute;margin-left:234.55pt;margin-top:.6pt;width:120.65pt;height:70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" adj="-3500,7836" fillcolor="#b6dde8" strokecolor="black [3200]" strokeweight=".25pt">
                <v:textbox inset="0,0,0,0">
                  <w:txbxContent>
                    <w:p w14:paraId="790AA4BE" w14:textId="77777777" w:rsidR="005D2051" w:rsidRPr="004328AA" w:rsidRDefault="004328AA" w:rsidP="00C04F4D">
                      <w:pPr>
                        <w:pStyle w:val="BubbleText"/>
                      </w:pPr>
                      <w:r w:rsidRPr="004467EC">
                        <w:t xml:space="preserve">What is a composite number? Are all even numbers composite? </w:t>
                      </w:r>
                      <w:r w:rsidR="00C04F4D">
                        <w:br/>
                      </w:r>
                      <w:r w:rsidRPr="004467EC">
                        <w:t>(</w:t>
                      </w:r>
                      <w:r w:rsidRPr="00A02E8D">
                        <w:rPr>
                          <w:i/>
                        </w:rPr>
                        <w:t>2 is prime, all other even numbers are composite</w:t>
                      </w:r>
                      <w:r w:rsidRPr="004467E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B651D92" w14:textId="77777777" w:rsidR="000E63AB" w:rsidRDefault="000E63AB" w:rsidP="00D36B04">
      <w:pPr>
        <w:pStyle w:val="Body"/>
      </w:pPr>
    </w:p>
    <w:p w14:paraId="712C552F" w14:textId="77777777" w:rsidR="000E63AB" w:rsidRDefault="000E63AB" w:rsidP="00D36B04">
      <w:pPr>
        <w:pStyle w:val="Body"/>
      </w:pPr>
    </w:p>
    <w:p w14:paraId="4CCCE2AF" w14:textId="643F1CB2" w:rsidR="000E63AB" w:rsidRDefault="00D71BB4" w:rsidP="00D36B04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1F2A82" wp14:editId="6C3FBCE9">
                <wp:simplePos x="0" y="0"/>
                <wp:positionH relativeFrom="column">
                  <wp:posOffset>1661795</wp:posOffset>
                </wp:positionH>
                <wp:positionV relativeFrom="paragraph">
                  <wp:posOffset>27940</wp:posOffset>
                </wp:positionV>
                <wp:extent cx="1056640" cy="508635"/>
                <wp:effectExtent l="13970" t="8890" r="5715" b="120650"/>
                <wp:wrapNone/>
                <wp:docPr id="8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640" cy="508635"/>
                        </a:xfrm>
                        <a:prstGeom prst="wedgeRoundRectCallout">
                          <a:avLst>
                            <a:gd name="adj1" fmla="val -44532"/>
                            <a:gd name="adj2" fmla="val 70597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6957" w14:textId="77777777" w:rsidR="005D2051" w:rsidRPr="004328AA" w:rsidRDefault="004328AA" w:rsidP="00C04F4D">
                            <w:pPr>
                              <w:pStyle w:val="BubbleText"/>
                            </w:pPr>
                            <w:r w:rsidRPr="004467EC">
                              <w:t xml:space="preserve">What are the prime factors of 18? </w:t>
                            </w:r>
                            <w:r w:rsidR="00C04F4D">
                              <w:br/>
                            </w:r>
                            <w:r w:rsidRPr="004467EC">
                              <w:t>(</w:t>
                            </w:r>
                            <w:r w:rsidRPr="00A02E8D">
                              <w:rPr>
                                <w:i/>
                              </w:rPr>
                              <w:t>2, 3, 3</w:t>
                            </w:r>
                            <w:r w:rsidRPr="004467EC"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2A82" id="AutoShape 356" o:spid="_x0000_s1043" type="#_x0000_t62" style="position:absolute;margin-left:130.85pt;margin-top:2.2pt;width:83.2pt;height:40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" adj="1181,26049" fillcolor="#b6dde8" strokecolor="black [3200]" strokeweight=".25pt">
                <v:textbox inset="0,0,0,0">
                  <w:txbxContent>
                    <w:p w14:paraId="5D976957" w14:textId="77777777" w:rsidR="005D2051" w:rsidRPr="004328AA" w:rsidRDefault="004328AA" w:rsidP="00C04F4D">
                      <w:pPr>
                        <w:pStyle w:val="BubbleText"/>
                      </w:pPr>
                      <w:r w:rsidRPr="004467EC">
                        <w:t xml:space="preserve">What are the prime factors of 18? </w:t>
                      </w:r>
                      <w:r w:rsidR="00C04F4D">
                        <w:br/>
                      </w:r>
                      <w:r w:rsidRPr="004467EC">
                        <w:t>(</w:t>
                      </w:r>
                      <w:r w:rsidRPr="00A02E8D">
                        <w:rPr>
                          <w:i/>
                        </w:rPr>
                        <w:t>2, 3, 3</w:t>
                      </w:r>
                      <w:r w:rsidRPr="004467E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B214217" w14:textId="77777777" w:rsidR="000E63AB" w:rsidRDefault="000E63AB" w:rsidP="00D36B04">
      <w:pPr>
        <w:pStyle w:val="Body"/>
      </w:pPr>
    </w:p>
    <w:p w14:paraId="75F1697C" w14:textId="6EEFC12C" w:rsidR="000E63AB" w:rsidRDefault="00D71BB4" w:rsidP="00D36B04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AE7341" wp14:editId="0498A49D">
                <wp:simplePos x="0" y="0"/>
                <wp:positionH relativeFrom="column">
                  <wp:posOffset>52070</wp:posOffset>
                </wp:positionH>
                <wp:positionV relativeFrom="paragraph">
                  <wp:posOffset>41275</wp:posOffset>
                </wp:positionV>
                <wp:extent cx="1315720" cy="504825"/>
                <wp:effectExtent l="13970" t="12700" r="289560" b="6350"/>
                <wp:wrapNone/>
                <wp:docPr id="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720" cy="504825"/>
                        </a:xfrm>
                        <a:prstGeom prst="wedgeRoundRectCallout">
                          <a:avLst>
                            <a:gd name="adj1" fmla="val 69352"/>
                            <a:gd name="adj2" fmla="val 36917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3F03F" w14:textId="77777777" w:rsidR="005D2051" w:rsidRPr="004328AA" w:rsidRDefault="004328AA" w:rsidP="00C04F4D">
                            <w:pPr>
                              <w:pStyle w:val="BubbleText"/>
                            </w:pPr>
                            <w:r w:rsidRPr="004467EC">
                              <w:t xml:space="preserve">What are the factor pairs of 32? </w:t>
                            </w:r>
                            <w:r w:rsidR="00C04F4D">
                              <w:br/>
                            </w:r>
                            <w:r w:rsidRPr="004467EC">
                              <w:t>(</w:t>
                            </w:r>
                            <w:r w:rsidRPr="00A02E8D">
                              <w:rPr>
                                <w:i/>
                              </w:rPr>
                              <w:t>1 × 32, 2 × 16, 4 × 8</w:t>
                            </w:r>
                            <w:r w:rsidRPr="004467EC"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E7341" id="AutoShape 354" o:spid="_x0000_s1044" type="#_x0000_t62" style="position:absolute;margin-left:4.1pt;margin-top:3.25pt;width:103.6pt;height:3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" adj="25780,18774" fillcolor="#b6dde8" strokecolor="black [3200]" strokeweight=".25pt">
                <v:textbox inset="0,0,0,0">
                  <w:txbxContent>
                    <w:p w14:paraId="6683F03F" w14:textId="77777777" w:rsidR="005D2051" w:rsidRPr="004328AA" w:rsidRDefault="004328AA" w:rsidP="00C04F4D">
                      <w:pPr>
                        <w:pStyle w:val="BubbleText"/>
                      </w:pPr>
                      <w:r w:rsidRPr="004467EC">
                        <w:t xml:space="preserve">What are the factor pairs of 32? </w:t>
                      </w:r>
                      <w:r w:rsidR="00C04F4D">
                        <w:br/>
                      </w:r>
                      <w:r w:rsidRPr="004467EC">
                        <w:t>(</w:t>
                      </w:r>
                      <w:r w:rsidRPr="00A02E8D">
                        <w:rPr>
                          <w:i/>
                        </w:rPr>
                        <w:t>1 × 32, 2 × 16, 4 × 8</w:t>
                      </w:r>
                      <w:r w:rsidRPr="004467E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968A113" w14:textId="77777777" w:rsidR="000E63AB" w:rsidRDefault="000E63AB" w:rsidP="00D36B04">
      <w:pPr>
        <w:pStyle w:val="Body"/>
      </w:pPr>
    </w:p>
    <w:p w14:paraId="4DF82673" w14:textId="4416AEAC" w:rsidR="000E63AB" w:rsidRDefault="00D71BB4" w:rsidP="00D36B04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C8836AA" wp14:editId="277EBC9E">
                <wp:simplePos x="0" y="0"/>
                <wp:positionH relativeFrom="column">
                  <wp:posOffset>3312795</wp:posOffset>
                </wp:positionH>
                <wp:positionV relativeFrom="paragraph">
                  <wp:posOffset>8890</wp:posOffset>
                </wp:positionV>
                <wp:extent cx="1135380" cy="553720"/>
                <wp:effectExtent l="502920" t="8890" r="9525" b="8890"/>
                <wp:wrapNone/>
                <wp:docPr id="6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553720"/>
                        </a:xfrm>
                        <a:prstGeom prst="wedgeRoundRectCallout">
                          <a:avLst>
                            <a:gd name="adj1" fmla="val -90773"/>
                            <a:gd name="adj2" fmla="val 28213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A401" w14:textId="77777777" w:rsidR="005D2051" w:rsidRPr="004328AA" w:rsidRDefault="004328AA" w:rsidP="00C04F4D">
                            <w:pPr>
                              <w:pStyle w:val="BubbleText"/>
                            </w:pPr>
                            <w:r w:rsidRPr="004467EC">
                              <w:t xml:space="preserve">What are the common factors </w:t>
                            </w:r>
                            <w:r w:rsidR="00C04F4D">
                              <w:br/>
                            </w:r>
                            <w:r w:rsidRPr="004467EC">
                              <w:t>of 20 and 30?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36AA" id="AutoShape 357" o:spid="_x0000_s1045" type="#_x0000_t62" style="position:absolute;margin-left:260.85pt;margin-top:.7pt;width:89.4pt;height:43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" adj="-8807,16894" fillcolor="#b6dde8" strokecolor="black [3200]" strokeweight=".25pt">
                <v:textbox inset="0,0,0,0">
                  <w:txbxContent>
                    <w:p w14:paraId="3C82A401" w14:textId="77777777" w:rsidR="005D2051" w:rsidRPr="004328AA" w:rsidRDefault="004328AA" w:rsidP="00C04F4D">
                      <w:pPr>
                        <w:pStyle w:val="BubbleText"/>
                      </w:pPr>
                      <w:r w:rsidRPr="004467EC">
                        <w:t xml:space="preserve">What are the common factors </w:t>
                      </w:r>
                      <w:r w:rsidR="00C04F4D">
                        <w:br/>
                      </w:r>
                      <w:r w:rsidRPr="004467EC">
                        <w:t>of 20 and 30?</w:t>
                      </w:r>
                    </w:p>
                  </w:txbxContent>
                </v:textbox>
              </v:shape>
            </w:pict>
          </mc:Fallback>
        </mc:AlternateContent>
      </w:r>
    </w:p>
    <w:p w14:paraId="43E7EDBB" w14:textId="77777777" w:rsidR="0067413D" w:rsidRPr="00271240" w:rsidRDefault="0067413D" w:rsidP="006936D4">
      <w:pPr>
        <w:pStyle w:val="BL"/>
        <w:numPr>
          <w:ilvl w:val="0"/>
          <w:numId w:val="0"/>
        </w:numPr>
        <w:spacing w:line="240" w:lineRule="auto"/>
        <w:rPr>
          <w:rFonts w:cs="Arial"/>
          <w:szCs w:val="2"/>
        </w:rPr>
      </w:pPr>
    </w:p>
    <w:sectPr w:rsidR="0067413D" w:rsidRPr="00271240" w:rsidSect="005D2051">
      <w:footerReference w:type="even" r:id="rId10"/>
      <w:footerReference w:type="default" r:id="rId11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BE2F3" w14:textId="77777777" w:rsidR="00377071" w:rsidRDefault="00377071" w:rsidP="00A42AA8">
      <w:r>
        <w:separator/>
      </w:r>
    </w:p>
  </w:endnote>
  <w:endnote w:type="continuationSeparator" w:id="0">
    <w:p w14:paraId="4D09A94B" w14:textId="77777777" w:rsidR="00377071" w:rsidRDefault="00377071" w:rsidP="00A4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AF3CF" w14:textId="148DEE6F" w:rsidR="000E63AB" w:rsidRDefault="005D2051" w:rsidP="005D2051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D71BB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01E07F" wp14:editId="1220EF6D">
              <wp:simplePos x="0" y="0"/>
              <wp:positionH relativeFrom="column">
                <wp:posOffset>5311140</wp:posOffset>
              </wp:positionH>
              <wp:positionV relativeFrom="paragraph">
                <wp:posOffset>108585</wp:posOffset>
              </wp:positionV>
              <wp:extent cx="4462145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5DBF2407" w14:textId="77777777" w:rsidR="005D2051" w:rsidRDefault="005D2051" w:rsidP="005D2051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1E0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418.2pt;margin-top:8.55pt;width:351.35pt;height:2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" filled="f" stroked="f">
              <v:textbox inset=",7.2pt,,7.2pt">
                <w:txbxContent>
                  <w:p w14:paraId="5DBF2407" w14:textId="77777777" w:rsidR="005D2051" w:rsidRDefault="005D2051" w:rsidP="005D2051">
                    <w:pPr>
                      <w:jc w:val="center"/>
                    </w:pPr>
                    <w:r>
                      <w:rPr>
                        <w:rStyle w:val="PageNumber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D71BB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0E4D36" wp14:editId="2F3A137B">
              <wp:simplePos x="0" y="0"/>
              <wp:positionH relativeFrom="column">
                <wp:posOffset>3810</wp:posOffset>
              </wp:positionH>
              <wp:positionV relativeFrom="paragraph">
                <wp:posOffset>98425</wp:posOffset>
              </wp:positionV>
              <wp:extent cx="4462145" cy="3530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60CDB18" w14:textId="77777777" w:rsidR="005D2051" w:rsidRDefault="005D2051" w:rsidP="005D2051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E4D36" id="Text Box 1" o:spid="_x0000_s1047" type="#_x0000_t202" style="position:absolute;margin-left:.3pt;margin-top:7.75pt;width:351.35pt;height:2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" filled="f" stroked="f">
              <v:textbox inset=",7.2pt,,7.2pt">
                <w:txbxContent>
                  <w:p w14:paraId="160CDB18" w14:textId="77777777" w:rsidR="005D2051" w:rsidRDefault="005D2051" w:rsidP="005D2051">
                    <w:pPr>
                      <w:jc w:val="center"/>
                    </w:pPr>
                    <w:r>
                      <w:rPr>
                        <w:rStyle w:val="PageNumbe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3CA4C" w14:textId="4E60D9CA" w:rsidR="00F317DC" w:rsidRDefault="000E63AB" w:rsidP="000E63AB">
    <w:pPr>
      <w:pStyle w:val="Footer"/>
      <w:tabs>
        <w:tab w:val="clear" w:pos="4320"/>
        <w:tab w:val="clear" w:pos="8640"/>
        <w:tab w:val="left" w:pos="10800"/>
      </w:tabs>
    </w:pPr>
    <w:r>
      <w:tab/>
    </w:r>
    <w:r w:rsidR="00D71BB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EB5122A" wp14:editId="36CC157B">
              <wp:simplePos x="0" y="0"/>
              <wp:positionH relativeFrom="column">
                <wp:posOffset>5311140</wp:posOffset>
              </wp:positionH>
              <wp:positionV relativeFrom="paragraph">
                <wp:posOffset>108585</wp:posOffset>
              </wp:positionV>
              <wp:extent cx="446214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0D7C456F" w14:textId="77777777" w:rsidR="000E63AB" w:rsidRDefault="000E63AB" w:rsidP="000E63AB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5122A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18.2pt;margin-top:8.55pt;width:351.35pt;height:2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" filled="f" stroked="f">
              <v:textbox inset=",7.2pt,,7.2pt">
                <w:txbxContent>
                  <w:p w14:paraId="0D7C456F" w14:textId="77777777" w:rsidR="000E63AB" w:rsidRDefault="000E63AB" w:rsidP="000E63AB">
                    <w:pPr>
                      <w:jc w:val="center"/>
                    </w:pPr>
                    <w:r>
                      <w:rPr>
                        <w:rStyle w:val="PageNumbe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D71BB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386D7B6" wp14:editId="2DBC949A">
              <wp:simplePos x="0" y="0"/>
              <wp:positionH relativeFrom="column">
                <wp:posOffset>3810</wp:posOffset>
              </wp:positionH>
              <wp:positionV relativeFrom="paragraph">
                <wp:posOffset>98425</wp:posOffset>
              </wp:positionV>
              <wp:extent cx="4462145" cy="3530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22A3993D" w14:textId="77777777" w:rsidR="000E63AB" w:rsidRDefault="000E63AB" w:rsidP="000E63AB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86D7B6" id="_x0000_s1049" type="#_x0000_t202" style="position:absolute;margin-left:.3pt;margin-top:7.75pt;width:351.35pt;height:27.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" filled="f" stroked="f">
              <v:textbox inset=",7.2pt,,7.2pt">
                <w:txbxContent>
                  <w:p w14:paraId="22A3993D" w14:textId="77777777" w:rsidR="000E63AB" w:rsidRDefault="000E63AB" w:rsidP="000E63AB">
                    <w:pPr>
                      <w:jc w:val="center"/>
                    </w:pPr>
                    <w:r>
                      <w:rPr>
                        <w:rStyle w:val="PageNumber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B5E78" w14:textId="77777777" w:rsidR="00377071" w:rsidRDefault="00377071" w:rsidP="00A42AA8">
      <w:r>
        <w:separator/>
      </w:r>
    </w:p>
  </w:footnote>
  <w:footnote w:type="continuationSeparator" w:id="0">
    <w:p w14:paraId="181BFB10" w14:textId="77777777" w:rsidR="00377071" w:rsidRDefault="00377071" w:rsidP="00A42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D2F4B"/>
    <w:multiLevelType w:val="hybridMultilevel"/>
    <w:tmpl w:val="CFB4C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02BF4"/>
    <w:multiLevelType w:val="hybridMultilevel"/>
    <w:tmpl w:val="E1A65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3570B"/>
    <w:multiLevelType w:val="hybridMultilevel"/>
    <w:tmpl w:val="33D6E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F08EA"/>
    <w:multiLevelType w:val="hybridMultilevel"/>
    <w:tmpl w:val="4DEE0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82364"/>
    <w:multiLevelType w:val="hybridMultilevel"/>
    <w:tmpl w:val="D75C6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50A1A"/>
    <w:multiLevelType w:val="hybridMultilevel"/>
    <w:tmpl w:val="8506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A336FA"/>
    <w:multiLevelType w:val="hybridMultilevel"/>
    <w:tmpl w:val="A25E7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17785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9"/>
  </w:num>
  <w:num w:numId="2">
    <w:abstractNumId w:val="16"/>
  </w:num>
  <w:num w:numId="3">
    <w:abstractNumId w:val="1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22"/>
  </w:num>
  <w:num w:numId="8">
    <w:abstractNumId w:val="24"/>
  </w:num>
  <w:num w:numId="9">
    <w:abstractNumId w:val="26"/>
  </w:num>
  <w:num w:numId="10">
    <w:abstractNumId w:val="19"/>
  </w:num>
  <w:num w:numId="11">
    <w:abstractNumId w:val="10"/>
  </w:num>
  <w:num w:numId="12">
    <w:abstractNumId w:val="12"/>
  </w:num>
  <w:num w:numId="13">
    <w:abstractNumId w:val="0"/>
  </w:num>
  <w:num w:numId="14">
    <w:abstractNumId w:val="3"/>
  </w:num>
  <w:num w:numId="15">
    <w:abstractNumId w:val="28"/>
  </w:num>
  <w:num w:numId="16">
    <w:abstractNumId w:val="15"/>
  </w:num>
  <w:num w:numId="17">
    <w:abstractNumId w:val="14"/>
  </w:num>
  <w:num w:numId="18">
    <w:abstractNumId w:val="4"/>
  </w:num>
  <w:num w:numId="19">
    <w:abstractNumId w:val="8"/>
  </w:num>
  <w:num w:numId="20">
    <w:abstractNumId w:val="9"/>
  </w:num>
  <w:num w:numId="21">
    <w:abstractNumId w:val="18"/>
  </w:num>
  <w:num w:numId="22">
    <w:abstractNumId w:val="5"/>
  </w:num>
  <w:num w:numId="23">
    <w:abstractNumId w:val="17"/>
  </w:num>
  <w:num w:numId="24">
    <w:abstractNumId w:val="25"/>
  </w:num>
  <w:num w:numId="25">
    <w:abstractNumId w:val="13"/>
  </w:num>
  <w:num w:numId="26">
    <w:abstractNumId w:val="27"/>
  </w:num>
  <w:num w:numId="27">
    <w:abstractNumId w:val="7"/>
  </w:num>
  <w:num w:numId="28">
    <w:abstractNumId w:val="20"/>
  </w:num>
  <w:num w:numId="29">
    <w:abstractNumId w:val="6"/>
  </w:num>
  <w:num w:numId="30">
    <w:abstractNumId w:val="31"/>
  </w:num>
  <w:num w:numId="31">
    <w:abstractNumId w:val="23"/>
  </w:num>
  <w:num w:numId="32">
    <w:abstractNumId w:val="30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170">
      <o:colormru v:ext="edit" colors="#efeeed,#14aacd,#1baacd,#b6dde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FA"/>
    <w:rsid w:val="0000350B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0889"/>
    <w:rsid w:val="00044471"/>
    <w:rsid w:val="0004621D"/>
    <w:rsid w:val="00054BAB"/>
    <w:rsid w:val="00057950"/>
    <w:rsid w:val="00062432"/>
    <w:rsid w:val="00067EB0"/>
    <w:rsid w:val="00071620"/>
    <w:rsid w:val="000726D4"/>
    <w:rsid w:val="00074944"/>
    <w:rsid w:val="000766F0"/>
    <w:rsid w:val="000767E9"/>
    <w:rsid w:val="00080206"/>
    <w:rsid w:val="00085B7A"/>
    <w:rsid w:val="00091356"/>
    <w:rsid w:val="000915AF"/>
    <w:rsid w:val="00091785"/>
    <w:rsid w:val="0009508F"/>
    <w:rsid w:val="000A1A72"/>
    <w:rsid w:val="000A3504"/>
    <w:rsid w:val="000A3514"/>
    <w:rsid w:val="000A41B5"/>
    <w:rsid w:val="000A576F"/>
    <w:rsid w:val="000A7C51"/>
    <w:rsid w:val="000B139B"/>
    <w:rsid w:val="000B335A"/>
    <w:rsid w:val="000B626E"/>
    <w:rsid w:val="000B70CF"/>
    <w:rsid w:val="000B723F"/>
    <w:rsid w:val="000B7C93"/>
    <w:rsid w:val="000C1052"/>
    <w:rsid w:val="000C32BA"/>
    <w:rsid w:val="000C4057"/>
    <w:rsid w:val="000C5C8C"/>
    <w:rsid w:val="000C71BA"/>
    <w:rsid w:val="000D043F"/>
    <w:rsid w:val="000D04BF"/>
    <w:rsid w:val="000D22E0"/>
    <w:rsid w:val="000D2B14"/>
    <w:rsid w:val="000E0167"/>
    <w:rsid w:val="000E63AB"/>
    <w:rsid w:val="000F1342"/>
    <w:rsid w:val="000F71C3"/>
    <w:rsid w:val="000F72DC"/>
    <w:rsid w:val="00100365"/>
    <w:rsid w:val="00105455"/>
    <w:rsid w:val="001101A5"/>
    <w:rsid w:val="00113306"/>
    <w:rsid w:val="00113C28"/>
    <w:rsid w:val="0012104D"/>
    <w:rsid w:val="00122CCC"/>
    <w:rsid w:val="00125B5E"/>
    <w:rsid w:val="00125D79"/>
    <w:rsid w:val="00132771"/>
    <w:rsid w:val="00136173"/>
    <w:rsid w:val="00136EA5"/>
    <w:rsid w:val="0014002E"/>
    <w:rsid w:val="00142508"/>
    <w:rsid w:val="001434BA"/>
    <w:rsid w:val="00144DF1"/>
    <w:rsid w:val="001461BA"/>
    <w:rsid w:val="00146EBB"/>
    <w:rsid w:val="001475C5"/>
    <w:rsid w:val="001506ED"/>
    <w:rsid w:val="00154B89"/>
    <w:rsid w:val="00155C39"/>
    <w:rsid w:val="001600C6"/>
    <w:rsid w:val="001611CF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A2BCB"/>
    <w:rsid w:val="001A3432"/>
    <w:rsid w:val="001A688B"/>
    <w:rsid w:val="001A6D15"/>
    <w:rsid w:val="001A7B4F"/>
    <w:rsid w:val="001A7E71"/>
    <w:rsid w:val="001A7F51"/>
    <w:rsid w:val="001B08EC"/>
    <w:rsid w:val="001B169D"/>
    <w:rsid w:val="001B646C"/>
    <w:rsid w:val="001B6803"/>
    <w:rsid w:val="001C093A"/>
    <w:rsid w:val="001C0F0C"/>
    <w:rsid w:val="001C12BC"/>
    <w:rsid w:val="001C2C01"/>
    <w:rsid w:val="001C2F3B"/>
    <w:rsid w:val="001C369E"/>
    <w:rsid w:val="001C39FB"/>
    <w:rsid w:val="001C5F40"/>
    <w:rsid w:val="001C60DC"/>
    <w:rsid w:val="001D0683"/>
    <w:rsid w:val="001D0B02"/>
    <w:rsid w:val="001D0CFC"/>
    <w:rsid w:val="001D314C"/>
    <w:rsid w:val="001D5711"/>
    <w:rsid w:val="001D67E8"/>
    <w:rsid w:val="001D6BE6"/>
    <w:rsid w:val="001D7EB4"/>
    <w:rsid w:val="001E0696"/>
    <w:rsid w:val="001E3280"/>
    <w:rsid w:val="001E3292"/>
    <w:rsid w:val="001E4745"/>
    <w:rsid w:val="001F0B4E"/>
    <w:rsid w:val="001F2C22"/>
    <w:rsid w:val="00200E5F"/>
    <w:rsid w:val="0020102B"/>
    <w:rsid w:val="00202223"/>
    <w:rsid w:val="002026C2"/>
    <w:rsid w:val="0020356F"/>
    <w:rsid w:val="00207BE1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0FF6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814"/>
    <w:rsid w:val="00262B3C"/>
    <w:rsid w:val="00266FC7"/>
    <w:rsid w:val="00271240"/>
    <w:rsid w:val="002729F4"/>
    <w:rsid w:val="00273576"/>
    <w:rsid w:val="00275A2A"/>
    <w:rsid w:val="002809CE"/>
    <w:rsid w:val="002836E1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536D"/>
    <w:rsid w:val="002A587A"/>
    <w:rsid w:val="002A6492"/>
    <w:rsid w:val="002A6828"/>
    <w:rsid w:val="002A70B2"/>
    <w:rsid w:val="002B42E5"/>
    <w:rsid w:val="002B461E"/>
    <w:rsid w:val="002B55E8"/>
    <w:rsid w:val="002B5635"/>
    <w:rsid w:val="002B7B5D"/>
    <w:rsid w:val="002B7E3A"/>
    <w:rsid w:val="002C2DD8"/>
    <w:rsid w:val="002C59F6"/>
    <w:rsid w:val="002D2495"/>
    <w:rsid w:val="002D331B"/>
    <w:rsid w:val="002D4918"/>
    <w:rsid w:val="002D5EBF"/>
    <w:rsid w:val="002D632F"/>
    <w:rsid w:val="002E0BEB"/>
    <w:rsid w:val="002E357F"/>
    <w:rsid w:val="002E3639"/>
    <w:rsid w:val="002E5832"/>
    <w:rsid w:val="002E5B5C"/>
    <w:rsid w:val="002F04DB"/>
    <w:rsid w:val="002F0707"/>
    <w:rsid w:val="002F7F5F"/>
    <w:rsid w:val="00300A63"/>
    <w:rsid w:val="00301A3D"/>
    <w:rsid w:val="00302FC9"/>
    <w:rsid w:val="0031581F"/>
    <w:rsid w:val="00316CDF"/>
    <w:rsid w:val="00316DB9"/>
    <w:rsid w:val="00317B48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4926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2495"/>
    <w:rsid w:val="00377071"/>
    <w:rsid w:val="003775BC"/>
    <w:rsid w:val="003815C8"/>
    <w:rsid w:val="00381B7C"/>
    <w:rsid w:val="00381FFC"/>
    <w:rsid w:val="0038313E"/>
    <w:rsid w:val="00390B57"/>
    <w:rsid w:val="00393A60"/>
    <w:rsid w:val="003957F2"/>
    <w:rsid w:val="00395FAE"/>
    <w:rsid w:val="0039715F"/>
    <w:rsid w:val="00397CA4"/>
    <w:rsid w:val="00397DA8"/>
    <w:rsid w:val="003A0961"/>
    <w:rsid w:val="003A3111"/>
    <w:rsid w:val="003B0222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0C28"/>
    <w:rsid w:val="004115AF"/>
    <w:rsid w:val="0041795C"/>
    <w:rsid w:val="00417A58"/>
    <w:rsid w:val="00425596"/>
    <w:rsid w:val="00426EDD"/>
    <w:rsid w:val="004276D0"/>
    <w:rsid w:val="00427D6E"/>
    <w:rsid w:val="004328AA"/>
    <w:rsid w:val="0043763B"/>
    <w:rsid w:val="00443352"/>
    <w:rsid w:val="00446D18"/>
    <w:rsid w:val="00447691"/>
    <w:rsid w:val="00447D5A"/>
    <w:rsid w:val="00452217"/>
    <w:rsid w:val="0045294A"/>
    <w:rsid w:val="00456E3C"/>
    <w:rsid w:val="00456F62"/>
    <w:rsid w:val="00457114"/>
    <w:rsid w:val="00465DDA"/>
    <w:rsid w:val="004826BD"/>
    <w:rsid w:val="00485CBC"/>
    <w:rsid w:val="0048733D"/>
    <w:rsid w:val="00490B65"/>
    <w:rsid w:val="0049381F"/>
    <w:rsid w:val="00493E78"/>
    <w:rsid w:val="00495366"/>
    <w:rsid w:val="004A1767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3003"/>
    <w:rsid w:val="00515AEE"/>
    <w:rsid w:val="005171C9"/>
    <w:rsid w:val="005200DC"/>
    <w:rsid w:val="00525508"/>
    <w:rsid w:val="00525BB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6D7F"/>
    <w:rsid w:val="005810DD"/>
    <w:rsid w:val="00581C80"/>
    <w:rsid w:val="005838EE"/>
    <w:rsid w:val="005855C8"/>
    <w:rsid w:val="00587063"/>
    <w:rsid w:val="00590DBA"/>
    <w:rsid w:val="005925AE"/>
    <w:rsid w:val="00593895"/>
    <w:rsid w:val="005A08A6"/>
    <w:rsid w:val="005A0A76"/>
    <w:rsid w:val="005A2113"/>
    <w:rsid w:val="005A3781"/>
    <w:rsid w:val="005A727A"/>
    <w:rsid w:val="005A75F4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2051"/>
    <w:rsid w:val="005D4FBF"/>
    <w:rsid w:val="005D5F53"/>
    <w:rsid w:val="005D69A8"/>
    <w:rsid w:val="005D6C96"/>
    <w:rsid w:val="005D7C9E"/>
    <w:rsid w:val="005E753A"/>
    <w:rsid w:val="005F4B19"/>
    <w:rsid w:val="005F4BF1"/>
    <w:rsid w:val="0060208C"/>
    <w:rsid w:val="006055D7"/>
    <w:rsid w:val="0060651D"/>
    <w:rsid w:val="0061602B"/>
    <w:rsid w:val="0061784C"/>
    <w:rsid w:val="00623B78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13D"/>
    <w:rsid w:val="006746F8"/>
    <w:rsid w:val="0067620D"/>
    <w:rsid w:val="00676F36"/>
    <w:rsid w:val="00686262"/>
    <w:rsid w:val="00686983"/>
    <w:rsid w:val="00686BE0"/>
    <w:rsid w:val="00686D3D"/>
    <w:rsid w:val="006918A0"/>
    <w:rsid w:val="006936D4"/>
    <w:rsid w:val="00693909"/>
    <w:rsid w:val="006949A1"/>
    <w:rsid w:val="006969AC"/>
    <w:rsid w:val="006A296B"/>
    <w:rsid w:val="006A301B"/>
    <w:rsid w:val="006A5245"/>
    <w:rsid w:val="006B5C9C"/>
    <w:rsid w:val="006C168A"/>
    <w:rsid w:val="006C1A4E"/>
    <w:rsid w:val="006C31E5"/>
    <w:rsid w:val="006C5A37"/>
    <w:rsid w:val="006C60C0"/>
    <w:rsid w:val="006C6B20"/>
    <w:rsid w:val="006D3705"/>
    <w:rsid w:val="006D72EC"/>
    <w:rsid w:val="006E59ED"/>
    <w:rsid w:val="006E6A02"/>
    <w:rsid w:val="006E6E5C"/>
    <w:rsid w:val="006F5F25"/>
    <w:rsid w:val="006F654C"/>
    <w:rsid w:val="006F7830"/>
    <w:rsid w:val="007044CD"/>
    <w:rsid w:val="00723191"/>
    <w:rsid w:val="00723BD2"/>
    <w:rsid w:val="00725286"/>
    <w:rsid w:val="00725852"/>
    <w:rsid w:val="00726242"/>
    <w:rsid w:val="007342A5"/>
    <w:rsid w:val="007348C7"/>
    <w:rsid w:val="00736E31"/>
    <w:rsid w:val="00741BCD"/>
    <w:rsid w:val="00742133"/>
    <w:rsid w:val="007422A5"/>
    <w:rsid w:val="0074601F"/>
    <w:rsid w:val="00746912"/>
    <w:rsid w:val="00753510"/>
    <w:rsid w:val="007554CD"/>
    <w:rsid w:val="00765AC6"/>
    <w:rsid w:val="00767F49"/>
    <w:rsid w:val="0077007D"/>
    <w:rsid w:val="0077106A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2243"/>
    <w:rsid w:val="00792D9F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72A3"/>
    <w:rsid w:val="007C0DBC"/>
    <w:rsid w:val="007C2903"/>
    <w:rsid w:val="007C2C08"/>
    <w:rsid w:val="007C2C35"/>
    <w:rsid w:val="007C3526"/>
    <w:rsid w:val="007D08FC"/>
    <w:rsid w:val="007D0BF0"/>
    <w:rsid w:val="007D111B"/>
    <w:rsid w:val="007D2AF5"/>
    <w:rsid w:val="007D3118"/>
    <w:rsid w:val="007D3763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0765"/>
    <w:rsid w:val="007F3DC3"/>
    <w:rsid w:val="007F43ED"/>
    <w:rsid w:val="007F7C36"/>
    <w:rsid w:val="00807960"/>
    <w:rsid w:val="00810A97"/>
    <w:rsid w:val="00812F30"/>
    <w:rsid w:val="00813FF0"/>
    <w:rsid w:val="008207D8"/>
    <w:rsid w:val="00821618"/>
    <w:rsid w:val="00822E52"/>
    <w:rsid w:val="00825CC4"/>
    <w:rsid w:val="0082767B"/>
    <w:rsid w:val="00833E19"/>
    <w:rsid w:val="00840D96"/>
    <w:rsid w:val="0084167A"/>
    <w:rsid w:val="0084297B"/>
    <w:rsid w:val="00843694"/>
    <w:rsid w:val="008448EF"/>
    <w:rsid w:val="00845439"/>
    <w:rsid w:val="00846C0E"/>
    <w:rsid w:val="0084799C"/>
    <w:rsid w:val="00847D3D"/>
    <w:rsid w:val="00850041"/>
    <w:rsid w:val="0085064C"/>
    <w:rsid w:val="00852E32"/>
    <w:rsid w:val="00855B87"/>
    <w:rsid w:val="00856458"/>
    <w:rsid w:val="00860B5B"/>
    <w:rsid w:val="00861204"/>
    <w:rsid w:val="00862772"/>
    <w:rsid w:val="00864344"/>
    <w:rsid w:val="00865B3F"/>
    <w:rsid w:val="00866348"/>
    <w:rsid w:val="00867CB0"/>
    <w:rsid w:val="00871161"/>
    <w:rsid w:val="00873E90"/>
    <w:rsid w:val="008750DB"/>
    <w:rsid w:val="008760EB"/>
    <w:rsid w:val="00882E7A"/>
    <w:rsid w:val="00885F2A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320"/>
    <w:rsid w:val="008B35F3"/>
    <w:rsid w:val="008C0EE3"/>
    <w:rsid w:val="008C185E"/>
    <w:rsid w:val="008C36AD"/>
    <w:rsid w:val="008C37C1"/>
    <w:rsid w:val="008C47E1"/>
    <w:rsid w:val="008C4B61"/>
    <w:rsid w:val="008C61A9"/>
    <w:rsid w:val="008C718A"/>
    <w:rsid w:val="008D0287"/>
    <w:rsid w:val="008D4264"/>
    <w:rsid w:val="008D5C24"/>
    <w:rsid w:val="008E4798"/>
    <w:rsid w:val="008E733B"/>
    <w:rsid w:val="008F173A"/>
    <w:rsid w:val="008F49E2"/>
    <w:rsid w:val="00904670"/>
    <w:rsid w:val="00905D18"/>
    <w:rsid w:val="00911316"/>
    <w:rsid w:val="00914C9E"/>
    <w:rsid w:val="00916568"/>
    <w:rsid w:val="00924B23"/>
    <w:rsid w:val="00925281"/>
    <w:rsid w:val="00925469"/>
    <w:rsid w:val="0093290D"/>
    <w:rsid w:val="00933F5A"/>
    <w:rsid w:val="00935D2A"/>
    <w:rsid w:val="00936441"/>
    <w:rsid w:val="009375A9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56DB0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66DB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4F84"/>
    <w:rsid w:val="009E0FFC"/>
    <w:rsid w:val="009E197C"/>
    <w:rsid w:val="009E4315"/>
    <w:rsid w:val="009E438F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2E8D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45378"/>
    <w:rsid w:val="00A47E4B"/>
    <w:rsid w:val="00A51C77"/>
    <w:rsid w:val="00A555FE"/>
    <w:rsid w:val="00A56654"/>
    <w:rsid w:val="00A575BC"/>
    <w:rsid w:val="00A6087D"/>
    <w:rsid w:val="00A60C66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1E37"/>
    <w:rsid w:val="00AB2DC5"/>
    <w:rsid w:val="00AB3BD1"/>
    <w:rsid w:val="00AB5C55"/>
    <w:rsid w:val="00AB7BE5"/>
    <w:rsid w:val="00AC0615"/>
    <w:rsid w:val="00AC1A2E"/>
    <w:rsid w:val="00AD3E16"/>
    <w:rsid w:val="00AD4564"/>
    <w:rsid w:val="00AD4802"/>
    <w:rsid w:val="00AE31DF"/>
    <w:rsid w:val="00AE572E"/>
    <w:rsid w:val="00AE6476"/>
    <w:rsid w:val="00AE7F23"/>
    <w:rsid w:val="00AF06A9"/>
    <w:rsid w:val="00AF2A87"/>
    <w:rsid w:val="00AF593F"/>
    <w:rsid w:val="00B03410"/>
    <w:rsid w:val="00B06BB4"/>
    <w:rsid w:val="00B0709A"/>
    <w:rsid w:val="00B10E56"/>
    <w:rsid w:val="00B14AFE"/>
    <w:rsid w:val="00B1614C"/>
    <w:rsid w:val="00B168EE"/>
    <w:rsid w:val="00B246D0"/>
    <w:rsid w:val="00B256C3"/>
    <w:rsid w:val="00B25779"/>
    <w:rsid w:val="00B25959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28A6"/>
    <w:rsid w:val="00B952A1"/>
    <w:rsid w:val="00B953A7"/>
    <w:rsid w:val="00B97C81"/>
    <w:rsid w:val="00BA347E"/>
    <w:rsid w:val="00BA41B4"/>
    <w:rsid w:val="00BA635B"/>
    <w:rsid w:val="00BA65BF"/>
    <w:rsid w:val="00BB009C"/>
    <w:rsid w:val="00BB0501"/>
    <w:rsid w:val="00BB431C"/>
    <w:rsid w:val="00BC021D"/>
    <w:rsid w:val="00BC0552"/>
    <w:rsid w:val="00BC122B"/>
    <w:rsid w:val="00BC57AF"/>
    <w:rsid w:val="00BC7F01"/>
    <w:rsid w:val="00BE1220"/>
    <w:rsid w:val="00BE4382"/>
    <w:rsid w:val="00BE438B"/>
    <w:rsid w:val="00BE5E7E"/>
    <w:rsid w:val="00BE6ED8"/>
    <w:rsid w:val="00BE734F"/>
    <w:rsid w:val="00BF1ACB"/>
    <w:rsid w:val="00BF40CD"/>
    <w:rsid w:val="00BF611A"/>
    <w:rsid w:val="00BF6F0C"/>
    <w:rsid w:val="00C00F30"/>
    <w:rsid w:val="00C04F4D"/>
    <w:rsid w:val="00C05747"/>
    <w:rsid w:val="00C057A4"/>
    <w:rsid w:val="00C0640C"/>
    <w:rsid w:val="00C07CF7"/>
    <w:rsid w:val="00C07FF6"/>
    <w:rsid w:val="00C12DC9"/>
    <w:rsid w:val="00C13CBB"/>
    <w:rsid w:val="00C1510D"/>
    <w:rsid w:val="00C159D0"/>
    <w:rsid w:val="00C16307"/>
    <w:rsid w:val="00C21092"/>
    <w:rsid w:val="00C24E96"/>
    <w:rsid w:val="00C26180"/>
    <w:rsid w:val="00C302CB"/>
    <w:rsid w:val="00C34173"/>
    <w:rsid w:val="00C34DE5"/>
    <w:rsid w:val="00C36D71"/>
    <w:rsid w:val="00C458B6"/>
    <w:rsid w:val="00C459E0"/>
    <w:rsid w:val="00C47A49"/>
    <w:rsid w:val="00C55A5D"/>
    <w:rsid w:val="00C6454B"/>
    <w:rsid w:val="00C664F9"/>
    <w:rsid w:val="00C6657F"/>
    <w:rsid w:val="00C66699"/>
    <w:rsid w:val="00C7135A"/>
    <w:rsid w:val="00C73EB0"/>
    <w:rsid w:val="00C757D3"/>
    <w:rsid w:val="00C77E16"/>
    <w:rsid w:val="00C80D74"/>
    <w:rsid w:val="00C80E31"/>
    <w:rsid w:val="00C87277"/>
    <w:rsid w:val="00C87C00"/>
    <w:rsid w:val="00C936D9"/>
    <w:rsid w:val="00C93D41"/>
    <w:rsid w:val="00C95179"/>
    <w:rsid w:val="00CA30E4"/>
    <w:rsid w:val="00CA3EA9"/>
    <w:rsid w:val="00CA3FAE"/>
    <w:rsid w:val="00CA5685"/>
    <w:rsid w:val="00CA5833"/>
    <w:rsid w:val="00CB2B36"/>
    <w:rsid w:val="00CB3D43"/>
    <w:rsid w:val="00CB71AC"/>
    <w:rsid w:val="00CC3856"/>
    <w:rsid w:val="00CD2B19"/>
    <w:rsid w:val="00CD4D88"/>
    <w:rsid w:val="00CD5F62"/>
    <w:rsid w:val="00CD64E4"/>
    <w:rsid w:val="00CD6705"/>
    <w:rsid w:val="00CD78FE"/>
    <w:rsid w:val="00CE10E1"/>
    <w:rsid w:val="00CE11F1"/>
    <w:rsid w:val="00CE17D7"/>
    <w:rsid w:val="00CE47D9"/>
    <w:rsid w:val="00CE5BDC"/>
    <w:rsid w:val="00CF0861"/>
    <w:rsid w:val="00CF3EAA"/>
    <w:rsid w:val="00CF596B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1BB4"/>
    <w:rsid w:val="00D7323E"/>
    <w:rsid w:val="00D74664"/>
    <w:rsid w:val="00D80FE8"/>
    <w:rsid w:val="00D8268B"/>
    <w:rsid w:val="00D835A2"/>
    <w:rsid w:val="00D836D3"/>
    <w:rsid w:val="00D83853"/>
    <w:rsid w:val="00D839D0"/>
    <w:rsid w:val="00D847A9"/>
    <w:rsid w:val="00D8753C"/>
    <w:rsid w:val="00D91CE0"/>
    <w:rsid w:val="00D92596"/>
    <w:rsid w:val="00D9509E"/>
    <w:rsid w:val="00D96D11"/>
    <w:rsid w:val="00DA2AE2"/>
    <w:rsid w:val="00DA3E18"/>
    <w:rsid w:val="00DA59D8"/>
    <w:rsid w:val="00DB7E73"/>
    <w:rsid w:val="00DC2678"/>
    <w:rsid w:val="00DC317D"/>
    <w:rsid w:val="00DC72B7"/>
    <w:rsid w:val="00DD3C46"/>
    <w:rsid w:val="00DD5184"/>
    <w:rsid w:val="00DE3252"/>
    <w:rsid w:val="00DE6CCF"/>
    <w:rsid w:val="00DE7E2E"/>
    <w:rsid w:val="00DF1B68"/>
    <w:rsid w:val="00DF22CA"/>
    <w:rsid w:val="00DF283C"/>
    <w:rsid w:val="00DF2894"/>
    <w:rsid w:val="00DF3712"/>
    <w:rsid w:val="00E06474"/>
    <w:rsid w:val="00E142C8"/>
    <w:rsid w:val="00E14E6C"/>
    <w:rsid w:val="00E152DE"/>
    <w:rsid w:val="00E17860"/>
    <w:rsid w:val="00E178C4"/>
    <w:rsid w:val="00E214D4"/>
    <w:rsid w:val="00E33663"/>
    <w:rsid w:val="00E34B1F"/>
    <w:rsid w:val="00E3773F"/>
    <w:rsid w:val="00E37885"/>
    <w:rsid w:val="00E42242"/>
    <w:rsid w:val="00E45E67"/>
    <w:rsid w:val="00E45FB5"/>
    <w:rsid w:val="00E478E2"/>
    <w:rsid w:val="00E51CBA"/>
    <w:rsid w:val="00E52AD8"/>
    <w:rsid w:val="00E539C0"/>
    <w:rsid w:val="00E53B2E"/>
    <w:rsid w:val="00E54B6B"/>
    <w:rsid w:val="00E559CC"/>
    <w:rsid w:val="00E60809"/>
    <w:rsid w:val="00E62868"/>
    <w:rsid w:val="00E65D97"/>
    <w:rsid w:val="00E711E5"/>
    <w:rsid w:val="00E7277A"/>
    <w:rsid w:val="00E77D95"/>
    <w:rsid w:val="00E811F1"/>
    <w:rsid w:val="00E82BF4"/>
    <w:rsid w:val="00E83E2A"/>
    <w:rsid w:val="00E86527"/>
    <w:rsid w:val="00E91F0E"/>
    <w:rsid w:val="00E925EA"/>
    <w:rsid w:val="00EA0AE6"/>
    <w:rsid w:val="00EA5B88"/>
    <w:rsid w:val="00EA6540"/>
    <w:rsid w:val="00EA6FD5"/>
    <w:rsid w:val="00EA7C48"/>
    <w:rsid w:val="00EB00AC"/>
    <w:rsid w:val="00EB1F73"/>
    <w:rsid w:val="00EB32B9"/>
    <w:rsid w:val="00EB596B"/>
    <w:rsid w:val="00EC3BED"/>
    <w:rsid w:val="00ED2215"/>
    <w:rsid w:val="00ED516B"/>
    <w:rsid w:val="00ED7998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6FF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2EF0"/>
    <w:rsid w:val="00F74491"/>
    <w:rsid w:val="00F768B6"/>
    <w:rsid w:val="00F7797D"/>
    <w:rsid w:val="00F77BF6"/>
    <w:rsid w:val="00F804F4"/>
    <w:rsid w:val="00F811F6"/>
    <w:rsid w:val="00F825F1"/>
    <w:rsid w:val="00F835E3"/>
    <w:rsid w:val="00F854C6"/>
    <w:rsid w:val="00F948FC"/>
    <w:rsid w:val="00F9616E"/>
    <w:rsid w:val="00F978EA"/>
    <w:rsid w:val="00F978ED"/>
    <w:rsid w:val="00FA057E"/>
    <w:rsid w:val="00FA1B3E"/>
    <w:rsid w:val="00FA2250"/>
    <w:rsid w:val="00FA3E30"/>
    <w:rsid w:val="00FB275A"/>
    <w:rsid w:val="00FB2991"/>
    <w:rsid w:val="00FB473C"/>
    <w:rsid w:val="00FB4F5B"/>
    <w:rsid w:val="00FB5238"/>
    <w:rsid w:val="00FB5686"/>
    <w:rsid w:val="00FB5F81"/>
    <w:rsid w:val="00FB5FA0"/>
    <w:rsid w:val="00FB5FF1"/>
    <w:rsid w:val="00FC03E2"/>
    <w:rsid w:val="00FC14DA"/>
    <w:rsid w:val="00FC25C8"/>
    <w:rsid w:val="00FC3A5C"/>
    <w:rsid w:val="00FC3D02"/>
    <w:rsid w:val="00FC612C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387E"/>
    <w:rsid w:val="00FF59E0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>
      <o:colormru v:ext="edit" colors="#efeeed,#14aacd,#1baacd,#b6dde8"/>
      <o:colormenu v:ext="edit" fillcolor="none" strokecolor="none"/>
    </o:shapedefaults>
    <o:shapelayout v:ext="edit">
      <o:idmap v:ext="edit" data="7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."/>
  <w:listSeparator w:val=","/>
  <w14:docId w14:val="1DD473A2"/>
  <w15:docId w15:val="{91809EA2-F655-4A89-A698-F71C6905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723BD2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A7743C-912F-4D85-82F8-8CB23C5FE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B8EF231B</Template>
  <TotalTime>2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M MAGOWAN</cp:lastModifiedBy>
  <cp:revision>5</cp:revision>
  <cp:lastPrinted>2017-01-06T12:27:00Z</cp:lastPrinted>
  <dcterms:created xsi:type="dcterms:W3CDTF">2017-01-04T12:53:00Z</dcterms:created>
  <dcterms:modified xsi:type="dcterms:W3CDTF">2017-11-02T16:02:00Z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