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58FD31" w14:textId="77777777" w:rsidR="00E86527" w:rsidRPr="00301A3D" w:rsidRDefault="00DB49C9" w:rsidP="00301A3D">
      <w:pPr>
        <w:pStyle w:val="MainHead"/>
      </w:pPr>
      <w:r w:rsidRPr="00DB49C9">
        <w:t>Measurement (time)</w:t>
      </w:r>
    </w:p>
    <w:p w14:paraId="69F621D5" w14:textId="50E9429B" w:rsidR="00E86527" w:rsidRPr="003775BC" w:rsidRDefault="00963988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3445FB06" wp14:editId="535DCF5F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4462145" cy="228600"/>
                <wp:effectExtent l="0" t="3810" r="0" b="0"/>
                <wp:wrapNone/>
                <wp:docPr id="2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8676C" id="Rectangle 4" o:spid="_x0000_s1026" style="position:absolute;margin-left:.45pt;margin-top:4.45pt;width:351.35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HERE’S THE MATHS</w:t>
      </w:r>
    </w:p>
    <w:p w14:paraId="227CCAD6" w14:textId="77777777" w:rsidR="00E86527" w:rsidRPr="00F112D8" w:rsidRDefault="00DB49C9" w:rsidP="007C2C35">
      <w:pPr>
        <w:pStyle w:val="Body"/>
        <w:spacing w:line="240" w:lineRule="auto"/>
        <w:rPr>
          <w:spacing w:val="-2"/>
        </w:rPr>
      </w:pPr>
      <w:r w:rsidRPr="00DB49C9">
        <w:t xml:space="preserve">The focus this week is on time. Your child is learning the units of time from seconds </w:t>
      </w:r>
      <w:r w:rsidR="00C00A9F">
        <w:br/>
      </w:r>
      <w:r w:rsidRPr="00DB49C9">
        <w:t>to years and how to convert between them. They are introduced to the 24-hour clock and practise converting analogue, 12-hour and 24-hour times.</w:t>
      </w:r>
    </w:p>
    <w:p w14:paraId="287E4125" w14:textId="383C2A7D" w:rsidR="001D0B02" w:rsidRPr="003775BC" w:rsidRDefault="00963988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BBBF1F0" wp14:editId="458FC9C3">
                <wp:simplePos x="0" y="0"/>
                <wp:positionH relativeFrom="column">
                  <wp:posOffset>635</wp:posOffset>
                </wp:positionH>
                <wp:positionV relativeFrom="paragraph">
                  <wp:posOffset>73025</wp:posOffset>
                </wp:positionV>
                <wp:extent cx="4462145" cy="228600"/>
                <wp:effectExtent l="635" t="0" r="4445" b="1270"/>
                <wp:wrapNone/>
                <wp:docPr id="28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F231C" id="Rectangle 1671" o:spid="_x0000_s1026" style="position:absolute;margin-left:.05pt;margin-top:5.75pt;width:351.3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ACTIVITY</w:t>
      </w:r>
    </w:p>
    <w:tbl>
      <w:tblPr>
        <w:tblStyle w:val="TableGrid"/>
        <w:tblW w:w="0" w:type="auto"/>
        <w:tblInd w:w="69" w:type="dxa"/>
        <w:tblLayout w:type="fixed"/>
        <w:tblLook w:val="04A0" w:firstRow="1" w:lastRow="0" w:firstColumn="1" w:lastColumn="0" w:noHBand="0" w:noVBand="1"/>
      </w:tblPr>
      <w:tblGrid>
        <w:gridCol w:w="676"/>
        <w:gridCol w:w="607"/>
        <w:gridCol w:w="267"/>
        <w:gridCol w:w="786"/>
        <w:gridCol w:w="644"/>
        <w:gridCol w:w="1896"/>
      </w:tblGrid>
      <w:tr w:rsidR="00C00A9F" w:rsidRPr="00662B1E" w14:paraId="179425DB" w14:textId="77777777" w:rsidTr="00F62411">
        <w:trPr>
          <w:trHeight w:hRule="exact" w:val="432"/>
        </w:trPr>
        <w:tc>
          <w:tcPr>
            <w:tcW w:w="2980" w:type="dxa"/>
            <w:gridSpan w:val="5"/>
          </w:tcPr>
          <w:p w14:paraId="0E95F446" w14:textId="77777777" w:rsidR="00C00A9F" w:rsidRPr="002C480C" w:rsidRDefault="00C00A9F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 xml:space="preserve">24-hour times </w:t>
            </w:r>
          </w:p>
        </w:tc>
        <w:tc>
          <w:tcPr>
            <w:tcW w:w="1896" w:type="dxa"/>
          </w:tcPr>
          <w:p w14:paraId="29C8CE04" w14:textId="77777777" w:rsidR="00C00A9F" w:rsidRPr="002C480C" w:rsidRDefault="00C00A9F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 xml:space="preserve">a.m. or p.m. times </w:t>
            </w:r>
          </w:p>
        </w:tc>
      </w:tr>
      <w:tr w:rsidR="00DB49C9" w:rsidRPr="00662B1E" w14:paraId="60CEA8B6" w14:textId="77777777" w:rsidTr="00C00A9F">
        <w:trPr>
          <w:trHeight w:hRule="exact" w:val="432"/>
        </w:trPr>
        <w:tc>
          <w:tcPr>
            <w:tcW w:w="676" w:type="dxa"/>
          </w:tcPr>
          <w:p w14:paraId="297CF117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dxa"/>
          </w:tcPr>
          <w:p w14:paraId="3939D17A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7A261227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21936465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2E7F44D8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6380D740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4AA1A449" w14:textId="77777777" w:rsidTr="00C00A9F">
        <w:trPr>
          <w:trHeight w:hRule="exact" w:val="432"/>
        </w:trPr>
        <w:tc>
          <w:tcPr>
            <w:tcW w:w="676" w:type="dxa"/>
          </w:tcPr>
          <w:p w14:paraId="732B2E9F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dxa"/>
          </w:tcPr>
          <w:p w14:paraId="5AA8882A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0E7C9D96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5DB62D4D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30F4CA73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3A0771B3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6CED64D6" w14:textId="77777777" w:rsidTr="00C00A9F">
        <w:trPr>
          <w:trHeight w:hRule="exact" w:val="432"/>
        </w:trPr>
        <w:tc>
          <w:tcPr>
            <w:tcW w:w="676" w:type="dxa"/>
          </w:tcPr>
          <w:p w14:paraId="36287091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607" w:type="dxa"/>
          </w:tcPr>
          <w:p w14:paraId="487341AB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08AB128B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25F314AC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796CCA78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5DA06271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0ECE7FF3" w14:textId="77777777" w:rsidTr="00C00A9F">
        <w:trPr>
          <w:trHeight w:hRule="exact" w:val="432"/>
        </w:trPr>
        <w:tc>
          <w:tcPr>
            <w:tcW w:w="676" w:type="dxa"/>
          </w:tcPr>
          <w:p w14:paraId="6A425323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dxa"/>
          </w:tcPr>
          <w:p w14:paraId="0D7C470D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73BE6F53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6BC1A66E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7F1ABDB9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3FED5479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726FF70F" w14:textId="77777777" w:rsidTr="00C00A9F">
        <w:trPr>
          <w:trHeight w:hRule="exact" w:val="432"/>
        </w:trPr>
        <w:tc>
          <w:tcPr>
            <w:tcW w:w="676" w:type="dxa"/>
          </w:tcPr>
          <w:p w14:paraId="230F4686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dxa"/>
          </w:tcPr>
          <w:p w14:paraId="1C1153D4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5FC9BAFD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591766FB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71D69AAD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50F8C37A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4077EB08" w14:textId="77777777" w:rsidTr="00C00A9F">
        <w:trPr>
          <w:trHeight w:hRule="exact" w:val="432"/>
        </w:trPr>
        <w:tc>
          <w:tcPr>
            <w:tcW w:w="676" w:type="dxa"/>
          </w:tcPr>
          <w:p w14:paraId="4C65EF30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dxa"/>
          </w:tcPr>
          <w:p w14:paraId="7D95DE46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797D1B76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4F937DC5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684CCACD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650D0B50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052D9BBA" w14:textId="77777777" w:rsidTr="00C00A9F">
        <w:trPr>
          <w:trHeight w:hRule="exact" w:val="432"/>
        </w:trPr>
        <w:tc>
          <w:tcPr>
            <w:tcW w:w="676" w:type="dxa"/>
          </w:tcPr>
          <w:p w14:paraId="53806C1E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7" w:type="dxa"/>
          </w:tcPr>
          <w:p w14:paraId="00C0AF6B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7" w:type="dxa"/>
          </w:tcPr>
          <w:p w14:paraId="7B163A4A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1EC71F59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580A5F17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20EED351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7564A1BF" w14:textId="77777777" w:rsidTr="00C00A9F">
        <w:trPr>
          <w:trHeight w:hRule="exact" w:val="432"/>
        </w:trPr>
        <w:tc>
          <w:tcPr>
            <w:tcW w:w="676" w:type="dxa"/>
          </w:tcPr>
          <w:p w14:paraId="41BBE51E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dxa"/>
          </w:tcPr>
          <w:p w14:paraId="605192BA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67" w:type="dxa"/>
          </w:tcPr>
          <w:p w14:paraId="3476D9D0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4E8EDE26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59ED2C9F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7AD5C146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6349C99A" w14:textId="77777777" w:rsidTr="00C00A9F">
        <w:trPr>
          <w:trHeight w:hRule="exact" w:val="432"/>
        </w:trPr>
        <w:tc>
          <w:tcPr>
            <w:tcW w:w="676" w:type="dxa"/>
          </w:tcPr>
          <w:p w14:paraId="309E1E63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dxa"/>
          </w:tcPr>
          <w:p w14:paraId="3D009B80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67" w:type="dxa"/>
          </w:tcPr>
          <w:p w14:paraId="5B5A47AD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317CB14F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17AAE809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12946DED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9C9" w:rsidRPr="00662B1E" w14:paraId="5629D49D" w14:textId="77777777" w:rsidTr="00C00A9F">
        <w:trPr>
          <w:trHeight w:hRule="exact" w:val="432"/>
        </w:trPr>
        <w:tc>
          <w:tcPr>
            <w:tcW w:w="676" w:type="dxa"/>
          </w:tcPr>
          <w:p w14:paraId="20C8151B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07" w:type="dxa"/>
          </w:tcPr>
          <w:p w14:paraId="36DE5F76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*</w:t>
            </w:r>
          </w:p>
        </w:tc>
        <w:tc>
          <w:tcPr>
            <w:tcW w:w="267" w:type="dxa"/>
          </w:tcPr>
          <w:p w14:paraId="0C01039E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Arial" w:hAnsi="Arial" w:cs="Arial"/>
                <w:sz w:val="18"/>
                <w:szCs w:val="18"/>
              </w:rPr>
              <w:t>:</w:t>
            </w:r>
          </w:p>
        </w:tc>
        <w:tc>
          <w:tcPr>
            <w:tcW w:w="786" w:type="dxa"/>
          </w:tcPr>
          <w:p w14:paraId="1DF47E65" w14:textId="77777777" w:rsidR="00DB49C9" w:rsidRPr="002C480C" w:rsidRDefault="00DB49C9" w:rsidP="00272A55">
            <w:pPr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  <w:r w:rsidRPr="002C480C">
              <w:rPr>
                <w:rFonts w:ascii="Libian SC Regular" w:hAnsi="Libian SC Regular" w:cs="Arial"/>
                <w:sz w:val="18"/>
                <w:szCs w:val="18"/>
              </w:rPr>
              <w:t>★</w:t>
            </w:r>
          </w:p>
        </w:tc>
        <w:tc>
          <w:tcPr>
            <w:tcW w:w="644" w:type="dxa"/>
          </w:tcPr>
          <w:p w14:paraId="47A1B2CC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6" w:type="dxa"/>
          </w:tcPr>
          <w:p w14:paraId="2155083D" w14:textId="77777777" w:rsidR="00DB49C9" w:rsidRPr="002C480C" w:rsidRDefault="00DB49C9" w:rsidP="00272A55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1DCE7DAE" w14:textId="77777777" w:rsidR="004F0700" w:rsidRDefault="004F0700" w:rsidP="004F0700">
      <w:pPr>
        <w:pStyle w:val="Body"/>
      </w:pPr>
    </w:p>
    <w:p w14:paraId="15B82C3E" w14:textId="7C2F4D90" w:rsidR="004F0700" w:rsidRPr="00271240" w:rsidRDefault="004F0700" w:rsidP="004F0700">
      <w:pPr>
        <w:pStyle w:val="BL"/>
        <w:numPr>
          <w:ilvl w:val="0"/>
          <w:numId w:val="0"/>
        </w:numPr>
        <w:spacing w:line="240" w:lineRule="auto"/>
        <w:ind w:left="216" w:hanging="216"/>
        <w:rPr>
          <w:rFonts w:cs="Arial"/>
          <w:szCs w:val="2"/>
        </w:rPr>
      </w:pPr>
      <w:r w:rsidRPr="00D044DC">
        <w:rPr>
          <w:b/>
        </w:rPr>
        <w:t>What to do</w:t>
      </w:r>
      <w:r w:rsidR="009639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43D7F71" wp14:editId="05BB4413">
                <wp:simplePos x="0" y="0"/>
                <wp:positionH relativeFrom="column">
                  <wp:posOffset>2854960</wp:posOffset>
                </wp:positionH>
                <wp:positionV relativeFrom="paragraph">
                  <wp:posOffset>45085</wp:posOffset>
                </wp:positionV>
                <wp:extent cx="1601470" cy="1192530"/>
                <wp:effectExtent l="6985" t="13335" r="10795" b="13335"/>
                <wp:wrapSquare wrapText="bothSides"/>
                <wp:docPr id="2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19253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601AF" w14:textId="77777777" w:rsidR="004F0700" w:rsidRDefault="004F0700" w:rsidP="004F0700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275B4A0D" w14:textId="77777777" w:rsidR="004F0700" w:rsidRDefault="004F0700" w:rsidP="004F0700">
                            <w:pPr>
                              <w:pStyle w:val="BL"/>
                            </w:pPr>
                            <w:r>
                              <w:t>pack of playing cards with the 10s removed (picture cards represent zero)</w:t>
                            </w:r>
                          </w:p>
                          <w:p w14:paraId="7434A664" w14:textId="77777777" w:rsidR="004F0700" w:rsidRPr="00CF0781" w:rsidRDefault="004F0700" w:rsidP="004F0700">
                            <w:pPr>
                              <w:pStyle w:val="BL"/>
                              <w:rPr>
                                <w:rFonts w:ascii="Calibri" w:hAnsi="Calibri"/>
                              </w:rPr>
                            </w:pPr>
                            <w:r>
                              <w:t>pencil and rubber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3D7F71" id="_x0000_t202" coordsize="21600,21600" o:spt="202" path="m,l,21600r21600,l21600,xe">
                <v:stroke joinstyle="miter"/>
                <v:path gradientshapeok="t" o:connecttype="rect"/>
              </v:shapetype>
              <v:shape id="Text Box 271" o:spid="_x0000_s1026" type="#_x0000_t202" style="position:absolute;left:0;text-align:left;margin-left:224.8pt;margin-top:3.55pt;width:126.1pt;height:93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" fillcolor="#b6dde8" strokecolor="black [3213]" strokeweight="1pt">
                <v:textbox inset=",7.2pt,,7.2pt">
                  <w:txbxContent>
                    <w:p w14:paraId="1F6601AF" w14:textId="77777777" w:rsidR="004F0700" w:rsidRDefault="004F0700" w:rsidP="004F0700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275B4A0D" w14:textId="77777777" w:rsidR="004F0700" w:rsidRDefault="004F0700" w:rsidP="004F0700">
                      <w:pPr>
                        <w:pStyle w:val="BL"/>
                      </w:pPr>
                      <w:r>
                        <w:t>pack of playing cards with the 10s removed (picture cards represent zero)</w:t>
                      </w:r>
                    </w:p>
                    <w:p w14:paraId="7434A664" w14:textId="77777777" w:rsidR="004F0700" w:rsidRPr="00CF0781" w:rsidRDefault="004F0700" w:rsidP="004F0700">
                      <w:pPr>
                        <w:pStyle w:val="BL"/>
                        <w:rPr>
                          <w:rFonts w:ascii="Calibri" w:hAnsi="Calibri"/>
                        </w:rPr>
                      </w:pPr>
                      <w:r>
                        <w:t>pencil and rubber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60A8F" w14:textId="77777777" w:rsidR="004F0700" w:rsidRPr="002C480C" w:rsidRDefault="004F0700" w:rsidP="004F0700">
      <w:pPr>
        <w:pStyle w:val="BL"/>
        <w:rPr>
          <w:rFonts w:cs="Arial"/>
          <w:noProof/>
        </w:rPr>
      </w:pPr>
      <w:r w:rsidRPr="002C480C">
        <w:rPr>
          <w:rFonts w:cs="Arial"/>
          <w:noProof/>
        </w:rPr>
        <w:t xml:space="preserve">Turn the cards to fill in the times. </w:t>
      </w:r>
    </w:p>
    <w:p w14:paraId="124FE718" w14:textId="77777777" w:rsidR="004F0700" w:rsidRPr="002C480C" w:rsidRDefault="004F0700" w:rsidP="004F0700">
      <w:pPr>
        <w:pStyle w:val="BL"/>
        <w:numPr>
          <w:ilvl w:val="0"/>
          <w:numId w:val="0"/>
        </w:numPr>
        <w:ind w:left="288"/>
        <w:rPr>
          <w:rFonts w:cs="Arial"/>
          <w:noProof/>
        </w:rPr>
      </w:pPr>
      <w:r w:rsidRPr="002C480C">
        <w:rPr>
          <w:rFonts w:cs="Arial"/>
          <w:noProof/>
        </w:rPr>
        <w:t>* These numbers must be 3 or less; keep turning until you achieve this</w:t>
      </w:r>
      <w:r w:rsidR="00C00A9F">
        <w:rPr>
          <w:rFonts w:cs="Arial"/>
          <w:noProof/>
        </w:rPr>
        <w:t>.</w:t>
      </w:r>
      <w:r w:rsidRPr="002C480C">
        <w:rPr>
          <w:rFonts w:cs="Arial"/>
          <w:noProof/>
        </w:rPr>
        <w:t xml:space="preserve"> </w:t>
      </w:r>
    </w:p>
    <w:p w14:paraId="1E6140B6" w14:textId="77777777" w:rsidR="004F0700" w:rsidRPr="002C480C" w:rsidRDefault="004F0700" w:rsidP="004F0700">
      <w:pPr>
        <w:pStyle w:val="BL"/>
        <w:numPr>
          <w:ilvl w:val="0"/>
          <w:numId w:val="0"/>
        </w:numPr>
        <w:ind w:left="288"/>
        <w:rPr>
          <w:rFonts w:cs="Arial"/>
          <w:noProof/>
        </w:rPr>
      </w:pPr>
      <w:r w:rsidRPr="001C58D5">
        <w:rPr>
          <w:rFonts w:ascii="Libian SC Regular" w:hAnsi="Libian SC Regular" w:cs="Arial"/>
          <w:szCs w:val="18"/>
        </w:rPr>
        <w:t>★</w:t>
      </w:r>
      <w:r w:rsidRPr="002C480C">
        <w:rPr>
          <w:rFonts w:cs="Arial"/>
          <w:noProof/>
        </w:rPr>
        <w:t xml:space="preserve"> These numbers must be 5 or less; keep turning until you achieve this</w:t>
      </w:r>
      <w:r w:rsidR="00C00A9F">
        <w:rPr>
          <w:rFonts w:cs="Arial"/>
          <w:noProof/>
        </w:rPr>
        <w:t>.</w:t>
      </w:r>
    </w:p>
    <w:p w14:paraId="13FC5A6A" w14:textId="77777777" w:rsidR="004F0700" w:rsidRPr="002C480C" w:rsidRDefault="004F0700" w:rsidP="004F0700">
      <w:pPr>
        <w:pStyle w:val="BL"/>
        <w:rPr>
          <w:rFonts w:cs="Arial"/>
          <w:noProof/>
        </w:rPr>
      </w:pPr>
      <w:r w:rsidRPr="002C480C">
        <w:rPr>
          <w:rFonts w:cs="Arial"/>
          <w:noProof/>
        </w:rPr>
        <w:t xml:space="preserve">Convert the times to a.m. or p.m. times. Discuss what you would be doing at these times. </w:t>
      </w:r>
    </w:p>
    <w:p w14:paraId="5325553F" w14:textId="77777777" w:rsidR="004F0700" w:rsidRDefault="004F0700" w:rsidP="004F0700">
      <w:pPr>
        <w:pStyle w:val="BL"/>
      </w:pPr>
      <w:r w:rsidRPr="004F0700">
        <w:rPr>
          <w:rFonts w:cs="Arial"/>
          <w:noProof/>
        </w:rPr>
        <w:t>Rub out the grid so that you can use it again.</w:t>
      </w:r>
    </w:p>
    <w:p w14:paraId="5A442954" w14:textId="1A9848FA" w:rsidR="0098334F" w:rsidRPr="007C2C35" w:rsidRDefault="00963988" w:rsidP="007C2C35">
      <w:pPr>
        <w:pStyle w:val="C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64F0A9B" wp14:editId="0E28575A">
                <wp:simplePos x="0" y="0"/>
                <wp:positionH relativeFrom="column">
                  <wp:posOffset>8937625</wp:posOffset>
                </wp:positionH>
                <wp:positionV relativeFrom="paragraph">
                  <wp:posOffset>-6014720</wp:posOffset>
                </wp:positionV>
                <wp:extent cx="815975" cy="629285"/>
                <wp:effectExtent l="12700" t="9525" r="9525" b="889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86D5EF" w14:textId="29BB2950" w:rsidR="00C47A49" w:rsidRPr="005F0232" w:rsidRDefault="00963988" w:rsidP="00C47A49">
                            <w:pPr>
                              <w:jc w:val="center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63988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5460A5F3" wp14:editId="0D1CE9FC">
                                  <wp:extent cx="623570" cy="88858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570" cy="888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F0A9B" id="Rectangle 28" o:spid="_x0000_s1027" style="position:absolute;left:0;text-align:left;margin-left:703.75pt;margin-top:-473.6pt;width:64.25pt;height:49.5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" fillcolor="white [3212]" strokecolor="black [3213]">
                <v:textbox>
                  <w:txbxContent>
                    <w:p w14:paraId="1186D5EF" w14:textId="29BB2950" w:rsidR="00C47A49" w:rsidRPr="005F0232" w:rsidRDefault="00963988" w:rsidP="00C47A49">
                      <w:pPr>
                        <w:jc w:val="center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963988">
                        <w:rPr>
                          <w:rFonts w:ascii="Arial" w:hAnsi="Arial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5460A5F3" wp14:editId="0D1CE9FC">
                            <wp:extent cx="623570" cy="88858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570" cy="888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00A9F">
        <w:rPr>
          <w:noProof/>
          <w:lang w:eastAsia="en-GB"/>
        </w:rPr>
        <w:drawing>
          <wp:anchor distT="914400" distB="182880" distL="45720" distR="114300" simplePos="0" relativeHeight="251732992" behindDoc="0" locked="0" layoutInCell="1" allowOverlap="1" wp14:anchorId="5156E68D" wp14:editId="0DD78E03">
            <wp:simplePos x="0" y="0"/>
            <wp:positionH relativeFrom="column">
              <wp:posOffset>5319395</wp:posOffset>
            </wp:positionH>
            <wp:positionV relativeFrom="paragraph">
              <wp:posOffset>-6104890</wp:posOffset>
            </wp:positionV>
            <wp:extent cx="1157605" cy="882015"/>
            <wp:effectExtent l="0" t="0" r="0" b="0"/>
            <wp:wrapNone/>
            <wp:docPr id="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57605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B246D0" w:rsidRPr="007C2C35">
        <w:br w:type="column"/>
      </w:r>
      <w:r w:rsidR="00FB6B5B">
        <w:t>Primary 5</w:t>
      </w:r>
      <w:bookmarkStart w:id="0" w:name="_GoBack"/>
      <w:bookmarkEnd w:id="0"/>
      <w:r w:rsidR="00C47A49">
        <w:br/>
      </w:r>
      <w:r w:rsidR="00971229" w:rsidRPr="007C2C35">
        <w:t xml:space="preserve">Maths </w:t>
      </w:r>
      <w:r w:rsidR="00C47A49">
        <w:br/>
      </w:r>
      <w:r w:rsidR="00971229" w:rsidRPr="007C2C35">
        <w:t xml:space="preserve">Newsletter </w:t>
      </w:r>
      <w:r w:rsidR="005E6F81">
        <w:t>4</w:t>
      </w:r>
    </w:p>
    <w:p w14:paraId="03F25462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029BF76A" w14:textId="3819E9B1" w:rsidR="00971229" w:rsidRPr="003775BC" w:rsidRDefault="00963988" w:rsidP="00B57892">
      <w:pPr>
        <w:pStyle w:val="DateandName"/>
        <w:rPr>
          <w:rFonts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6FB3F3" wp14:editId="6339B677">
                <wp:simplePos x="0" y="0"/>
                <wp:positionH relativeFrom="margin">
                  <wp:posOffset>5322570</wp:posOffset>
                </wp:positionH>
                <wp:positionV relativeFrom="paragraph">
                  <wp:posOffset>401320</wp:posOffset>
                </wp:positionV>
                <wp:extent cx="4462145" cy="4380865"/>
                <wp:effectExtent l="0" t="0" r="0" b="635"/>
                <wp:wrapThrough wrapText="bothSides">
                  <wp:wrapPolygon edited="0">
                    <wp:start x="0" y="0"/>
                    <wp:lineTo x="0" y="21603"/>
                    <wp:lineTo x="21578" y="21603"/>
                    <wp:lineTo x="21578" y="0"/>
                    <wp:lineTo x="0" y="0"/>
                  </wp:wrapPolygon>
                </wp:wrapThrough>
                <wp:docPr id="3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2145" cy="4380865"/>
                        </a:xfrm>
                        <a:prstGeom prst="rect">
                          <a:avLst/>
                        </a:prstGeom>
                        <a:solidFill>
                          <a:srgbClr val="EFEEED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D78EE" w14:textId="77777777" w:rsidR="00F72116" w:rsidRPr="00BF40CD" w:rsidRDefault="00F72116" w:rsidP="00BF40CD">
                            <w:pPr>
                              <w:pStyle w:val="Headingafterspace"/>
                            </w:pPr>
                            <w:r w:rsidRPr="00BF40CD">
                              <w:t>MATHS TOPICS</w:t>
                            </w:r>
                          </w:p>
                          <w:p w14:paraId="07F523CC" w14:textId="77777777" w:rsidR="004C7D19" w:rsidRPr="003E5CD2" w:rsidRDefault="005E6F81" w:rsidP="004C7D19">
                            <w:pPr>
                              <w:pStyle w:val="Body"/>
                            </w:pPr>
                            <w:r w:rsidRPr="005E6F81">
                              <w:t>These are the maths topics your child will be working on during the next three weeks:</w:t>
                            </w:r>
                          </w:p>
                          <w:p w14:paraId="626AFAB6" w14:textId="77777777" w:rsidR="005E6F81" w:rsidRDefault="005E6F81" w:rsidP="005E6F81">
                            <w:pPr>
                              <w:pStyle w:val="BL"/>
                            </w:pPr>
                            <w:r>
                              <w:t>Multiplication</w:t>
                            </w:r>
                            <w:r w:rsidR="00C00A9F">
                              <w:t xml:space="preserve"> and division</w:t>
                            </w:r>
                            <w:r>
                              <w:t xml:space="preserve"> </w:t>
                            </w:r>
                          </w:p>
                          <w:p w14:paraId="3D20FB66" w14:textId="77777777" w:rsidR="00971229" w:rsidRPr="003E5CD2" w:rsidRDefault="005E6F81" w:rsidP="005E6F81">
                            <w:pPr>
                              <w:pStyle w:val="BL"/>
                            </w:pPr>
                            <w:r>
                              <w:t>Measurement (time)</w:t>
                            </w:r>
                          </w:p>
                          <w:p w14:paraId="35594562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3CC78576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4D57D6EF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3DDD6B36" w14:textId="77777777" w:rsidR="005E6F81" w:rsidRDefault="005E6F81" w:rsidP="00176D00">
                            <w:pPr>
                              <w:pStyle w:val="Body"/>
                            </w:pPr>
                          </w:p>
                          <w:p w14:paraId="7266CF08" w14:textId="77777777" w:rsidR="00D7323E" w:rsidRDefault="00D7323E" w:rsidP="00176D00">
                            <w:pPr>
                              <w:pStyle w:val="Body"/>
                            </w:pPr>
                          </w:p>
                          <w:p w14:paraId="6D214CA1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3185BDE4" w14:textId="77777777" w:rsidR="00F72116" w:rsidRPr="001D0D7F" w:rsidRDefault="00F72116" w:rsidP="00BF40CD">
                            <w:pPr>
                              <w:pStyle w:val="Headingafterspace"/>
                            </w:pPr>
                            <w:r w:rsidRPr="001D0D7F">
                              <w:t xml:space="preserve">KEY </w:t>
                            </w:r>
                            <w:r w:rsidRPr="00AB7BE5">
                              <w:t>MATHEMATICAL</w:t>
                            </w:r>
                            <w:r w:rsidRPr="001D0D7F">
                              <w:t xml:space="preserve"> IDEAS</w:t>
                            </w:r>
                          </w:p>
                          <w:p w14:paraId="72D2A1FA" w14:textId="77777777" w:rsidR="00176D00" w:rsidRPr="00176D00" w:rsidRDefault="005E6F81" w:rsidP="00176D00">
                            <w:pPr>
                              <w:pStyle w:val="Body"/>
                              <w:rPr>
                                <w:szCs w:val="24"/>
                              </w:rPr>
                            </w:pPr>
                            <w:r w:rsidRPr="005E6F81">
                              <w:rPr>
                                <w:szCs w:val="24"/>
                              </w:rPr>
                              <w:t>During these three weeks your child will be learning to:</w:t>
                            </w:r>
                          </w:p>
                          <w:p w14:paraId="159CDEF8" w14:textId="77777777" w:rsidR="005E6F81" w:rsidRDefault="005E6F81" w:rsidP="005E6F81">
                            <w:pPr>
                              <w:pStyle w:val="BL"/>
                            </w:pPr>
                            <w:r>
                              <w:t>recognise and begin to learn the square numbers to 12 × 12</w:t>
                            </w:r>
                          </w:p>
                          <w:p w14:paraId="3E22A058" w14:textId="77777777" w:rsidR="005E6F81" w:rsidRDefault="005E6F81" w:rsidP="005E6F81">
                            <w:pPr>
                              <w:pStyle w:val="BL"/>
                            </w:pPr>
                            <w:r>
                              <w:t xml:space="preserve">multiply TO × O using an appropriate method, including the formal written method </w:t>
                            </w:r>
                          </w:p>
                          <w:p w14:paraId="516E180D" w14:textId="77777777" w:rsidR="00F6271A" w:rsidRPr="005008AA" w:rsidRDefault="005E6F81" w:rsidP="005E6F81">
                            <w:pPr>
                              <w:pStyle w:val="BL"/>
                            </w:pPr>
                            <w:r>
                              <w:t>read, write and convert time between analogue, 12-hour and 24-hour clocks.</w:t>
                            </w:r>
                          </w:p>
                          <w:p w14:paraId="079D7A86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3F722B50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19F48497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548F573E" w14:textId="77777777" w:rsidR="005E6F81" w:rsidRDefault="005E6F81" w:rsidP="00176D00">
                            <w:pPr>
                              <w:pStyle w:val="Body"/>
                            </w:pPr>
                          </w:p>
                          <w:p w14:paraId="1A12BCD1" w14:textId="77777777" w:rsidR="005E6F81" w:rsidRDefault="005E6F81" w:rsidP="00176D00">
                            <w:pPr>
                              <w:pStyle w:val="Body"/>
                            </w:pPr>
                          </w:p>
                          <w:p w14:paraId="5BE268DA" w14:textId="77777777" w:rsidR="005E6F81" w:rsidRDefault="005E6F81" w:rsidP="00176D00">
                            <w:pPr>
                              <w:pStyle w:val="Body"/>
                            </w:pPr>
                          </w:p>
                          <w:p w14:paraId="17DD659D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238FF986" w14:textId="77777777" w:rsidR="00F72116" w:rsidRDefault="00F72116" w:rsidP="00BF40CD">
                            <w:pPr>
                              <w:pStyle w:val="Headingafterspace"/>
                            </w:pPr>
                            <w:r w:rsidRPr="000A0150">
                              <w:t>TIP</w:t>
                            </w:r>
                            <w:r w:rsidR="002554B9">
                              <w:t>S</w:t>
                            </w:r>
                            <w:r w:rsidRPr="000A0150">
                              <w:t xml:space="preserve"> FOR </w:t>
                            </w:r>
                            <w:r w:rsidRPr="00AD5E7B">
                              <w:t>GOOD</w:t>
                            </w:r>
                            <w:r w:rsidRPr="000A0150">
                              <w:t xml:space="preserve"> HOMEWORK HABITS</w:t>
                            </w:r>
                          </w:p>
                          <w:p w14:paraId="65645A13" w14:textId="77777777" w:rsidR="00F72116" w:rsidRPr="00176D00" w:rsidRDefault="005E6F81" w:rsidP="00176D00">
                            <w:pPr>
                              <w:pStyle w:val="Body"/>
                            </w:pPr>
                            <w:r w:rsidRPr="005E6F81">
                              <w:t>Show your child how you use maths in daily life and involve them in everyday tasks, e.g. telling the time and using time</w:t>
                            </w:r>
                            <w:r w:rsidR="00C00A9F">
                              <w:t xml:space="preserve"> to plan journeys, appointments, </w:t>
                            </w:r>
                            <w:r w:rsidRPr="005E6F81">
                              <w:t>etc.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B3F3" id="Text Box 9" o:spid="_x0000_s1028" type="#_x0000_t202" style="position:absolute;margin-left:419.1pt;margin-top:31.6pt;width:351.35pt;height:344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" fillcolor="#efeeed" strokecolor="black [3213]">
                <v:path arrowok="t"/>
                <v:textbox inset=",7.2pt,,7.2pt">
                  <w:txbxContent>
                    <w:p w14:paraId="675D78EE" w14:textId="77777777" w:rsidR="00F72116" w:rsidRPr="00BF40CD" w:rsidRDefault="00F72116" w:rsidP="00BF40CD">
                      <w:pPr>
                        <w:pStyle w:val="Headingafterspace"/>
                      </w:pPr>
                      <w:r w:rsidRPr="00BF40CD">
                        <w:t>MATHS TOPICS</w:t>
                      </w:r>
                    </w:p>
                    <w:p w14:paraId="07F523CC" w14:textId="77777777" w:rsidR="004C7D19" w:rsidRPr="003E5CD2" w:rsidRDefault="005E6F81" w:rsidP="004C7D19">
                      <w:pPr>
                        <w:pStyle w:val="Body"/>
                      </w:pPr>
                      <w:r w:rsidRPr="005E6F81">
                        <w:t>These are the maths topics your child will be working on during the next three weeks:</w:t>
                      </w:r>
                    </w:p>
                    <w:p w14:paraId="626AFAB6" w14:textId="77777777" w:rsidR="005E6F81" w:rsidRDefault="005E6F81" w:rsidP="005E6F81">
                      <w:pPr>
                        <w:pStyle w:val="BL"/>
                      </w:pPr>
                      <w:r>
                        <w:t>Multiplication</w:t>
                      </w:r>
                      <w:r w:rsidR="00C00A9F">
                        <w:t xml:space="preserve"> and division</w:t>
                      </w:r>
                      <w:r>
                        <w:t xml:space="preserve"> </w:t>
                      </w:r>
                    </w:p>
                    <w:p w14:paraId="3D20FB66" w14:textId="77777777" w:rsidR="00971229" w:rsidRPr="003E5CD2" w:rsidRDefault="005E6F81" w:rsidP="005E6F81">
                      <w:pPr>
                        <w:pStyle w:val="BL"/>
                      </w:pPr>
                      <w:r>
                        <w:t>Measurement (time)</w:t>
                      </w:r>
                    </w:p>
                    <w:p w14:paraId="35594562" w14:textId="77777777" w:rsidR="00F72116" w:rsidRDefault="00F72116" w:rsidP="00176D00">
                      <w:pPr>
                        <w:pStyle w:val="Body"/>
                      </w:pPr>
                    </w:p>
                    <w:p w14:paraId="3CC78576" w14:textId="77777777" w:rsidR="00F72116" w:rsidRDefault="00F72116" w:rsidP="00176D00">
                      <w:pPr>
                        <w:pStyle w:val="Body"/>
                      </w:pPr>
                    </w:p>
                    <w:p w14:paraId="4D57D6EF" w14:textId="77777777" w:rsidR="00F72116" w:rsidRDefault="00F72116" w:rsidP="00176D00">
                      <w:pPr>
                        <w:pStyle w:val="Body"/>
                      </w:pPr>
                    </w:p>
                    <w:p w14:paraId="3DDD6B36" w14:textId="77777777" w:rsidR="005E6F81" w:rsidRDefault="005E6F81" w:rsidP="00176D00">
                      <w:pPr>
                        <w:pStyle w:val="Body"/>
                      </w:pPr>
                    </w:p>
                    <w:p w14:paraId="7266CF08" w14:textId="77777777" w:rsidR="00D7323E" w:rsidRDefault="00D7323E" w:rsidP="00176D00">
                      <w:pPr>
                        <w:pStyle w:val="Body"/>
                      </w:pPr>
                    </w:p>
                    <w:p w14:paraId="6D214CA1" w14:textId="77777777" w:rsidR="00F72116" w:rsidRDefault="00F72116" w:rsidP="00176D00">
                      <w:pPr>
                        <w:pStyle w:val="Body"/>
                      </w:pPr>
                    </w:p>
                    <w:p w14:paraId="3185BDE4" w14:textId="77777777" w:rsidR="00F72116" w:rsidRPr="001D0D7F" w:rsidRDefault="00F72116" w:rsidP="00BF40CD">
                      <w:pPr>
                        <w:pStyle w:val="Headingafterspace"/>
                      </w:pPr>
                      <w:r w:rsidRPr="001D0D7F">
                        <w:t xml:space="preserve">KEY </w:t>
                      </w:r>
                      <w:r w:rsidRPr="00AB7BE5">
                        <w:t>MATHEMATICAL</w:t>
                      </w:r>
                      <w:r w:rsidRPr="001D0D7F">
                        <w:t xml:space="preserve"> IDEAS</w:t>
                      </w:r>
                    </w:p>
                    <w:p w14:paraId="72D2A1FA" w14:textId="77777777" w:rsidR="00176D00" w:rsidRPr="00176D00" w:rsidRDefault="005E6F81" w:rsidP="00176D00">
                      <w:pPr>
                        <w:pStyle w:val="Body"/>
                        <w:rPr>
                          <w:szCs w:val="24"/>
                        </w:rPr>
                      </w:pPr>
                      <w:r w:rsidRPr="005E6F81">
                        <w:rPr>
                          <w:szCs w:val="24"/>
                        </w:rPr>
                        <w:t>During these three weeks your child will be learning to:</w:t>
                      </w:r>
                    </w:p>
                    <w:p w14:paraId="159CDEF8" w14:textId="77777777" w:rsidR="005E6F81" w:rsidRDefault="005E6F81" w:rsidP="005E6F81">
                      <w:pPr>
                        <w:pStyle w:val="BL"/>
                      </w:pPr>
                      <w:r>
                        <w:t>recognise and begin to learn the square numbers to 12 × 12</w:t>
                      </w:r>
                    </w:p>
                    <w:p w14:paraId="3E22A058" w14:textId="77777777" w:rsidR="005E6F81" w:rsidRDefault="005E6F81" w:rsidP="005E6F81">
                      <w:pPr>
                        <w:pStyle w:val="BL"/>
                      </w:pPr>
                      <w:r>
                        <w:t xml:space="preserve">multiply TO × O using an appropriate method, including the formal written method </w:t>
                      </w:r>
                    </w:p>
                    <w:p w14:paraId="516E180D" w14:textId="77777777" w:rsidR="00F6271A" w:rsidRPr="005008AA" w:rsidRDefault="005E6F81" w:rsidP="005E6F81">
                      <w:pPr>
                        <w:pStyle w:val="BL"/>
                      </w:pPr>
                      <w:r>
                        <w:t>read, write and convert time between analogue, 12-hour and 24-hour clocks.</w:t>
                      </w:r>
                    </w:p>
                    <w:p w14:paraId="079D7A86" w14:textId="77777777" w:rsidR="00F72116" w:rsidRDefault="00F72116" w:rsidP="00176D00">
                      <w:pPr>
                        <w:pStyle w:val="Body"/>
                      </w:pPr>
                    </w:p>
                    <w:p w14:paraId="3F722B50" w14:textId="77777777" w:rsidR="00F72116" w:rsidRDefault="00F72116" w:rsidP="00176D00">
                      <w:pPr>
                        <w:pStyle w:val="Body"/>
                      </w:pPr>
                    </w:p>
                    <w:p w14:paraId="19F48497" w14:textId="77777777" w:rsidR="00F72116" w:rsidRDefault="00F72116" w:rsidP="00176D00">
                      <w:pPr>
                        <w:pStyle w:val="Body"/>
                      </w:pPr>
                    </w:p>
                    <w:p w14:paraId="548F573E" w14:textId="77777777" w:rsidR="005E6F81" w:rsidRDefault="005E6F81" w:rsidP="00176D00">
                      <w:pPr>
                        <w:pStyle w:val="Body"/>
                      </w:pPr>
                    </w:p>
                    <w:p w14:paraId="1A12BCD1" w14:textId="77777777" w:rsidR="005E6F81" w:rsidRDefault="005E6F81" w:rsidP="00176D00">
                      <w:pPr>
                        <w:pStyle w:val="Body"/>
                      </w:pPr>
                    </w:p>
                    <w:p w14:paraId="5BE268DA" w14:textId="77777777" w:rsidR="005E6F81" w:rsidRDefault="005E6F81" w:rsidP="00176D00">
                      <w:pPr>
                        <w:pStyle w:val="Body"/>
                      </w:pPr>
                    </w:p>
                    <w:p w14:paraId="17DD659D" w14:textId="77777777" w:rsidR="00F72116" w:rsidRDefault="00F72116" w:rsidP="00176D00">
                      <w:pPr>
                        <w:pStyle w:val="Body"/>
                      </w:pPr>
                    </w:p>
                    <w:p w14:paraId="238FF986" w14:textId="77777777" w:rsidR="00F72116" w:rsidRDefault="00F72116" w:rsidP="00BF40CD">
                      <w:pPr>
                        <w:pStyle w:val="Headingafterspace"/>
                      </w:pPr>
                      <w:r w:rsidRPr="000A0150">
                        <w:t>TIP</w:t>
                      </w:r>
                      <w:r w:rsidR="002554B9">
                        <w:t>S</w:t>
                      </w:r>
                      <w:r w:rsidRPr="000A0150">
                        <w:t xml:space="preserve"> FOR </w:t>
                      </w:r>
                      <w:r w:rsidRPr="00AD5E7B">
                        <w:t>GOOD</w:t>
                      </w:r>
                      <w:r w:rsidRPr="000A0150">
                        <w:t xml:space="preserve"> HOMEWORK HABITS</w:t>
                      </w:r>
                    </w:p>
                    <w:p w14:paraId="65645A13" w14:textId="77777777" w:rsidR="00F72116" w:rsidRPr="00176D00" w:rsidRDefault="005E6F81" w:rsidP="00176D00">
                      <w:pPr>
                        <w:pStyle w:val="Body"/>
                      </w:pPr>
                      <w:r w:rsidRPr="005E6F81">
                        <w:t>Show your child how you use maths in daily life and involve them in everyday tasks, e.g. telling the time and using time</w:t>
                      </w:r>
                      <w:r w:rsidR="00C00A9F">
                        <w:t xml:space="preserve"> to plan journeys, appointments, </w:t>
                      </w:r>
                      <w:r w:rsidRPr="005E6F81">
                        <w:t>etc.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346F5FBF" w14:textId="77777777" w:rsidR="00CD5F62" w:rsidRPr="00507FCD" w:rsidRDefault="005E6F81" w:rsidP="00507FCD">
      <w:pPr>
        <w:pStyle w:val="MainHead"/>
      </w:pPr>
      <w:r w:rsidRPr="005E6F81">
        <w:lastRenderedPageBreak/>
        <w:t>Multiplication and division</w:t>
      </w:r>
    </w:p>
    <w:p w14:paraId="2FB8EBBF" w14:textId="2FA90CEE" w:rsidR="006C1A4E" w:rsidRPr="003775BC" w:rsidRDefault="00963988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5574738" wp14:editId="4EFBDF0E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0" r="3175" b="1905"/>
                <wp:wrapNone/>
                <wp:docPr id="25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F99B74" id="Rectangle 1725" o:spid="_x0000_s1026" style="position:absolute;margin-left:-.6pt;margin-top:5.5pt;width:351.35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" fillcolor="#80b0e4" stroked="f" strokecolor="black [3213]" strokeweight="1pt"/>
            </w:pict>
          </mc:Fallback>
        </mc:AlternateContent>
      </w:r>
      <w:r w:rsidR="006C1A4E" w:rsidRPr="003775BC">
        <w:rPr>
          <w:rFonts w:cs="Arial"/>
        </w:rPr>
        <w:t>HERE’S THE MATHS</w:t>
      </w:r>
    </w:p>
    <w:p w14:paraId="6438C232" w14:textId="77777777" w:rsidR="006C1A4E" w:rsidRPr="00F25D70" w:rsidRDefault="005E6F81" w:rsidP="00F25D70">
      <w:pPr>
        <w:pStyle w:val="Body"/>
      </w:pPr>
      <w:r w:rsidRPr="005E6F81">
        <w:t>A square number is a number multiplied by itself, e.g. 9 is 3 × 3 or 3</w:t>
      </w:r>
      <w:r w:rsidRPr="002C480C">
        <w:rPr>
          <w:vertAlign w:val="superscript"/>
        </w:rPr>
        <w:t>2</w:t>
      </w:r>
      <w:r w:rsidRPr="005E6F81">
        <w:t>. Your child already knows the square numbers up to 12 × 12 from the multiplication tables. Square numbers are used extensively in maths and recognising (and even knowing) the sequence of square numbers is a useful skill.</w:t>
      </w:r>
    </w:p>
    <w:p w14:paraId="707EE0C3" w14:textId="05C99C71" w:rsidR="00364B9F" w:rsidRPr="003775BC" w:rsidRDefault="00963988" w:rsidP="008448E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054164C" wp14:editId="4952BA80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0" r="1905" b="3810"/>
                <wp:wrapNone/>
                <wp:docPr id="24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22FC" id="Rectangle 1726" o:spid="_x0000_s1026" style="position:absolute;margin-left:-.5pt;margin-top:5.35pt;width:351.3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" fillcolor="#80b0e4" stroked="f" strokecolor="black [3213]" strokeweight="1pt"/>
            </w:pict>
          </mc:Fallback>
        </mc:AlternateContent>
      </w:r>
      <w:r w:rsidR="007978AC" w:rsidRPr="003775BC">
        <w:rPr>
          <w:rFonts w:cs="Arial"/>
        </w:rPr>
        <w:t>ACTIVITY</w:t>
      </w:r>
    </w:p>
    <w:p w14:paraId="4E81888F" w14:textId="30216084" w:rsidR="00943FED" w:rsidRPr="00D044DC" w:rsidRDefault="00963988" w:rsidP="00943FED">
      <w:pPr>
        <w:pStyle w:val="Body"/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E82B1E" wp14:editId="78F6D39F">
                <wp:simplePos x="0" y="0"/>
                <wp:positionH relativeFrom="column">
                  <wp:posOffset>2740025</wp:posOffset>
                </wp:positionH>
                <wp:positionV relativeFrom="paragraph">
                  <wp:posOffset>16510</wp:posOffset>
                </wp:positionV>
                <wp:extent cx="1714500" cy="888365"/>
                <wp:effectExtent l="6350" t="14605" r="12700" b="11430"/>
                <wp:wrapSquare wrapText="bothSides"/>
                <wp:docPr id="23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8836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2C314" w14:textId="77777777" w:rsidR="00D044DC" w:rsidRDefault="00D044DC" w:rsidP="00D044DC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61F29BA6" w14:textId="77777777" w:rsidR="00D044DC" w:rsidRPr="00CF0781" w:rsidRDefault="005E6F81" w:rsidP="00D044DC">
                            <w:pPr>
                              <w:pStyle w:val="BL"/>
                              <w:tabs>
                                <w:tab w:val="clear" w:pos="450"/>
                                <w:tab w:val="num" w:pos="360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5E6F81">
                              <w:t>pack of playing cards with the 10s removed (picture cards represent zero)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82B1E" id="Text Box 1727" o:spid="_x0000_s1029" type="#_x0000_t202" style="position:absolute;margin-left:215.75pt;margin-top:1.3pt;width:135pt;height:69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" fillcolor="#b6dde8" strokecolor="black [3213]" strokeweight="1pt">
                <v:textbox inset=",7.2pt,,7.2pt">
                  <w:txbxContent>
                    <w:p w14:paraId="21B2C314" w14:textId="77777777" w:rsidR="00D044DC" w:rsidRDefault="00D044DC" w:rsidP="00D044DC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61F29BA6" w14:textId="77777777" w:rsidR="00D044DC" w:rsidRPr="00CF0781" w:rsidRDefault="005E6F81" w:rsidP="00D044DC">
                      <w:pPr>
                        <w:pStyle w:val="BL"/>
                        <w:tabs>
                          <w:tab w:val="clear" w:pos="450"/>
                          <w:tab w:val="num" w:pos="360"/>
                        </w:tabs>
                        <w:rPr>
                          <w:rFonts w:ascii="Calibri" w:hAnsi="Calibri"/>
                        </w:rPr>
                      </w:pPr>
                      <w:r w:rsidRPr="005E6F81">
                        <w:t>pack of playing cards with the 10s removed (picture cards represent zero)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4DC" w:rsidRPr="00D044DC">
        <w:rPr>
          <w:b/>
        </w:rPr>
        <w:t>What to do</w:t>
      </w:r>
    </w:p>
    <w:p w14:paraId="5A60A931" w14:textId="77777777" w:rsidR="005E6F81" w:rsidRDefault="005E6F81" w:rsidP="005E6F81">
      <w:pPr>
        <w:pStyle w:val="BL"/>
      </w:pPr>
      <w:r>
        <w:t xml:space="preserve">Deal out 10 cards each. </w:t>
      </w:r>
    </w:p>
    <w:p w14:paraId="4947B56F" w14:textId="77777777" w:rsidR="005E6F81" w:rsidRDefault="005E6F81" w:rsidP="005E6F81">
      <w:pPr>
        <w:pStyle w:val="BL"/>
      </w:pPr>
      <w:r>
        <w:t>Use your cards to make 3-digit, 2-digit or 1-digit numbers. They should be square numbers or multiples of 7.</w:t>
      </w:r>
    </w:p>
    <w:p w14:paraId="5F084E18" w14:textId="77777777" w:rsidR="005E6F81" w:rsidRDefault="005E6F81" w:rsidP="005E6F81">
      <w:pPr>
        <w:pStyle w:val="BL"/>
      </w:pPr>
      <w:r>
        <w:t xml:space="preserve">Score 10 points for a square number and </w:t>
      </w:r>
      <w:r w:rsidR="002C480C">
        <w:br/>
      </w:r>
      <w:r>
        <w:t xml:space="preserve">5 points for a multiple of 7. </w:t>
      </w:r>
    </w:p>
    <w:p w14:paraId="5CA8E8B3" w14:textId="77777777" w:rsidR="005E6F81" w:rsidRDefault="005E6F81" w:rsidP="005E6F81">
      <w:pPr>
        <w:pStyle w:val="BL"/>
      </w:pPr>
      <w:r>
        <w:t xml:space="preserve">You can only use each card once. </w:t>
      </w:r>
    </w:p>
    <w:p w14:paraId="56F41024" w14:textId="77777777" w:rsidR="005E6F81" w:rsidRDefault="005E6F81" w:rsidP="005E6F81">
      <w:pPr>
        <w:pStyle w:val="BL"/>
      </w:pPr>
      <w:r>
        <w:t xml:space="preserve">Play for 10 minutes. </w:t>
      </w:r>
    </w:p>
    <w:p w14:paraId="6C1C0B3E" w14:textId="77777777" w:rsidR="00943FED" w:rsidRDefault="005E6F81" w:rsidP="005E6F81">
      <w:pPr>
        <w:pStyle w:val="BL"/>
      </w:pPr>
      <w:r>
        <w:t>The winner has the higher score.</w:t>
      </w:r>
    </w:p>
    <w:p w14:paraId="0AE84562" w14:textId="77777777" w:rsidR="00016A53" w:rsidRPr="00D044DC" w:rsidRDefault="00016A53" w:rsidP="00D044DC">
      <w:pPr>
        <w:pStyle w:val="Subheadabovespace"/>
      </w:pPr>
      <w:r w:rsidRPr="00D044DC">
        <w:t xml:space="preserve">Variation </w:t>
      </w:r>
    </w:p>
    <w:p w14:paraId="0BBA7DD2" w14:textId="77777777" w:rsidR="001F0B4E" w:rsidRPr="00016A53" w:rsidRDefault="005E6F81" w:rsidP="00C00A9F">
      <w:pPr>
        <w:pStyle w:val="BL"/>
      </w:pPr>
      <w:r w:rsidRPr="005E6F81">
        <w:t>Play using square numbers and multiples of another number.</w:t>
      </w:r>
    </w:p>
    <w:p w14:paraId="0C79A421" w14:textId="3803ADEC" w:rsidR="001F0B4E" w:rsidRPr="003775BC" w:rsidRDefault="00963988" w:rsidP="009647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9CAD8A4" wp14:editId="4EB2AF80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0" r="1905" b="3175"/>
                <wp:wrapNone/>
                <wp:docPr id="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A69B0" id="Rectangle 66" o:spid="_x0000_s1026" style="position:absolute;margin-left:-.5pt;margin-top:5.55pt;width:351.35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" fillcolor="#80b0e4" stroked="f" strokecolor="black [3213]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5E5F500" wp14:editId="2EAD92B0">
                <wp:simplePos x="0" y="0"/>
                <wp:positionH relativeFrom="column">
                  <wp:posOffset>650240</wp:posOffset>
                </wp:positionH>
                <wp:positionV relativeFrom="paragraph">
                  <wp:posOffset>4861560</wp:posOffset>
                </wp:positionV>
                <wp:extent cx="4462145" cy="228600"/>
                <wp:effectExtent l="2540" t="0" r="2540" b="3175"/>
                <wp:wrapNone/>
                <wp:docPr id="21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E3E562" id="Rectangle 1734" o:spid="_x0000_s1026" style="position:absolute;margin-left:51.2pt;margin-top:382.8pt;width:351.35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" fillcolor="#80b0e4" stroked="f" strokecolor="black [3213]" strokeweight="1pt"/>
            </w:pict>
          </mc:Fallback>
        </mc:AlternateContent>
      </w:r>
      <w:r w:rsidR="001F0B4E" w:rsidRPr="003775BC">
        <w:rPr>
          <w:rFonts w:cs="Arial"/>
        </w:rPr>
        <w:t>QUESTIONS TO ASK</w:t>
      </w:r>
    </w:p>
    <w:p w14:paraId="319A3A5D" w14:textId="5AEDD8EB" w:rsidR="00C00A9F" w:rsidRDefault="00963988" w:rsidP="00C00A9F">
      <w:pPr>
        <w:pStyle w:val="Body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1F4F0A4" wp14:editId="663A0565">
                <wp:simplePos x="0" y="0"/>
                <wp:positionH relativeFrom="column">
                  <wp:posOffset>2895600</wp:posOffset>
                </wp:positionH>
                <wp:positionV relativeFrom="paragraph">
                  <wp:posOffset>5080</wp:posOffset>
                </wp:positionV>
                <wp:extent cx="1466215" cy="474980"/>
                <wp:effectExtent l="9525" t="10795" r="19685" b="171450"/>
                <wp:wrapNone/>
                <wp:docPr id="20" name="Rounded Rectangular Callout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215" cy="474980"/>
                        </a:xfrm>
                        <a:prstGeom prst="wedgeRoundRectCallout">
                          <a:avLst>
                            <a:gd name="adj1" fmla="val 49093"/>
                            <a:gd name="adj2" fmla="val 8128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2D4EC" w14:textId="77777777" w:rsidR="005664F4" w:rsidRPr="005E6F81" w:rsidRDefault="005E6F81" w:rsidP="00C00A9F">
                            <w:pPr>
                              <w:pStyle w:val="BubbleText"/>
                            </w:pPr>
                            <w:r w:rsidRPr="005E6F81">
                              <w:t>How many sevens are there in 63?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F4F0A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1" o:spid="_x0000_s1030" type="#_x0000_t62" style="position:absolute;margin-left:228pt;margin-top:.4pt;width:115.45pt;height:37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" adj="21404,28357" fillcolor="#b6dde8" strokecolor="black [3200]" strokeweight=".25pt">
                <v:textbox inset="0,0,0,0">
                  <w:txbxContent>
                    <w:p w14:paraId="3B72D4EC" w14:textId="77777777" w:rsidR="005664F4" w:rsidRPr="005E6F81" w:rsidRDefault="005E6F81" w:rsidP="00C00A9F">
                      <w:pPr>
                        <w:pStyle w:val="BubbleText"/>
                      </w:pPr>
                      <w:r w:rsidRPr="005E6F81">
                        <w:t>How many sevens are there in 63?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C0B624" wp14:editId="78D268AF">
                <wp:simplePos x="0" y="0"/>
                <wp:positionH relativeFrom="column">
                  <wp:posOffset>1371600</wp:posOffset>
                </wp:positionH>
                <wp:positionV relativeFrom="paragraph">
                  <wp:posOffset>5080</wp:posOffset>
                </wp:positionV>
                <wp:extent cx="1421765" cy="500380"/>
                <wp:effectExtent l="47625" t="10795" r="6985" b="174625"/>
                <wp:wrapNone/>
                <wp:docPr id="19" name="Rounded Rectangular Callout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765" cy="500380"/>
                        </a:xfrm>
                        <a:prstGeom prst="wedgeRoundRectCallout">
                          <a:avLst>
                            <a:gd name="adj1" fmla="val -50806"/>
                            <a:gd name="adj2" fmla="val 81472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B4601" w14:textId="77777777" w:rsidR="005664F4" w:rsidRPr="005E6F81" w:rsidRDefault="005E6F81" w:rsidP="00C00A9F">
                            <w:pPr>
                              <w:pStyle w:val="BubbleText"/>
                            </w:pPr>
                            <w:r w:rsidRPr="005E6F81">
                              <w:t xml:space="preserve">What is 7 × 12? </w:t>
                            </w:r>
                            <w:r w:rsidR="00C00A9F">
                              <w:br/>
                            </w:r>
                            <w:r w:rsidRPr="005E6F81">
                              <w:t>How did you work it out?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0B624" id="Rounded Rectangular Callout 108" o:spid="_x0000_s1031" type="#_x0000_t62" style="position:absolute;margin-left:108pt;margin-top:.4pt;width:111.95pt;height:39.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" adj="-174,28398" fillcolor="#b6dde8" strokecolor="black [3200]" strokeweight=".25pt">
                <v:textbox inset="0,0,0,0">
                  <w:txbxContent>
                    <w:p w14:paraId="43AB4601" w14:textId="77777777" w:rsidR="005664F4" w:rsidRPr="005E6F81" w:rsidRDefault="005E6F81" w:rsidP="00C00A9F">
                      <w:pPr>
                        <w:pStyle w:val="BubbleText"/>
                      </w:pPr>
                      <w:r w:rsidRPr="005E6F81">
                        <w:t xml:space="preserve">What is 7 × 12? </w:t>
                      </w:r>
                      <w:r w:rsidR="00C00A9F">
                        <w:br/>
                      </w:r>
                      <w:r w:rsidRPr="005E6F81">
                        <w:t>How did you work it out?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1878F0" wp14:editId="132E705C">
                <wp:simplePos x="0" y="0"/>
                <wp:positionH relativeFrom="column">
                  <wp:posOffset>0</wp:posOffset>
                </wp:positionH>
                <wp:positionV relativeFrom="paragraph">
                  <wp:posOffset>119380</wp:posOffset>
                </wp:positionV>
                <wp:extent cx="1136015" cy="598170"/>
                <wp:effectExtent l="76200" t="106045" r="6985" b="10160"/>
                <wp:wrapNone/>
                <wp:docPr id="18" name="Rounded Rectangular Callout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6015" cy="598170"/>
                        </a:xfrm>
                        <a:prstGeom prst="wedgeRoundRectCallout">
                          <a:avLst>
                            <a:gd name="adj1" fmla="val -52069"/>
                            <a:gd name="adj2" fmla="val -6380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240B8" w14:textId="77777777" w:rsidR="005664F4" w:rsidRPr="005E6F81" w:rsidRDefault="005E6F81" w:rsidP="00C00A9F">
                            <w:pPr>
                              <w:pStyle w:val="BubbleText"/>
                            </w:pPr>
                            <w:r w:rsidRPr="005E6F81">
                              <w:t>W</w:t>
                            </w:r>
                            <w:r w:rsidR="00C00A9F">
                              <w:t xml:space="preserve">hat is a square number? </w:t>
                            </w:r>
                            <w:r w:rsidRPr="005E6F81">
                              <w:t>Why is it called ‘square’?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78F0" id="Rounded Rectangular Callout 107" o:spid="_x0000_s1032" type="#_x0000_t62" style="position:absolute;margin-left:0;margin-top:9.4pt;width:89.45pt;height:47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" adj="-447,-2981" fillcolor="#b6dde8" strokecolor="black [3213]" strokeweight=".25pt">
                <v:textbox inset="0,0,0,0">
                  <w:txbxContent>
                    <w:p w14:paraId="2C8240B8" w14:textId="77777777" w:rsidR="005664F4" w:rsidRPr="005E6F81" w:rsidRDefault="005E6F81" w:rsidP="00C00A9F">
                      <w:pPr>
                        <w:pStyle w:val="BubbleText"/>
                      </w:pPr>
                      <w:r w:rsidRPr="005E6F81">
                        <w:t>W</w:t>
                      </w:r>
                      <w:r w:rsidR="00C00A9F">
                        <w:t xml:space="preserve">hat is a square number? </w:t>
                      </w:r>
                      <w:r w:rsidRPr="005E6F81">
                        <w:t>Why is it called ‘square’?</w:t>
                      </w:r>
                    </w:p>
                  </w:txbxContent>
                </v:textbox>
              </v:shape>
            </w:pict>
          </mc:Fallback>
        </mc:AlternateContent>
      </w:r>
    </w:p>
    <w:p w14:paraId="04BDDA5B" w14:textId="77777777" w:rsidR="00C00A9F" w:rsidRDefault="00C00A9F" w:rsidP="00C00A9F">
      <w:pPr>
        <w:pStyle w:val="Body"/>
      </w:pPr>
    </w:p>
    <w:p w14:paraId="026E7D00" w14:textId="77777777" w:rsidR="00C00A9F" w:rsidRDefault="00C00A9F" w:rsidP="00C00A9F">
      <w:pPr>
        <w:pStyle w:val="Body"/>
      </w:pPr>
    </w:p>
    <w:p w14:paraId="63BE155B" w14:textId="77777777" w:rsidR="00C00A9F" w:rsidRDefault="00C00A9F" w:rsidP="00C00A9F">
      <w:pPr>
        <w:pStyle w:val="Body"/>
      </w:pPr>
    </w:p>
    <w:p w14:paraId="0E463249" w14:textId="77777777" w:rsidR="00C00A9F" w:rsidRDefault="00C00A9F" w:rsidP="00C00A9F">
      <w:pPr>
        <w:pStyle w:val="Body"/>
      </w:pPr>
    </w:p>
    <w:p w14:paraId="3603C60E" w14:textId="2F127B9C" w:rsidR="00C00A9F" w:rsidRDefault="00963988" w:rsidP="00C00A9F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E484AE" wp14:editId="0F0788A9">
                <wp:simplePos x="0" y="0"/>
                <wp:positionH relativeFrom="column">
                  <wp:posOffset>228600</wp:posOffset>
                </wp:positionH>
                <wp:positionV relativeFrom="paragraph">
                  <wp:posOffset>106680</wp:posOffset>
                </wp:positionV>
                <wp:extent cx="1673225" cy="401955"/>
                <wp:effectExtent l="9525" t="10795" r="336550" b="320675"/>
                <wp:wrapNone/>
                <wp:docPr id="17" name="Rounded Rectangular Callout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3225" cy="401955"/>
                        </a:xfrm>
                        <a:prstGeom prst="wedgeRoundRectCallout">
                          <a:avLst>
                            <a:gd name="adj1" fmla="val 67000"/>
                            <a:gd name="adj2" fmla="val 12267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43E99" w14:textId="77777777" w:rsidR="005664F4" w:rsidRPr="005E6F81" w:rsidRDefault="005E6F81" w:rsidP="00C00A9F">
                            <w:pPr>
                              <w:pStyle w:val="BubbleText"/>
                            </w:pPr>
                            <w:r w:rsidRPr="005E6F81">
                              <w:t xml:space="preserve">What is 8 × 70? </w:t>
                            </w:r>
                            <w:r w:rsidR="00C00A9F">
                              <w:br/>
                            </w:r>
                            <w:r w:rsidRPr="005E6F81">
                              <w:t>(What about 8 × 700?)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484AE" id="Rounded Rectangular Callout 110" o:spid="_x0000_s1033" type="#_x0000_t62" style="position:absolute;margin-left:18pt;margin-top:8.4pt;width:131.75pt;height:3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" adj="25272,37297" fillcolor="#b6dde8" strokecolor="black [3200]" strokeweight=".25pt">
                <v:textbox inset="0,0,0,0">
                  <w:txbxContent>
                    <w:p w14:paraId="4F943E99" w14:textId="77777777" w:rsidR="005664F4" w:rsidRPr="005E6F81" w:rsidRDefault="005E6F81" w:rsidP="00C00A9F">
                      <w:pPr>
                        <w:pStyle w:val="BubbleText"/>
                      </w:pPr>
                      <w:r w:rsidRPr="005E6F81">
                        <w:t xml:space="preserve">What is 8 × 70? </w:t>
                      </w:r>
                      <w:r w:rsidR="00C00A9F">
                        <w:br/>
                      </w:r>
                      <w:r w:rsidRPr="005E6F81">
                        <w:t>(What about 8 × 700?)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C2B37F" wp14:editId="1615B42D">
                <wp:simplePos x="0" y="0"/>
                <wp:positionH relativeFrom="column">
                  <wp:posOffset>2362200</wp:posOffset>
                </wp:positionH>
                <wp:positionV relativeFrom="paragraph">
                  <wp:posOffset>106680</wp:posOffset>
                </wp:positionV>
                <wp:extent cx="1647190" cy="464820"/>
                <wp:effectExtent l="9525" t="163195" r="10160" b="10160"/>
                <wp:wrapNone/>
                <wp:docPr id="16" name="Rounded Rectangular Callout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190" cy="464820"/>
                        </a:xfrm>
                        <a:prstGeom prst="wedgeRoundRectCallout">
                          <a:avLst>
                            <a:gd name="adj1" fmla="val 47338"/>
                            <a:gd name="adj2" fmla="val -8046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D3C3B" w14:textId="77777777" w:rsidR="005664F4" w:rsidRPr="005E6F81" w:rsidRDefault="005E6F81" w:rsidP="00C00A9F">
                            <w:pPr>
                              <w:pStyle w:val="BubbleText"/>
                            </w:pPr>
                            <w:r w:rsidRPr="005E6F81">
                              <w:t>Can you work out the square of 25 (252)?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2B37F" id="Rounded Rectangular Callout 109" o:spid="_x0000_s1034" type="#_x0000_t62" style="position:absolute;margin-left:186pt;margin-top:8.4pt;width:129.7pt;height:3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" adj="21025,-6580" fillcolor="#b6dde8" strokecolor="black [3200]" strokeweight=".25pt">
                <v:textbox inset="0,0,0,0">
                  <w:txbxContent>
                    <w:p w14:paraId="759D3C3B" w14:textId="77777777" w:rsidR="005664F4" w:rsidRPr="005E6F81" w:rsidRDefault="005E6F81" w:rsidP="00C00A9F">
                      <w:pPr>
                        <w:pStyle w:val="BubbleText"/>
                      </w:pPr>
                      <w:r w:rsidRPr="005E6F81">
                        <w:t>Can you work out the square of 25 (252)?</w:t>
                      </w:r>
                    </w:p>
                  </w:txbxContent>
                </v:textbox>
              </v:shape>
            </w:pict>
          </mc:Fallback>
        </mc:AlternateContent>
      </w:r>
    </w:p>
    <w:p w14:paraId="49D1CF04" w14:textId="77777777" w:rsidR="00C00A9F" w:rsidRDefault="00C00A9F" w:rsidP="00C00A9F">
      <w:pPr>
        <w:pStyle w:val="Body"/>
      </w:pPr>
    </w:p>
    <w:p w14:paraId="10FFB4AE" w14:textId="77777777" w:rsidR="00C00A9F" w:rsidRDefault="00C00A9F" w:rsidP="00C00A9F">
      <w:pPr>
        <w:pStyle w:val="Body"/>
      </w:pPr>
    </w:p>
    <w:p w14:paraId="3CC34416" w14:textId="77777777" w:rsidR="00C00A9F" w:rsidRDefault="00C00A9F" w:rsidP="00C00A9F">
      <w:pPr>
        <w:pStyle w:val="Body"/>
      </w:pPr>
    </w:p>
    <w:p w14:paraId="2A17E7C5" w14:textId="77777777" w:rsidR="00C00A9F" w:rsidRDefault="00C00A9F" w:rsidP="00C00A9F">
      <w:pPr>
        <w:pStyle w:val="Body"/>
      </w:pPr>
    </w:p>
    <w:p w14:paraId="722339FE" w14:textId="77777777" w:rsidR="00C00A9F" w:rsidRDefault="00C00A9F" w:rsidP="00C00A9F">
      <w:pPr>
        <w:pStyle w:val="Body"/>
      </w:pPr>
    </w:p>
    <w:p w14:paraId="4C74C5C6" w14:textId="77777777" w:rsidR="00C00A9F" w:rsidRDefault="00C00A9F" w:rsidP="00C00A9F">
      <w:pPr>
        <w:pStyle w:val="BL"/>
      </w:pPr>
      <w:r w:rsidRPr="00AF5D11">
        <w:t>Ask</w:t>
      </w:r>
      <w:r>
        <w:t xml:space="preserve"> more questions liked these and ask your child to make up questions to ask you.</w:t>
      </w:r>
    </w:p>
    <w:p w14:paraId="36D42A8D" w14:textId="77777777" w:rsidR="002C59F6" w:rsidRPr="003775BC" w:rsidRDefault="002C59F6" w:rsidP="005664F4">
      <w:pPr>
        <w:pStyle w:val="BL"/>
        <w:numPr>
          <w:ilvl w:val="0"/>
          <w:numId w:val="0"/>
        </w:numPr>
        <w:ind w:left="216"/>
        <w:rPr>
          <w:rFonts w:cs="Arial"/>
        </w:rPr>
      </w:pPr>
    </w:p>
    <w:p w14:paraId="0471331A" w14:textId="77777777" w:rsidR="000B70CF" w:rsidRPr="00C34173" w:rsidRDefault="002C59F6" w:rsidP="00C34173">
      <w:pPr>
        <w:pStyle w:val="MainHead"/>
      </w:pPr>
      <w:r w:rsidRPr="003775BC">
        <w:rPr>
          <w:rFonts w:cs="Arial"/>
        </w:rPr>
        <w:br w:type="column"/>
      </w:r>
      <w:r w:rsidR="005E6F81" w:rsidRPr="005E6F81">
        <w:t>Multiplication</w:t>
      </w:r>
      <w:r w:rsidR="0094646E">
        <w:t xml:space="preserve"> and division</w:t>
      </w:r>
    </w:p>
    <w:p w14:paraId="05C211B0" w14:textId="01B2FA71" w:rsidR="000B70CF" w:rsidRPr="003775BC" w:rsidRDefault="00963988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26CD006" wp14:editId="54B6BE65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4462145" cy="228600"/>
                <wp:effectExtent l="4445" t="635" r="635" b="0"/>
                <wp:wrapNone/>
                <wp:docPr id="15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C576B" id="Rectangle 1711" o:spid="_x0000_s1026" style="position:absolute;margin-left:0;margin-top:5.7pt;width:351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HERE’S THE MATHS</w:t>
      </w:r>
    </w:p>
    <w:p w14:paraId="012D4AFB" w14:textId="77777777" w:rsidR="00C16307" w:rsidRDefault="005E6F81" w:rsidP="00146EBB">
      <w:pPr>
        <w:pStyle w:val="Body"/>
        <w:spacing w:line="240" w:lineRule="auto"/>
      </w:pPr>
      <w:r w:rsidRPr="005E6F81">
        <w:t>This week your child is working on multiplication of 2-digit numbers by a single digit, using an appropriate method, including the formal written method. Encourage them to estimate the answer first. Good recall of times tables facts helps multiplication calculations enormously.</w:t>
      </w:r>
    </w:p>
    <w:p w14:paraId="41A241F2" w14:textId="4FEBB2C7" w:rsidR="00A23881" w:rsidRPr="003775BC" w:rsidRDefault="00963988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3755B8F" wp14:editId="723AAC2A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0" t="1270" r="0" b="0"/>
                <wp:wrapNone/>
                <wp:docPr id="1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C08E1" id="Rectangle 71" o:spid="_x0000_s1026" style="position:absolute;margin-left:-.5pt;margin-top:5.35pt;width:351.3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" fillcolor="#80b0e4" stroked="f" strokecolor="black [3213]" strokeweight="1pt"/>
            </w:pict>
          </mc:Fallback>
        </mc:AlternateContent>
      </w:r>
      <w:r w:rsidR="00A23881" w:rsidRPr="003775BC">
        <w:rPr>
          <w:rFonts w:cs="Arial"/>
        </w:rPr>
        <w:t>ACTIVITY</w:t>
      </w:r>
    </w:p>
    <w:p w14:paraId="08C8B4B0" w14:textId="0F64C50A" w:rsidR="00A23881" w:rsidRDefault="00963988" w:rsidP="00A23881">
      <w:pPr>
        <w:pStyle w:val="Body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464D93" wp14:editId="4C7A6AEC">
                <wp:simplePos x="0" y="0"/>
                <wp:positionH relativeFrom="column">
                  <wp:posOffset>2860675</wp:posOffset>
                </wp:positionH>
                <wp:positionV relativeFrom="paragraph">
                  <wp:posOffset>25400</wp:posOffset>
                </wp:positionV>
                <wp:extent cx="1601470" cy="1192530"/>
                <wp:effectExtent l="7620" t="9525" r="10160" b="7620"/>
                <wp:wrapSquare wrapText="bothSides"/>
                <wp:docPr id="13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470" cy="119253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4B7B22" w14:textId="77777777" w:rsidR="00D044DC" w:rsidRDefault="00D044DC" w:rsidP="00D044DC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27BFB31A" w14:textId="77777777" w:rsidR="005E6F81" w:rsidRDefault="005E6F81" w:rsidP="005E6F81">
                            <w:pPr>
                              <w:pStyle w:val="BL"/>
                            </w:pPr>
                            <w:r>
                              <w:t>pack of playing cards with the 10s removed (picture cards represent zero)</w:t>
                            </w:r>
                          </w:p>
                          <w:p w14:paraId="0046A791" w14:textId="77777777" w:rsidR="00D044DC" w:rsidRPr="00CF0781" w:rsidRDefault="005E6F81" w:rsidP="005E6F81">
                            <w:pPr>
                              <w:pStyle w:val="BL"/>
                              <w:rPr>
                                <w:rFonts w:ascii="Calibri" w:hAnsi="Calibri"/>
                              </w:rPr>
                            </w:pPr>
                            <w:r>
                              <w:t>pencil and paper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4D93" id="Text Box 235" o:spid="_x0000_s1035" type="#_x0000_t202" style="position:absolute;margin-left:225.25pt;margin-top:2pt;width:126.1pt;height:93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" fillcolor="#b6dde8" strokecolor="black [3213]" strokeweight="1pt">
                <v:textbox inset=",7.2pt,,7.2pt">
                  <w:txbxContent>
                    <w:p w14:paraId="614B7B22" w14:textId="77777777" w:rsidR="00D044DC" w:rsidRDefault="00D044DC" w:rsidP="00D044DC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27BFB31A" w14:textId="77777777" w:rsidR="005E6F81" w:rsidRDefault="005E6F81" w:rsidP="005E6F81">
                      <w:pPr>
                        <w:pStyle w:val="BL"/>
                      </w:pPr>
                      <w:r>
                        <w:t>pack of playing cards with the 10s removed (picture cards represent zero)</w:t>
                      </w:r>
                    </w:p>
                    <w:p w14:paraId="0046A791" w14:textId="77777777" w:rsidR="00D044DC" w:rsidRPr="00CF0781" w:rsidRDefault="005E6F81" w:rsidP="005E6F81">
                      <w:pPr>
                        <w:pStyle w:val="BL"/>
                        <w:rPr>
                          <w:rFonts w:ascii="Calibri" w:hAnsi="Calibri"/>
                        </w:rPr>
                      </w:pPr>
                      <w:r>
                        <w:t>pencil and 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4DC" w:rsidRPr="00D044DC">
        <w:rPr>
          <w:b/>
        </w:rPr>
        <w:t>What to do</w:t>
      </w:r>
    </w:p>
    <w:p w14:paraId="16C885BA" w14:textId="77777777" w:rsidR="005E6F81" w:rsidRDefault="005E6F81" w:rsidP="005E6F81">
      <w:pPr>
        <w:pStyle w:val="BL"/>
      </w:pPr>
      <w:r>
        <w:t xml:space="preserve">Shuffle the cards and turn over two cards to make a 2-digit number. </w:t>
      </w:r>
    </w:p>
    <w:p w14:paraId="25BEF67B" w14:textId="77777777" w:rsidR="005E6F81" w:rsidRDefault="005E6F81" w:rsidP="005E6F81">
      <w:pPr>
        <w:pStyle w:val="BL"/>
      </w:pPr>
      <w:r>
        <w:t xml:space="preserve">Turn over another card to use to multiply by the first number. </w:t>
      </w:r>
    </w:p>
    <w:p w14:paraId="2A029238" w14:textId="7DB5701D" w:rsidR="005E6F81" w:rsidRDefault="005E6F81" w:rsidP="005E6F81">
      <w:pPr>
        <w:pStyle w:val="BL"/>
      </w:pPr>
      <w:r>
        <w:t xml:space="preserve">Both complete the calculation using a method </w:t>
      </w:r>
      <w:r w:rsidR="003E7512">
        <w:br/>
      </w:r>
      <w:r>
        <w:t xml:space="preserve">of your choice – mental, jottings, partitioning, grid method or expanded written method. </w:t>
      </w:r>
    </w:p>
    <w:p w14:paraId="3FB03766" w14:textId="77777777" w:rsidR="005E6F81" w:rsidRDefault="005E6F81" w:rsidP="005E6F81">
      <w:pPr>
        <w:pStyle w:val="BL"/>
      </w:pPr>
      <w:r>
        <w:t xml:space="preserve">Compare your answers to check if you agree and to see if you used the same method. </w:t>
      </w:r>
    </w:p>
    <w:p w14:paraId="664A21B7" w14:textId="77777777" w:rsidR="005E6F81" w:rsidRDefault="005E6F81" w:rsidP="005E6F81">
      <w:pPr>
        <w:pStyle w:val="BL"/>
      </w:pPr>
      <w:r>
        <w:t xml:space="preserve">Discuss your methods. </w:t>
      </w:r>
    </w:p>
    <w:p w14:paraId="44FC4545" w14:textId="77777777" w:rsidR="005E6F81" w:rsidRDefault="005E6F81" w:rsidP="005E6F81">
      <w:pPr>
        <w:pStyle w:val="BL"/>
      </w:pPr>
      <w:r>
        <w:t xml:space="preserve">Repeat with new cards. </w:t>
      </w:r>
    </w:p>
    <w:p w14:paraId="1CFA2F1A" w14:textId="77777777" w:rsidR="00DF283C" w:rsidRDefault="005E6F81" w:rsidP="005E6F81">
      <w:pPr>
        <w:pStyle w:val="BL"/>
        <w:rPr>
          <w:rFonts w:cs="Arial"/>
        </w:rPr>
      </w:pPr>
      <w:r>
        <w:t>Play for 10 minutes.</w:t>
      </w:r>
    </w:p>
    <w:p w14:paraId="44EDB36A" w14:textId="77777777"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14:paraId="6E08C179" w14:textId="77777777" w:rsidR="000B70CF" w:rsidRPr="00DB49C9" w:rsidRDefault="00DB49C9" w:rsidP="00DF283C">
      <w:pPr>
        <w:pStyle w:val="BL"/>
      </w:pPr>
      <w:r w:rsidRPr="00DB49C9">
        <w:t xml:space="preserve"> Extend to HTO x O questions.</w:t>
      </w:r>
    </w:p>
    <w:p w14:paraId="60F3223C" w14:textId="518FA082" w:rsidR="00DB49C9" w:rsidRPr="003775BC" w:rsidRDefault="00963988" w:rsidP="00DB49C9">
      <w:pPr>
        <w:pStyle w:val="HeaddingwithColor"/>
        <w:spacing w:before="12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7C1AC4F5" wp14:editId="111E46D2">
                <wp:simplePos x="0" y="0"/>
                <wp:positionH relativeFrom="column">
                  <wp:posOffset>-3810</wp:posOffset>
                </wp:positionH>
                <wp:positionV relativeFrom="paragraph">
                  <wp:posOffset>27305</wp:posOffset>
                </wp:positionV>
                <wp:extent cx="4462145" cy="228600"/>
                <wp:effectExtent l="635" t="0" r="4445" b="3175"/>
                <wp:wrapNone/>
                <wp:docPr id="12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C8992C" id="Rectangle 261" o:spid="_x0000_s1026" style="position:absolute;margin-left:-.3pt;margin-top:2.15pt;width:351.35pt;height:18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" fillcolor="#80b0e4" stroked="f" strokecolor="black [3213]" strokeweight="1pt"/>
            </w:pict>
          </mc:Fallback>
        </mc:AlternateContent>
      </w:r>
      <w:r w:rsidR="00DB49C9" w:rsidRPr="003775BC">
        <w:rPr>
          <w:rFonts w:cs="Arial"/>
        </w:rPr>
        <w:t>QUESTIONS TO ASK</w:t>
      </w:r>
    </w:p>
    <w:p w14:paraId="6A754B8F" w14:textId="77777777" w:rsidR="00DB49C9" w:rsidRPr="003775BC" w:rsidRDefault="00DB49C9" w:rsidP="00DB49C9">
      <w:pPr>
        <w:pStyle w:val="BL"/>
        <w:numPr>
          <w:ilvl w:val="0"/>
          <w:numId w:val="0"/>
        </w:numPr>
        <w:ind w:left="216"/>
        <w:rPr>
          <w:rFonts w:cs="Arial"/>
          <w:szCs w:val="2"/>
        </w:rPr>
      </w:pPr>
    </w:p>
    <w:p w14:paraId="30E09F24" w14:textId="128F43DA" w:rsidR="00DB49C9" w:rsidRDefault="00963988" w:rsidP="00044EE4">
      <w:pPr>
        <w:pStyle w:val="Body"/>
        <w:rPr>
          <w:rFonts w:cs="Arial"/>
          <w:szCs w:val="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2F2ED" wp14:editId="54BA850E">
                <wp:simplePos x="0" y="0"/>
                <wp:positionH relativeFrom="column">
                  <wp:posOffset>1611630</wp:posOffset>
                </wp:positionH>
                <wp:positionV relativeFrom="paragraph">
                  <wp:posOffset>619125</wp:posOffset>
                </wp:positionV>
                <wp:extent cx="1315720" cy="344170"/>
                <wp:effectExtent l="196850" t="10795" r="11430" b="168910"/>
                <wp:wrapNone/>
                <wp:docPr id="11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5720" cy="344170"/>
                        </a:xfrm>
                        <a:prstGeom prst="wedgeRoundRectCallout">
                          <a:avLst>
                            <a:gd name="adj1" fmla="val -60375"/>
                            <a:gd name="adj2" fmla="val 92435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B8A06" w14:textId="77777777" w:rsidR="00DB49C9" w:rsidRPr="00DB49C9" w:rsidRDefault="00DB49C9" w:rsidP="00C00A9F">
                            <w:pPr>
                              <w:pStyle w:val="BubbleText"/>
                            </w:pPr>
                            <w:r w:rsidRPr="00DB49C9">
                              <w:t>What is 456 × 10?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2F2ED" id="AutoShape 267" o:spid="_x0000_s1036" type="#_x0000_t62" style="position:absolute;margin-left:126.9pt;margin-top:48.75pt;width:103.6pt;height:27.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" adj="-2241,30766" fillcolor="#b6dde8" strokecolor="black [3200]" strokeweight=".25pt">
                <v:textbox inset="0,0,0,0">
                  <w:txbxContent>
                    <w:p w14:paraId="0E7B8A06" w14:textId="77777777" w:rsidR="00DB49C9" w:rsidRPr="00DB49C9" w:rsidRDefault="00DB49C9" w:rsidP="00C00A9F">
                      <w:pPr>
                        <w:pStyle w:val="BubbleText"/>
                      </w:pPr>
                      <w:r w:rsidRPr="00DB49C9">
                        <w:t>What is 456 × 10?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2E34C1" wp14:editId="791B6199">
                <wp:simplePos x="0" y="0"/>
                <wp:positionH relativeFrom="column">
                  <wp:posOffset>118745</wp:posOffset>
                </wp:positionH>
                <wp:positionV relativeFrom="paragraph">
                  <wp:posOffset>607695</wp:posOffset>
                </wp:positionV>
                <wp:extent cx="1387475" cy="376555"/>
                <wp:effectExtent l="18415" t="8890" r="13335" b="119380"/>
                <wp:wrapNone/>
                <wp:docPr id="10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7475" cy="376555"/>
                        </a:xfrm>
                        <a:prstGeom prst="wedgeRoundRectCallout">
                          <a:avLst>
                            <a:gd name="adj1" fmla="val -48398"/>
                            <a:gd name="adj2" fmla="val 77486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2892C" w14:textId="77777777" w:rsidR="00DB49C9" w:rsidRPr="00DB49C9" w:rsidRDefault="00DB49C9" w:rsidP="00C00A9F">
                            <w:pPr>
                              <w:pStyle w:val="BubbleText"/>
                            </w:pPr>
                            <w:r w:rsidRPr="00DB49C9">
                              <w:t xml:space="preserve">Estimate the answer </w:t>
                            </w:r>
                            <w:r>
                              <w:br/>
                            </w:r>
                            <w:r w:rsidRPr="00DB49C9">
                              <w:t>to 48 × 7.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E34C1" id="AutoShape 263" o:spid="_x0000_s1037" type="#_x0000_t62" style="position:absolute;margin-left:9.35pt;margin-top:47.85pt;width:109.25pt;height:29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" adj="346,27537" fillcolor="#b6dde8" strokecolor="black [3200]" strokeweight=".25pt">
                <v:textbox inset="0,0,0,0">
                  <w:txbxContent>
                    <w:p w14:paraId="7E12892C" w14:textId="77777777" w:rsidR="00DB49C9" w:rsidRPr="00DB49C9" w:rsidRDefault="00DB49C9" w:rsidP="00C00A9F">
                      <w:pPr>
                        <w:pStyle w:val="BubbleText"/>
                      </w:pPr>
                      <w:r w:rsidRPr="00DB49C9">
                        <w:t xml:space="preserve">Estimate the answer </w:t>
                      </w:r>
                      <w:r>
                        <w:br/>
                      </w:r>
                      <w:r w:rsidRPr="00DB49C9">
                        <w:t>to 48 × 7.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AAB4F7" wp14:editId="7CB6E5A0">
                <wp:simplePos x="0" y="0"/>
                <wp:positionH relativeFrom="column">
                  <wp:posOffset>3096260</wp:posOffset>
                </wp:positionH>
                <wp:positionV relativeFrom="paragraph">
                  <wp:posOffset>29210</wp:posOffset>
                </wp:positionV>
                <wp:extent cx="1153795" cy="685800"/>
                <wp:effectExtent l="5080" t="11430" r="12700" b="179070"/>
                <wp:wrapNone/>
                <wp:docPr id="9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685800"/>
                        </a:xfrm>
                        <a:prstGeom prst="wedgeRoundRectCallout">
                          <a:avLst>
                            <a:gd name="adj1" fmla="val 46477"/>
                            <a:gd name="adj2" fmla="val 72593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51CFB" w14:textId="77777777" w:rsidR="00DB49C9" w:rsidRPr="00DB49C9" w:rsidRDefault="00DB49C9" w:rsidP="00C00A9F">
                            <w:pPr>
                              <w:pStyle w:val="BubbleText"/>
                            </w:pPr>
                            <w:r w:rsidRPr="00DB49C9">
                              <w:t>Can you think of three numbers that when multiplied together make 60?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B4F7" id="AutoShape 266" o:spid="_x0000_s1038" type="#_x0000_t62" style="position:absolute;margin-left:243.8pt;margin-top:2.3pt;width:90.85pt;height:5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" adj="20839,26480" fillcolor="#b6dde8" strokecolor="black [3200]" strokeweight=".25pt">
                <v:textbox inset="0,0,0,0">
                  <w:txbxContent>
                    <w:p w14:paraId="3DC51CFB" w14:textId="77777777" w:rsidR="00DB49C9" w:rsidRPr="00DB49C9" w:rsidRDefault="00DB49C9" w:rsidP="00C00A9F">
                      <w:pPr>
                        <w:pStyle w:val="BubbleText"/>
                      </w:pPr>
                      <w:r w:rsidRPr="00DB49C9">
                        <w:t>Can you think of three numbers that when multiplied together make 60?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8ED544C" wp14:editId="3E433054">
                <wp:simplePos x="0" y="0"/>
                <wp:positionH relativeFrom="column">
                  <wp:posOffset>170815</wp:posOffset>
                </wp:positionH>
                <wp:positionV relativeFrom="paragraph">
                  <wp:posOffset>41910</wp:posOffset>
                </wp:positionV>
                <wp:extent cx="1233805" cy="416560"/>
                <wp:effectExtent l="13335" t="167005" r="10160" b="6985"/>
                <wp:wrapNone/>
                <wp:docPr id="8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416560"/>
                        </a:xfrm>
                        <a:prstGeom prst="wedgeRoundRectCallout">
                          <a:avLst>
                            <a:gd name="adj1" fmla="val -47426"/>
                            <a:gd name="adj2" fmla="val -8567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63542" w14:textId="77777777" w:rsidR="00DB49C9" w:rsidRPr="00DB49C9" w:rsidRDefault="00DB49C9" w:rsidP="00C00A9F">
                            <w:pPr>
                              <w:pStyle w:val="BubbleText"/>
                            </w:pPr>
                            <w:r w:rsidRPr="00DB49C9">
                              <w:t>What is 2 × 3 × 7?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544C" id="AutoShape 264" o:spid="_x0000_s1039" type="#_x0000_t62" style="position:absolute;margin-left:13.45pt;margin-top:3.3pt;width:97.15pt;height:3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" adj="556,-7705" fillcolor="#b6dde8" strokecolor="black [3213]" strokeweight=".25pt">
                <v:textbox inset="0,0,0,0">
                  <w:txbxContent>
                    <w:p w14:paraId="60263542" w14:textId="77777777" w:rsidR="00DB49C9" w:rsidRPr="00DB49C9" w:rsidRDefault="00DB49C9" w:rsidP="00C00A9F">
                      <w:pPr>
                        <w:pStyle w:val="BubbleText"/>
                      </w:pPr>
                      <w:r w:rsidRPr="00DB49C9">
                        <w:t>What is 2 × 3 × 7?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3C7EF61" wp14:editId="092E3AC3">
                <wp:simplePos x="0" y="0"/>
                <wp:positionH relativeFrom="column">
                  <wp:posOffset>1657985</wp:posOffset>
                </wp:positionH>
                <wp:positionV relativeFrom="paragraph">
                  <wp:posOffset>39370</wp:posOffset>
                </wp:positionV>
                <wp:extent cx="1269365" cy="462280"/>
                <wp:effectExtent l="5080" t="221615" r="11430" b="11430"/>
                <wp:wrapNone/>
                <wp:docPr id="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365" cy="462280"/>
                        </a:xfrm>
                        <a:prstGeom prst="wedgeRoundRectCallout">
                          <a:avLst>
                            <a:gd name="adj1" fmla="val 45199"/>
                            <a:gd name="adj2" fmla="val -9423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F0E80" w14:textId="77777777" w:rsidR="00DB49C9" w:rsidRPr="00DB49C9" w:rsidRDefault="00DB49C9" w:rsidP="00C00A9F">
                            <w:pPr>
                              <w:pStyle w:val="BubbleText"/>
                            </w:pPr>
                            <w:r w:rsidRPr="00DB49C9">
                              <w:t>What happens when you multiple by zero?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7EF61" id="AutoShape 265" o:spid="_x0000_s1040" type="#_x0000_t62" style="position:absolute;margin-left:130.55pt;margin-top:3.1pt;width:99.95pt;height:36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" adj="20563,-9554" fillcolor="#b6dde8" strokecolor="black [3200]" strokeweight=".25pt">
                <v:textbox inset="0,0,0,0">
                  <w:txbxContent>
                    <w:p w14:paraId="15BF0E80" w14:textId="77777777" w:rsidR="00DB49C9" w:rsidRPr="00DB49C9" w:rsidRDefault="00DB49C9" w:rsidP="00C00A9F">
                      <w:pPr>
                        <w:pStyle w:val="BubbleText"/>
                      </w:pPr>
                      <w:r w:rsidRPr="00DB49C9">
                        <w:t>What happens when you multiple by zero?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B49C9" w:rsidSect="00044EE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022" w:right="720" w:bottom="1022" w:left="720" w:header="706" w:footer="706" w:gutter="0"/>
      <w:cols w:num="2" w:space="13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2B61E" w14:textId="77777777" w:rsidR="00DC0A24" w:rsidRDefault="00DC0A24" w:rsidP="00A42AA8">
      <w:r>
        <w:separator/>
      </w:r>
    </w:p>
  </w:endnote>
  <w:endnote w:type="continuationSeparator" w:id="0">
    <w:p w14:paraId="6F0E9AB3" w14:textId="77777777" w:rsidR="00DC0A24" w:rsidRDefault="00DC0A24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7" w:usb1="00000000" w:usb2="00000000" w:usb3="00000000" w:csb0="000000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001" w:csb1="00000000"/>
  </w:font>
  <w:font w:name="Libian SC Regular">
    <w:altName w:val="Microsoft YaHei"/>
    <w:charset w:val="00"/>
    <w:family w:val="auto"/>
    <w:pitch w:val="variable"/>
    <w:sig w:usb0="00000000" w:usb1="080F0000" w:usb2="00000000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732A6" w14:textId="5BF8CD95" w:rsidR="00044EE4" w:rsidRDefault="00963988" w:rsidP="00044EE4">
    <w:pPr>
      <w:pStyle w:val="Footer"/>
      <w:tabs>
        <w:tab w:val="clear" w:pos="4320"/>
        <w:tab w:val="clear" w:pos="8640"/>
        <w:tab w:val="left" w:pos="11805"/>
      </w:tabs>
      <w:jc w:val="both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06FD26B" wp14:editId="68D8B085">
              <wp:simplePos x="0" y="0"/>
              <wp:positionH relativeFrom="column">
                <wp:posOffset>5080</wp:posOffset>
              </wp:positionH>
              <wp:positionV relativeFrom="paragraph">
                <wp:posOffset>43180</wp:posOffset>
              </wp:positionV>
              <wp:extent cx="4462145" cy="35306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0C4FE5F6" w14:textId="77777777" w:rsidR="00044EE4" w:rsidRDefault="00044EE4" w:rsidP="00044EE4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6FD2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left:0;text-align:left;margin-left:.4pt;margin-top:3.4pt;width:351.35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" filled="f" stroked="f">
              <v:textbox inset=",7.2pt,,7.2pt">
                <w:txbxContent>
                  <w:p w14:paraId="0C4FE5F6" w14:textId="77777777" w:rsidR="00044EE4" w:rsidRDefault="00044EE4" w:rsidP="00044EE4">
                    <w:pPr>
                      <w:jc w:val="center"/>
                    </w:pPr>
                    <w:r>
                      <w:rPr>
                        <w:rStyle w:val="PageNumbe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CE82357" wp14:editId="41079D6A">
              <wp:simplePos x="0" y="0"/>
              <wp:positionH relativeFrom="column">
                <wp:posOffset>5312410</wp:posOffset>
              </wp:positionH>
              <wp:positionV relativeFrom="paragraph">
                <wp:posOffset>53340</wp:posOffset>
              </wp:positionV>
              <wp:extent cx="4462145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A62C13E" w14:textId="77777777" w:rsidR="00044EE4" w:rsidRDefault="00044EE4" w:rsidP="00044EE4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E82357" id="Text Box 2" o:spid="_x0000_s1042" type="#_x0000_t202" style="position:absolute;left:0;text-align:left;margin-left:418.3pt;margin-top:4.2pt;width:351.3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" filled="f" stroked="f">
              <v:textbox inset=",7.2pt,,7.2pt">
                <w:txbxContent>
                  <w:p w14:paraId="5A62C13E" w14:textId="77777777" w:rsidR="00044EE4" w:rsidRDefault="00044EE4" w:rsidP="00044EE4">
                    <w:pPr>
                      <w:jc w:val="center"/>
                    </w:pPr>
                    <w:r>
                      <w:rPr>
                        <w:rStyle w:val="PageNumbe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33F3F5" w14:textId="37650BEE" w:rsidR="00F317DC" w:rsidRDefault="00963988" w:rsidP="00BF611A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0A0C3F5" wp14:editId="2F5051F6">
              <wp:simplePos x="0" y="0"/>
              <wp:positionH relativeFrom="column">
                <wp:posOffset>5311140</wp:posOffset>
              </wp:positionH>
              <wp:positionV relativeFrom="paragraph">
                <wp:posOffset>94615</wp:posOffset>
              </wp:positionV>
              <wp:extent cx="446214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B255738" w14:textId="77777777" w:rsidR="00044EE4" w:rsidRDefault="00044EE4" w:rsidP="00044EE4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A0C3F5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8.2pt;margin-top:7.45pt;width:351.3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" filled="f" stroked="f">
              <v:textbox inset=",7.2pt,,7.2pt">
                <w:txbxContent>
                  <w:p w14:paraId="1B255738" w14:textId="77777777" w:rsidR="00044EE4" w:rsidRDefault="00044EE4" w:rsidP="00044EE4">
                    <w:pPr>
                      <w:jc w:val="center"/>
                    </w:pPr>
                    <w:r>
                      <w:rPr>
                        <w:rStyle w:val="PageNumbe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28A5183" wp14:editId="0E426C6E">
              <wp:simplePos x="0" y="0"/>
              <wp:positionH relativeFrom="column">
                <wp:posOffset>3810</wp:posOffset>
              </wp:positionH>
              <wp:positionV relativeFrom="paragraph">
                <wp:posOffset>95885</wp:posOffset>
              </wp:positionV>
              <wp:extent cx="4462145" cy="3530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DA3B5C5" w14:textId="77777777" w:rsidR="00044EE4" w:rsidRDefault="00044EE4" w:rsidP="00044EE4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8A5183" id="_x0000_s1044" type="#_x0000_t202" style="position:absolute;margin-left:.3pt;margin-top:7.55pt;width:351.35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" filled="f" stroked="f">
              <v:textbox inset=",7.2pt,,7.2pt">
                <w:txbxContent>
                  <w:p w14:paraId="5DA3B5C5" w14:textId="77777777" w:rsidR="00044EE4" w:rsidRDefault="00044EE4" w:rsidP="00044EE4">
                    <w:pPr>
                      <w:jc w:val="center"/>
                    </w:pPr>
                    <w:r>
                      <w:rPr>
                        <w:rStyle w:val="PageNumbe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75E114" w14:textId="77777777" w:rsidR="00044EE4" w:rsidRDefault="00044E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373B2C" w14:textId="77777777" w:rsidR="00DC0A24" w:rsidRDefault="00DC0A24" w:rsidP="00A42AA8">
      <w:r>
        <w:separator/>
      </w:r>
    </w:p>
  </w:footnote>
  <w:footnote w:type="continuationSeparator" w:id="0">
    <w:p w14:paraId="73BAE724" w14:textId="77777777" w:rsidR="00DC0A24" w:rsidRDefault="00DC0A24" w:rsidP="00A42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89133" w14:textId="77777777" w:rsidR="00044EE4" w:rsidRDefault="00044E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3D38D" w14:textId="77777777" w:rsidR="00044EE4" w:rsidRDefault="00044EE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C4B3F0" w14:textId="77777777" w:rsidR="00044EE4" w:rsidRDefault="00044E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50"/>
        </w:tabs>
        <w:ind w:left="9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Formatting/>
  <w:defaultTabStop w:val="720"/>
  <w:evenAndOddHeaders/>
  <w:drawingGridHorizontalSpacing w:val="120"/>
  <w:displayHorizontalDrawingGridEvery w:val="2"/>
  <w:characterSpacingControl w:val="doNotCompress"/>
  <w:hdrShapeDefaults>
    <o:shapedefaults v:ext="edit" spidmax="7170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FA"/>
    <w:rsid w:val="00000AAB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7BAE"/>
    <w:rsid w:val="0003315F"/>
    <w:rsid w:val="00033468"/>
    <w:rsid w:val="00034B7D"/>
    <w:rsid w:val="00035E4B"/>
    <w:rsid w:val="00036569"/>
    <w:rsid w:val="00036A68"/>
    <w:rsid w:val="00037B40"/>
    <w:rsid w:val="00044EE4"/>
    <w:rsid w:val="0004621D"/>
    <w:rsid w:val="00054BAB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32BA"/>
    <w:rsid w:val="000C5C8C"/>
    <w:rsid w:val="000C71BA"/>
    <w:rsid w:val="000D043F"/>
    <w:rsid w:val="000D04BF"/>
    <w:rsid w:val="000D22E0"/>
    <w:rsid w:val="000E0167"/>
    <w:rsid w:val="000F1342"/>
    <w:rsid w:val="000F72DC"/>
    <w:rsid w:val="00100365"/>
    <w:rsid w:val="00105455"/>
    <w:rsid w:val="001101A5"/>
    <w:rsid w:val="00113306"/>
    <w:rsid w:val="00113C28"/>
    <w:rsid w:val="001248A2"/>
    <w:rsid w:val="00125B5E"/>
    <w:rsid w:val="00125D79"/>
    <w:rsid w:val="00132771"/>
    <w:rsid w:val="00136173"/>
    <w:rsid w:val="00136EA5"/>
    <w:rsid w:val="001434BA"/>
    <w:rsid w:val="00144DF1"/>
    <w:rsid w:val="00146EBB"/>
    <w:rsid w:val="00154B89"/>
    <w:rsid w:val="00155C39"/>
    <w:rsid w:val="001600C6"/>
    <w:rsid w:val="00167132"/>
    <w:rsid w:val="00167801"/>
    <w:rsid w:val="001723D5"/>
    <w:rsid w:val="00172E89"/>
    <w:rsid w:val="001742D8"/>
    <w:rsid w:val="00174B9B"/>
    <w:rsid w:val="00176D00"/>
    <w:rsid w:val="00182317"/>
    <w:rsid w:val="0018646A"/>
    <w:rsid w:val="001929F6"/>
    <w:rsid w:val="001A3432"/>
    <w:rsid w:val="001A688B"/>
    <w:rsid w:val="001A6D15"/>
    <w:rsid w:val="001A7B4F"/>
    <w:rsid w:val="001A7E71"/>
    <w:rsid w:val="001A7F51"/>
    <w:rsid w:val="001B08EC"/>
    <w:rsid w:val="001B646C"/>
    <w:rsid w:val="001B6803"/>
    <w:rsid w:val="001C093A"/>
    <w:rsid w:val="001C0F0C"/>
    <w:rsid w:val="001C12BC"/>
    <w:rsid w:val="001C2C01"/>
    <w:rsid w:val="001C369E"/>
    <w:rsid w:val="001C39FB"/>
    <w:rsid w:val="001C58D5"/>
    <w:rsid w:val="001C5F40"/>
    <w:rsid w:val="001C60DC"/>
    <w:rsid w:val="001D0683"/>
    <w:rsid w:val="001D0B02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3A2A"/>
    <w:rsid w:val="00213D5E"/>
    <w:rsid w:val="00215BD7"/>
    <w:rsid w:val="0021697F"/>
    <w:rsid w:val="00216A87"/>
    <w:rsid w:val="002215D2"/>
    <w:rsid w:val="00223349"/>
    <w:rsid w:val="00224841"/>
    <w:rsid w:val="00230093"/>
    <w:rsid w:val="00231249"/>
    <w:rsid w:val="0023329D"/>
    <w:rsid w:val="002347AD"/>
    <w:rsid w:val="00235CFE"/>
    <w:rsid w:val="00236716"/>
    <w:rsid w:val="00242AD0"/>
    <w:rsid w:val="00246023"/>
    <w:rsid w:val="00247CF9"/>
    <w:rsid w:val="00250E23"/>
    <w:rsid w:val="002554B9"/>
    <w:rsid w:val="00261814"/>
    <w:rsid w:val="00262B3C"/>
    <w:rsid w:val="00266FC7"/>
    <w:rsid w:val="00271240"/>
    <w:rsid w:val="00273576"/>
    <w:rsid w:val="002809CE"/>
    <w:rsid w:val="002836E1"/>
    <w:rsid w:val="0028571D"/>
    <w:rsid w:val="00287402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A734F"/>
    <w:rsid w:val="002B42E5"/>
    <w:rsid w:val="002B461E"/>
    <w:rsid w:val="002B55E8"/>
    <w:rsid w:val="002B7E3A"/>
    <w:rsid w:val="002C480C"/>
    <w:rsid w:val="002C59F6"/>
    <w:rsid w:val="002D2495"/>
    <w:rsid w:val="002D331B"/>
    <w:rsid w:val="002D4918"/>
    <w:rsid w:val="002D5EBF"/>
    <w:rsid w:val="002D632F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5135"/>
    <w:rsid w:val="003B55AD"/>
    <w:rsid w:val="003C00A9"/>
    <w:rsid w:val="003C132F"/>
    <w:rsid w:val="003C2AFA"/>
    <w:rsid w:val="003C780A"/>
    <w:rsid w:val="003D3468"/>
    <w:rsid w:val="003D57B0"/>
    <w:rsid w:val="003D63F0"/>
    <w:rsid w:val="003D675A"/>
    <w:rsid w:val="003D6CF3"/>
    <w:rsid w:val="003D6F09"/>
    <w:rsid w:val="003D769B"/>
    <w:rsid w:val="003E0690"/>
    <w:rsid w:val="003E0939"/>
    <w:rsid w:val="003E69E4"/>
    <w:rsid w:val="003E7512"/>
    <w:rsid w:val="003F2BD0"/>
    <w:rsid w:val="003F3FEB"/>
    <w:rsid w:val="003F6B7A"/>
    <w:rsid w:val="00406465"/>
    <w:rsid w:val="00406CC2"/>
    <w:rsid w:val="00410481"/>
    <w:rsid w:val="0041057D"/>
    <w:rsid w:val="004109D3"/>
    <w:rsid w:val="004115AF"/>
    <w:rsid w:val="0041795C"/>
    <w:rsid w:val="00417A58"/>
    <w:rsid w:val="00426EDD"/>
    <w:rsid w:val="004276D0"/>
    <w:rsid w:val="00427D6E"/>
    <w:rsid w:val="0043763B"/>
    <w:rsid w:val="00443352"/>
    <w:rsid w:val="00446D18"/>
    <w:rsid w:val="00447D5A"/>
    <w:rsid w:val="00452217"/>
    <w:rsid w:val="0045294A"/>
    <w:rsid w:val="00456E3C"/>
    <w:rsid w:val="00456F62"/>
    <w:rsid w:val="00457114"/>
    <w:rsid w:val="00460BDD"/>
    <w:rsid w:val="004826BD"/>
    <w:rsid w:val="00485CBC"/>
    <w:rsid w:val="0048733D"/>
    <w:rsid w:val="00490B65"/>
    <w:rsid w:val="0049381F"/>
    <w:rsid w:val="00493E78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6746"/>
    <w:rsid w:val="004C73E8"/>
    <w:rsid w:val="004C7D19"/>
    <w:rsid w:val="004E0464"/>
    <w:rsid w:val="004E08F3"/>
    <w:rsid w:val="004E1DC7"/>
    <w:rsid w:val="004E28AD"/>
    <w:rsid w:val="004E4488"/>
    <w:rsid w:val="004E7453"/>
    <w:rsid w:val="004F0700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03FD"/>
    <w:rsid w:val="005413BF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664F4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3781"/>
    <w:rsid w:val="005A727A"/>
    <w:rsid w:val="005A7CEB"/>
    <w:rsid w:val="005B0BB6"/>
    <w:rsid w:val="005B1243"/>
    <w:rsid w:val="005B1F6F"/>
    <w:rsid w:val="005B56AA"/>
    <w:rsid w:val="005C04E6"/>
    <w:rsid w:val="005C4C8B"/>
    <w:rsid w:val="005C5878"/>
    <w:rsid w:val="005C7717"/>
    <w:rsid w:val="005D1128"/>
    <w:rsid w:val="005D4FBF"/>
    <w:rsid w:val="005D69A8"/>
    <w:rsid w:val="005D7C9E"/>
    <w:rsid w:val="005E6F81"/>
    <w:rsid w:val="005E753A"/>
    <w:rsid w:val="005F4B19"/>
    <w:rsid w:val="0060208C"/>
    <w:rsid w:val="006055D7"/>
    <w:rsid w:val="0060651D"/>
    <w:rsid w:val="0061602B"/>
    <w:rsid w:val="0061784C"/>
    <w:rsid w:val="006207C1"/>
    <w:rsid w:val="00631F75"/>
    <w:rsid w:val="00633521"/>
    <w:rsid w:val="0063739C"/>
    <w:rsid w:val="00637CCC"/>
    <w:rsid w:val="00640E66"/>
    <w:rsid w:val="00640FF3"/>
    <w:rsid w:val="0064185E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C168A"/>
    <w:rsid w:val="006C1A4E"/>
    <w:rsid w:val="006C3049"/>
    <w:rsid w:val="006C31E5"/>
    <w:rsid w:val="006C5A37"/>
    <w:rsid w:val="006C60C0"/>
    <w:rsid w:val="006C6B20"/>
    <w:rsid w:val="006D3705"/>
    <w:rsid w:val="006D72EC"/>
    <w:rsid w:val="006E59ED"/>
    <w:rsid w:val="006E6A02"/>
    <w:rsid w:val="006E6E5C"/>
    <w:rsid w:val="006F5F25"/>
    <w:rsid w:val="006F654C"/>
    <w:rsid w:val="006F7830"/>
    <w:rsid w:val="007044CD"/>
    <w:rsid w:val="00707122"/>
    <w:rsid w:val="00713CC0"/>
    <w:rsid w:val="00723191"/>
    <w:rsid w:val="00725286"/>
    <w:rsid w:val="00725852"/>
    <w:rsid w:val="00726242"/>
    <w:rsid w:val="007348C7"/>
    <w:rsid w:val="00736E31"/>
    <w:rsid w:val="00742133"/>
    <w:rsid w:val="007422A5"/>
    <w:rsid w:val="0074601F"/>
    <w:rsid w:val="00746912"/>
    <w:rsid w:val="00753510"/>
    <w:rsid w:val="007554CD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9303D"/>
    <w:rsid w:val="00794B0E"/>
    <w:rsid w:val="00794CD3"/>
    <w:rsid w:val="007951B8"/>
    <w:rsid w:val="0079672F"/>
    <w:rsid w:val="007978AC"/>
    <w:rsid w:val="007A07D9"/>
    <w:rsid w:val="007A69A9"/>
    <w:rsid w:val="007B2D24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D6F5C"/>
    <w:rsid w:val="007E03A6"/>
    <w:rsid w:val="007E25B6"/>
    <w:rsid w:val="007E4A5B"/>
    <w:rsid w:val="007E4C8C"/>
    <w:rsid w:val="007E5D99"/>
    <w:rsid w:val="007E67FF"/>
    <w:rsid w:val="007E7C60"/>
    <w:rsid w:val="007F3DC3"/>
    <w:rsid w:val="007F43ED"/>
    <w:rsid w:val="007F7C36"/>
    <w:rsid w:val="00807960"/>
    <w:rsid w:val="00810A97"/>
    <w:rsid w:val="00812F30"/>
    <w:rsid w:val="00813FF0"/>
    <w:rsid w:val="00821618"/>
    <w:rsid w:val="00822E52"/>
    <w:rsid w:val="00823942"/>
    <w:rsid w:val="00825CC4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2E7A"/>
    <w:rsid w:val="00886704"/>
    <w:rsid w:val="008926FE"/>
    <w:rsid w:val="008948AA"/>
    <w:rsid w:val="00894C6B"/>
    <w:rsid w:val="008964CB"/>
    <w:rsid w:val="00896DCC"/>
    <w:rsid w:val="008A3C3D"/>
    <w:rsid w:val="008A608C"/>
    <w:rsid w:val="008B0F18"/>
    <w:rsid w:val="008B293C"/>
    <w:rsid w:val="008B35F3"/>
    <w:rsid w:val="008C0EE3"/>
    <w:rsid w:val="008C185E"/>
    <w:rsid w:val="008C36AD"/>
    <w:rsid w:val="008C37C1"/>
    <w:rsid w:val="008C61A9"/>
    <w:rsid w:val="008C718A"/>
    <w:rsid w:val="008D0287"/>
    <w:rsid w:val="008D4264"/>
    <w:rsid w:val="008D5C24"/>
    <w:rsid w:val="008E4798"/>
    <w:rsid w:val="008E733B"/>
    <w:rsid w:val="008F4832"/>
    <w:rsid w:val="008F49E2"/>
    <w:rsid w:val="00904670"/>
    <w:rsid w:val="00905D18"/>
    <w:rsid w:val="00911316"/>
    <w:rsid w:val="00916568"/>
    <w:rsid w:val="00924B23"/>
    <w:rsid w:val="00925281"/>
    <w:rsid w:val="00925469"/>
    <w:rsid w:val="0093290D"/>
    <w:rsid w:val="00933F5A"/>
    <w:rsid w:val="00935D2A"/>
    <w:rsid w:val="00937200"/>
    <w:rsid w:val="009375A9"/>
    <w:rsid w:val="00940593"/>
    <w:rsid w:val="00941759"/>
    <w:rsid w:val="00943FED"/>
    <w:rsid w:val="00944E73"/>
    <w:rsid w:val="0094646E"/>
    <w:rsid w:val="00950497"/>
    <w:rsid w:val="00950FED"/>
    <w:rsid w:val="00951508"/>
    <w:rsid w:val="00953A6A"/>
    <w:rsid w:val="00954036"/>
    <w:rsid w:val="00954787"/>
    <w:rsid w:val="009558B8"/>
    <w:rsid w:val="00957D9C"/>
    <w:rsid w:val="00960242"/>
    <w:rsid w:val="009615FB"/>
    <w:rsid w:val="00962DC7"/>
    <w:rsid w:val="00963988"/>
    <w:rsid w:val="00964679"/>
    <w:rsid w:val="009647CF"/>
    <w:rsid w:val="00965A72"/>
    <w:rsid w:val="00965EAF"/>
    <w:rsid w:val="00965FDA"/>
    <w:rsid w:val="00971229"/>
    <w:rsid w:val="00971860"/>
    <w:rsid w:val="00977B96"/>
    <w:rsid w:val="00980AB3"/>
    <w:rsid w:val="0098334F"/>
    <w:rsid w:val="00983B23"/>
    <w:rsid w:val="00984F31"/>
    <w:rsid w:val="009879AA"/>
    <w:rsid w:val="00990117"/>
    <w:rsid w:val="00991474"/>
    <w:rsid w:val="009926B5"/>
    <w:rsid w:val="00993CA2"/>
    <w:rsid w:val="009961C1"/>
    <w:rsid w:val="0099724D"/>
    <w:rsid w:val="009A0CA7"/>
    <w:rsid w:val="009A1BCB"/>
    <w:rsid w:val="009A3409"/>
    <w:rsid w:val="009A420F"/>
    <w:rsid w:val="009A550B"/>
    <w:rsid w:val="009A5A8F"/>
    <w:rsid w:val="009A7110"/>
    <w:rsid w:val="009A7EB5"/>
    <w:rsid w:val="009C6AA2"/>
    <w:rsid w:val="009D0127"/>
    <w:rsid w:val="009D2567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21DA"/>
    <w:rsid w:val="00A067C8"/>
    <w:rsid w:val="00A07396"/>
    <w:rsid w:val="00A07775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237A"/>
    <w:rsid w:val="00A938D6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7F23"/>
    <w:rsid w:val="00AF06A9"/>
    <w:rsid w:val="00AF2A87"/>
    <w:rsid w:val="00AF593F"/>
    <w:rsid w:val="00B06BB4"/>
    <w:rsid w:val="00B0709A"/>
    <w:rsid w:val="00B10E56"/>
    <w:rsid w:val="00B14AFE"/>
    <w:rsid w:val="00B1614C"/>
    <w:rsid w:val="00B246D0"/>
    <w:rsid w:val="00B256C3"/>
    <w:rsid w:val="00B25959"/>
    <w:rsid w:val="00B32B49"/>
    <w:rsid w:val="00B345D3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57AF"/>
    <w:rsid w:val="00BE1220"/>
    <w:rsid w:val="00BE4382"/>
    <w:rsid w:val="00BE5E7E"/>
    <w:rsid w:val="00BE6ED8"/>
    <w:rsid w:val="00BE734F"/>
    <w:rsid w:val="00BF1ACB"/>
    <w:rsid w:val="00BF2600"/>
    <w:rsid w:val="00BF299C"/>
    <w:rsid w:val="00BF40CD"/>
    <w:rsid w:val="00BF611A"/>
    <w:rsid w:val="00BF6F0C"/>
    <w:rsid w:val="00C00A9F"/>
    <w:rsid w:val="00C00F30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4173"/>
    <w:rsid w:val="00C34DE5"/>
    <w:rsid w:val="00C36D71"/>
    <w:rsid w:val="00C458B6"/>
    <w:rsid w:val="00C459E0"/>
    <w:rsid w:val="00C47A49"/>
    <w:rsid w:val="00C55A5D"/>
    <w:rsid w:val="00C61782"/>
    <w:rsid w:val="00C6454B"/>
    <w:rsid w:val="00C6657F"/>
    <w:rsid w:val="00C66699"/>
    <w:rsid w:val="00C7135A"/>
    <w:rsid w:val="00C73EB0"/>
    <w:rsid w:val="00C757D3"/>
    <w:rsid w:val="00C77E16"/>
    <w:rsid w:val="00C80D74"/>
    <w:rsid w:val="00C87277"/>
    <w:rsid w:val="00C87C00"/>
    <w:rsid w:val="00C92210"/>
    <w:rsid w:val="00C936D9"/>
    <w:rsid w:val="00C93D41"/>
    <w:rsid w:val="00C95179"/>
    <w:rsid w:val="00CA30E4"/>
    <w:rsid w:val="00CA3EA9"/>
    <w:rsid w:val="00CA3FAE"/>
    <w:rsid w:val="00CA5685"/>
    <w:rsid w:val="00CB2B36"/>
    <w:rsid w:val="00CB3D43"/>
    <w:rsid w:val="00CB71AC"/>
    <w:rsid w:val="00CC3856"/>
    <w:rsid w:val="00CD2B19"/>
    <w:rsid w:val="00CD5F62"/>
    <w:rsid w:val="00CD64E4"/>
    <w:rsid w:val="00CD6705"/>
    <w:rsid w:val="00CD78FE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44DC"/>
    <w:rsid w:val="00D06A7E"/>
    <w:rsid w:val="00D07E19"/>
    <w:rsid w:val="00D100E9"/>
    <w:rsid w:val="00D106B7"/>
    <w:rsid w:val="00D17ACF"/>
    <w:rsid w:val="00D17FAB"/>
    <w:rsid w:val="00D212B9"/>
    <w:rsid w:val="00D232F0"/>
    <w:rsid w:val="00D251FB"/>
    <w:rsid w:val="00D3013C"/>
    <w:rsid w:val="00D33196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5723"/>
    <w:rsid w:val="00D7323E"/>
    <w:rsid w:val="00D74664"/>
    <w:rsid w:val="00D80FE8"/>
    <w:rsid w:val="00D835A2"/>
    <w:rsid w:val="00D836D3"/>
    <w:rsid w:val="00D83853"/>
    <w:rsid w:val="00D839D0"/>
    <w:rsid w:val="00D847A9"/>
    <w:rsid w:val="00D871B2"/>
    <w:rsid w:val="00D8753C"/>
    <w:rsid w:val="00D91CE0"/>
    <w:rsid w:val="00D96D11"/>
    <w:rsid w:val="00DA2AE2"/>
    <w:rsid w:val="00DA3E18"/>
    <w:rsid w:val="00DA59D8"/>
    <w:rsid w:val="00DB49C9"/>
    <w:rsid w:val="00DB7E73"/>
    <w:rsid w:val="00DC0A24"/>
    <w:rsid w:val="00DC2678"/>
    <w:rsid w:val="00DC72B7"/>
    <w:rsid w:val="00DD3C46"/>
    <w:rsid w:val="00DD5184"/>
    <w:rsid w:val="00DE3252"/>
    <w:rsid w:val="00DE6CCF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33663"/>
    <w:rsid w:val="00E34B1F"/>
    <w:rsid w:val="00E3773F"/>
    <w:rsid w:val="00E37885"/>
    <w:rsid w:val="00E42242"/>
    <w:rsid w:val="00E45FB5"/>
    <w:rsid w:val="00E52AD8"/>
    <w:rsid w:val="00E539C0"/>
    <w:rsid w:val="00E53B2E"/>
    <w:rsid w:val="00E54AD2"/>
    <w:rsid w:val="00E54B6B"/>
    <w:rsid w:val="00E559CC"/>
    <w:rsid w:val="00E60809"/>
    <w:rsid w:val="00E62868"/>
    <w:rsid w:val="00E711E5"/>
    <w:rsid w:val="00E7277A"/>
    <w:rsid w:val="00E77D95"/>
    <w:rsid w:val="00E811F1"/>
    <w:rsid w:val="00E83E2A"/>
    <w:rsid w:val="00E86527"/>
    <w:rsid w:val="00E91F0E"/>
    <w:rsid w:val="00E925EA"/>
    <w:rsid w:val="00EA0AE6"/>
    <w:rsid w:val="00EA5B88"/>
    <w:rsid w:val="00EA6FD5"/>
    <w:rsid w:val="00EA7C48"/>
    <w:rsid w:val="00EB00AC"/>
    <w:rsid w:val="00EB32B9"/>
    <w:rsid w:val="00EB596B"/>
    <w:rsid w:val="00EC5486"/>
    <w:rsid w:val="00ED516B"/>
    <w:rsid w:val="00ED7998"/>
    <w:rsid w:val="00EE053D"/>
    <w:rsid w:val="00EE3A8A"/>
    <w:rsid w:val="00EE41B0"/>
    <w:rsid w:val="00EE6B40"/>
    <w:rsid w:val="00EE710F"/>
    <w:rsid w:val="00EF00E0"/>
    <w:rsid w:val="00EF0A40"/>
    <w:rsid w:val="00EF1435"/>
    <w:rsid w:val="00EF228E"/>
    <w:rsid w:val="00EF7AC2"/>
    <w:rsid w:val="00F007D0"/>
    <w:rsid w:val="00F112D8"/>
    <w:rsid w:val="00F1338D"/>
    <w:rsid w:val="00F14406"/>
    <w:rsid w:val="00F251A3"/>
    <w:rsid w:val="00F25D70"/>
    <w:rsid w:val="00F317DC"/>
    <w:rsid w:val="00F33518"/>
    <w:rsid w:val="00F3517B"/>
    <w:rsid w:val="00F35303"/>
    <w:rsid w:val="00F36500"/>
    <w:rsid w:val="00F41593"/>
    <w:rsid w:val="00F42937"/>
    <w:rsid w:val="00F42E9B"/>
    <w:rsid w:val="00F42FE6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BF6"/>
    <w:rsid w:val="00F804F4"/>
    <w:rsid w:val="00F825F1"/>
    <w:rsid w:val="00F835E3"/>
    <w:rsid w:val="00F854C6"/>
    <w:rsid w:val="00F9616E"/>
    <w:rsid w:val="00F978EA"/>
    <w:rsid w:val="00F978ED"/>
    <w:rsid w:val="00FA057E"/>
    <w:rsid w:val="00FA1B3E"/>
    <w:rsid w:val="00FA2250"/>
    <w:rsid w:val="00FA3E30"/>
    <w:rsid w:val="00FB2991"/>
    <w:rsid w:val="00FB473C"/>
    <w:rsid w:val="00FB5238"/>
    <w:rsid w:val="00FB5686"/>
    <w:rsid w:val="00FB5F81"/>
    <w:rsid w:val="00FB5FA0"/>
    <w:rsid w:val="00FB5FF1"/>
    <w:rsid w:val="00FB6B5B"/>
    <w:rsid w:val="00FC03E2"/>
    <w:rsid w:val="00FC14DA"/>
    <w:rsid w:val="00FC3A5C"/>
    <w:rsid w:val="00FC612C"/>
    <w:rsid w:val="00FD7F5E"/>
    <w:rsid w:val="00FE23EB"/>
    <w:rsid w:val="00FE2BD1"/>
    <w:rsid w:val="00FE2D7B"/>
    <w:rsid w:val="00FE33D8"/>
    <w:rsid w:val="00FE3450"/>
    <w:rsid w:val="00FE34B4"/>
    <w:rsid w:val="00FE4B26"/>
    <w:rsid w:val="00FF3489"/>
    <w:rsid w:val="00FF59E0"/>
    <w:rsid w:val="00FF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efeeed,#14aacd,#1baacd,#b6dde8"/>
      <o:colormenu v:ext="edit" fillcolor="none" strokecolor="none"/>
    </o:shapedefaults>
    <o:shapelayout v:ext="edit">
      <o:idmap v:ext="edit" data="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  <w14:docId w14:val="694EED08"/>
  <w15:docId w15:val="{0DD4E709-2D45-411B-AE38-ED339C78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C00A9F"/>
    <w:pPr>
      <w:spacing w:line="220" w:lineRule="exact"/>
    </w:pPr>
    <w:rPr>
      <w:rFonts w:ascii="Arial" w:hAnsi="Arial" w:cs="Apple Chancery"/>
      <w:color w:val="000000"/>
      <w:sz w:val="18"/>
      <w:szCs w:val="20"/>
      <w:lang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3A3D4E-A043-474E-B5DA-8E13FDAA0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DE3477B9</Template>
  <TotalTime>0</TotalTime>
  <Pages>2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G Doran</cp:lastModifiedBy>
  <cp:revision>2</cp:revision>
  <cp:lastPrinted>2014-08-05T15:18:00Z</cp:lastPrinted>
  <dcterms:created xsi:type="dcterms:W3CDTF">2017-11-02T14:21:00Z</dcterms:created>
  <dcterms:modified xsi:type="dcterms:W3CDTF">2017-11-02T14:21:00Z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