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7E565" w14:textId="77777777" w:rsidR="00E86527" w:rsidRPr="00200271" w:rsidRDefault="00200271" w:rsidP="00200271">
      <w:pPr>
        <w:pStyle w:val="MainHead"/>
      </w:pPr>
      <w:r w:rsidRPr="00200271">
        <w:t>Statistics</w:t>
      </w:r>
    </w:p>
    <w:p w14:paraId="28A819FA" w14:textId="796FC4FC" w:rsidR="00E86527" w:rsidRPr="003775BC" w:rsidRDefault="00EB6453"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44B47660" wp14:editId="47574145">
                <wp:simplePos x="0" y="0"/>
                <wp:positionH relativeFrom="column">
                  <wp:posOffset>5715</wp:posOffset>
                </wp:positionH>
                <wp:positionV relativeFrom="paragraph">
                  <wp:posOffset>56515</wp:posOffset>
                </wp:positionV>
                <wp:extent cx="4462145" cy="228600"/>
                <wp:effectExtent l="0" t="635" r="0" b="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B61A8"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Ekmg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ESyhJJ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53F94DD5" w14:textId="77777777" w:rsidR="00E86527" w:rsidRPr="00200271" w:rsidRDefault="00200271" w:rsidP="00200271">
      <w:pPr>
        <w:pStyle w:val="Body"/>
      </w:pPr>
      <w:r w:rsidRPr="00200271">
        <w:t>This week’s maths includes presenting and interpreting discrete data using pictograms. A good pictogram should be clear, simple and easy to divide. A key shows what the pictogram represents.</w:t>
      </w:r>
    </w:p>
    <w:p w14:paraId="1E2BBF32" w14:textId="49280D69" w:rsidR="001D0B02" w:rsidRPr="003775BC" w:rsidRDefault="009B59CE" w:rsidP="00D80FE8">
      <w:pPr>
        <w:pStyle w:val="HeaddingwithColor"/>
        <w:rPr>
          <w:rFonts w:cs="Arial"/>
        </w:rPr>
      </w:pPr>
      <w:r>
        <w:rPr>
          <w:noProof/>
          <w:lang w:eastAsia="en-GB"/>
        </w:rPr>
        <w:drawing>
          <wp:anchor distT="0" distB="0" distL="114300" distR="114300" simplePos="0" relativeHeight="251672576" behindDoc="0" locked="0" layoutInCell="1" allowOverlap="1" wp14:anchorId="6DC484A4" wp14:editId="7815277E">
            <wp:simplePos x="0" y="0"/>
            <wp:positionH relativeFrom="column">
              <wp:posOffset>47625</wp:posOffset>
            </wp:positionH>
            <wp:positionV relativeFrom="paragraph">
              <wp:posOffset>449580</wp:posOffset>
            </wp:positionV>
            <wp:extent cx="3448050" cy="26003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2600325"/>
                    </a:xfrm>
                    <a:prstGeom prst="rect">
                      <a:avLst/>
                    </a:prstGeom>
                    <a:noFill/>
                    <a:ln>
                      <a:noFill/>
                    </a:ln>
                  </pic:spPr>
                </pic:pic>
              </a:graphicData>
            </a:graphic>
          </wp:anchor>
        </w:drawing>
      </w:r>
      <w:r w:rsidR="00EB6453">
        <w:rPr>
          <w:noProof/>
          <w:lang w:eastAsia="en-GB"/>
        </w:rPr>
        <mc:AlternateContent>
          <mc:Choice Requires="wps">
            <w:drawing>
              <wp:anchor distT="0" distB="0" distL="114300" distR="114300" simplePos="0" relativeHeight="251669504" behindDoc="0" locked="0" layoutInCell="1" allowOverlap="1" wp14:anchorId="6A41BFBE" wp14:editId="0569DBF6">
                <wp:simplePos x="0" y="0"/>
                <wp:positionH relativeFrom="margin">
                  <wp:posOffset>5317490</wp:posOffset>
                </wp:positionH>
                <wp:positionV relativeFrom="paragraph">
                  <wp:posOffset>501650</wp:posOffset>
                </wp:positionV>
                <wp:extent cx="4462145" cy="4277995"/>
                <wp:effectExtent l="0" t="0" r="0" b="8255"/>
                <wp:wrapThrough wrapText="bothSides">
                  <wp:wrapPolygon edited="0">
                    <wp:start x="0" y="0"/>
                    <wp:lineTo x="0" y="21642"/>
                    <wp:lineTo x="21578" y="21642"/>
                    <wp:lineTo x="21578" y="0"/>
                    <wp:lineTo x="0" y="0"/>
                  </wp:wrapPolygon>
                </wp:wrapThrough>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77995"/>
                        </a:xfrm>
                        <a:prstGeom prst="rect">
                          <a:avLst/>
                        </a:prstGeom>
                        <a:solidFill>
                          <a:srgbClr val="EFEEED"/>
                        </a:solidFill>
                        <a:ln w="9525">
                          <a:solidFill>
                            <a:schemeClr val="tx1">
                              <a:lumMod val="100000"/>
                              <a:lumOff val="0"/>
                            </a:schemeClr>
                          </a:solidFill>
                          <a:miter lim="800000"/>
                          <a:headEnd/>
                          <a:tailEnd/>
                        </a:ln>
                      </wps:spPr>
                      <wps:txbx>
                        <w:txbxContent>
                          <w:p w14:paraId="45CAA88F" w14:textId="77777777" w:rsidR="00F72116" w:rsidRPr="00BF40CD" w:rsidRDefault="00F72116" w:rsidP="00BF40CD">
                            <w:pPr>
                              <w:pStyle w:val="Headingafterspace"/>
                            </w:pPr>
                            <w:r w:rsidRPr="00BF40CD">
                              <w:t>MATHS TOPICS</w:t>
                            </w:r>
                          </w:p>
                          <w:p w14:paraId="0AB16286" w14:textId="77777777" w:rsidR="004C7D19" w:rsidRPr="003E5CD2" w:rsidRDefault="001F1E56" w:rsidP="001F1E56">
                            <w:pPr>
                              <w:pStyle w:val="Body"/>
                            </w:pPr>
                            <w:r w:rsidRPr="00662B1E">
                              <w:t>These are the maths topics your child will be working on during the next three weeks:</w:t>
                            </w:r>
                          </w:p>
                          <w:p w14:paraId="521D69B9" w14:textId="77777777" w:rsidR="007D09E8" w:rsidRPr="00662B1E" w:rsidRDefault="007D09E8" w:rsidP="007D09E8">
                            <w:pPr>
                              <w:pStyle w:val="BL"/>
                            </w:pPr>
                            <w:r w:rsidRPr="00662B1E">
                              <w:t xml:space="preserve">Addition and subtraction </w:t>
                            </w:r>
                          </w:p>
                          <w:p w14:paraId="4D6DBD24" w14:textId="77777777" w:rsidR="00971229" w:rsidRPr="003E5CD2" w:rsidRDefault="007D09E8" w:rsidP="007D09E8">
                            <w:pPr>
                              <w:pStyle w:val="BL"/>
                            </w:pPr>
                            <w:r w:rsidRPr="00662B1E">
                              <w:t>Statistics</w:t>
                            </w:r>
                          </w:p>
                          <w:p w14:paraId="05FDED3E" w14:textId="77777777" w:rsidR="00F72116" w:rsidRDefault="00F72116" w:rsidP="00176D00">
                            <w:pPr>
                              <w:pStyle w:val="Body"/>
                            </w:pPr>
                          </w:p>
                          <w:p w14:paraId="79830ADC" w14:textId="77777777" w:rsidR="00F72116" w:rsidRDefault="00F72116" w:rsidP="00176D00">
                            <w:pPr>
                              <w:pStyle w:val="Body"/>
                            </w:pPr>
                          </w:p>
                          <w:p w14:paraId="334481A0" w14:textId="77777777" w:rsidR="00D7323E" w:rsidRDefault="00D7323E" w:rsidP="00176D00">
                            <w:pPr>
                              <w:pStyle w:val="Body"/>
                            </w:pPr>
                          </w:p>
                          <w:p w14:paraId="662D9996" w14:textId="77777777" w:rsidR="00F72116" w:rsidRDefault="00F72116" w:rsidP="00176D00">
                            <w:pPr>
                              <w:pStyle w:val="Body"/>
                            </w:pPr>
                          </w:p>
                          <w:p w14:paraId="7E69EDC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0D2CBEC" w14:textId="77777777" w:rsidR="00176D00" w:rsidRPr="00176D00" w:rsidRDefault="009939C6" w:rsidP="00176D00">
                            <w:pPr>
                              <w:pStyle w:val="Body"/>
                              <w:rPr>
                                <w:szCs w:val="24"/>
                              </w:rPr>
                            </w:pPr>
                            <w:r w:rsidRPr="009939C6">
                              <w:rPr>
                                <w:szCs w:val="24"/>
                              </w:rPr>
                              <w:t>During these three weeks your child will be learning to:</w:t>
                            </w:r>
                          </w:p>
                          <w:p w14:paraId="71E5E93C" w14:textId="174C7A19" w:rsidR="007402C5" w:rsidRPr="0098694B" w:rsidRDefault="007402C5" w:rsidP="007402C5">
                            <w:pPr>
                              <w:pStyle w:val="BL"/>
                            </w:pPr>
                            <w:r w:rsidRPr="00662B1E">
                              <w:t xml:space="preserve">estimate and use inverse operations to check answers to a </w:t>
                            </w:r>
                            <w:r w:rsidRPr="0098694B">
                              <w:t>calculation</w:t>
                            </w:r>
                            <w:r w:rsidRPr="00C520E1">
                              <w:t xml:space="preserve">, </w:t>
                            </w:r>
                            <w:r w:rsidR="008F3CC0">
                              <w:br/>
                            </w:r>
                            <w:r w:rsidRPr="00C520E1">
                              <w:t>e.g. 576 – 289 = 287. Add 289 to 287</w:t>
                            </w:r>
                            <w:r w:rsidR="008F3CC0">
                              <w:t xml:space="preserve"> to check the answer is correct</w:t>
                            </w:r>
                          </w:p>
                          <w:p w14:paraId="1C318E19" w14:textId="6BF4C8D4" w:rsidR="007402C5" w:rsidRPr="00662B1E" w:rsidRDefault="007402C5" w:rsidP="007402C5">
                            <w:pPr>
                              <w:pStyle w:val="BL"/>
                            </w:pPr>
                            <w:r w:rsidRPr="00662B1E">
                              <w:t>subtraction of HTO using various methods, including the formal written method for subtraction</w:t>
                            </w:r>
                          </w:p>
                          <w:p w14:paraId="34250CC1" w14:textId="77777777" w:rsidR="00F6271A" w:rsidRPr="005008AA" w:rsidRDefault="007402C5" w:rsidP="007402C5">
                            <w:pPr>
                              <w:pStyle w:val="BL"/>
                            </w:pPr>
                            <w:r w:rsidRPr="00662B1E">
                              <w:t>interpret and present data using pictograms</w:t>
                            </w:r>
                            <w:r>
                              <w:t xml:space="preserve"> </w:t>
                            </w:r>
                            <w:r w:rsidRPr="00B942D4">
                              <w:rPr>
                                <w:rFonts w:cs="Arial"/>
                              </w:rPr>
                              <w:t>(picture symbols for words).</w:t>
                            </w:r>
                          </w:p>
                          <w:p w14:paraId="0C672062" w14:textId="77777777" w:rsidR="00F72116" w:rsidRDefault="00F72116" w:rsidP="00176D00">
                            <w:pPr>
                              <w:pStyle w:val="Body"/>
                            </w:pPr>
                          </w:p>
                          <w:p w14:paraId="6B520207" w14:textId="77777777" w:rsidR="00F72116" w:rsidRDefault="00F72116" w:rsidP="00176D00">
                            <w:pPr>
                              <w:pStyle w:val="Body"/>
                            </w:pPr>
                          </w:p>
                          <w:p w14:paraId="4424A9C0" w14:textId="77777777" w:rsidR="00F72116" w:rsidRDefault="00F72116" w:rsidP="00176D00">
                            <w:pPr>
                              <w:pStyle w:val="Body"/>
                            </w:pPr>
                          </w:p>
                          <w:p w14:paraId="28C94C40" w14:textId="77777777" w:rsidR="008F3CC0" w:rsidRDefault="008F3CC0" w:rsidP="00176D00">
                            <w:pPr>
                              <w:pStyle w:val="Body"/>
                            </w:pPr>
                          </w:p>
                          <w:p w14:paraId="4D90F11B" w14:textId="77777777" w:rsidR="00F72116" w:rsidRDefault="00F72116" w:rsidP="00176D00">
                            <w:pPr>
                              <w:pStyle w:val="Body"/>
                            </w:pPr>
                          </w:p>
                          <w:p w14:paraId="4C7E8827"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2D3A16DD" w14:textId="6B1031A8" w:rsidR="00F72116" w:rsidRPr="002514D4" w:rsidRDefault="002514D4" w:rsidP="002514D4">
                            <w:pPr>
                              <w:pStyle w:val="Body"/>
                            </w:pPr>
                            <w:r w:rsidRPr="002514D4">
                              <w:t xml:space="preserve">Be positive about maths even if you didn’t like it at school. Let your child explain </w:t>
                            </w:r>
                            <w:r w:rsidR="008F3CC0">
                              <w:br/>
                            </w:r>
                            <w:r w:rsidRPr="002514D4">
                              <w:t>to you the different strategies and methods that they are learning. Avoid teaching your child methods you used at school as it may confuse them.</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41BFBE" id="_x0000_t202" coordsize="21600,21600" o:spt="202" path="m,l,21600r21600,l21600,xe">
                <v:stroke joinstyle="miter"/>
                <v:path gradientshapeok="t" o:connecttype="rect"/>
              </v:shapetype>
              <v:shape id="Text Box 9" o:spid="_x0000_s1026" type="#_x0000_t202" style="position:absolute;left:0;text-align:left;margin-left:418.7pt;margin-top:39.5pt;width:351.35pt;height:33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" fillcolor="#efeeed" strokecolor="black [3213]">
                <v:path arrowok="t"/>
                <v:textbox inset=",7.2pt,,7.2pt">
                  <w:txbxContent>
                    <w:p w14:paraId="45CAA88F" w14:textId="77777777" w:rsidR="00F72116" w:rsidRPr="00BF40CD" w:rsidRDefault="00F72116" w:rsidP="00BF40CD">
                      <w:pPr>
                        <w:pStyle w:val="Headingafterspace"/>
                      </w:pPr>
                      <w:r w:rsidRPr="00BF40CD">
                        <w:t>MATHS TOPICS</w:t>
                      </w:r>
                    </w:p>
                    <w:p w14:paraId="0AB16286" w14:textId="77777777" w:rsidR="004C7D19" w:rsidRPr="003E5CD2" w:rsidRDefault="001F1E56" w:rsidP="001F1E56">
                      <w:pPr>
                        <w:pStyle w:val="Body"/>
                      </w:pPr>
                      <w:r w:rsidRPr="00662B1E">
                        <w:t>These are the maths topics your child will be working on during the next three weeks:</w:t>
                      </w:r>
                    </w:p>
                    <w:p w14:paraId="521D69B9" w14:textId="77777777" w:rsidR="007D09E8" w:rsidRPr="00662B1E" w:rsidRDefault="007D09E8" w:rsidP="007D09E8">
                      <w:pPr>
                        <w:pStyle w:val="BL"/>
                      </w:pPr>
                      <w:r w:rsidRPr="00662B1E">
                        <w:t xml:space="preserve">Addition and subtraction </w:t>
                      </w:r>
                    </w:p>
                    <w:p w14:paraId="4D6DBD24" w14:textId="77777777" w:rsidR="00971229" w:rsidRPr="003E5CD2" w:rsidRDefault="007D09E8" w:rsidP="007D09E8">
                      <w:pPr>
                        <w:pStyle w:val="BL"/>
                      </w:pPr>
                      <w:r w:rsidRPr="00662B1E">
                        <w:t>Statistics</w:t>
                      </w:r>
                    </w:p>
                    <w:p w14:paraId="05FDED3E" w14:textId="77777777" w:rsidR="00F72116" w:rsidRDefault="00F72116" w:rsidP="00176D00">
                      <w:pPr>
                        <w:pStyle w:val="Body"/>
                      </w:pPr>
                    </w:p>
                    <w:p w14:paraId="79830ADC" w14:textId="77777777" w:rsidR="00F72116" w:rsidRDefault="00F72116" w:rsidP="00176D00">
                      <w:pPr>
                        <w:pStyle w:val="Body"/>
                      </w:pPr>
                    </w:p>
                    <w:p w14:paraId="334481A0" w14:textId="77777777" w:rsidR="00D7323E" w:rsidRDefault="00D7323E" w:rsidP="00176D00">
                      <w:pPr>
                        <w:pStyle w:val="Body"/>
                      </w:pPr>
                    </w:p>
                    <w:p w14:paraId="662D9996" w14:textId="77777777" w:rsidR="00F72116" w:rsidRDefault="00F72116" w:rsidP="00176D00">
                      <w:pPr>
                        <w:pStyle w:val="Body"/>
                      </w:pPr>
                    </w:p>
                    <w:p w14:paraId="7E69EDC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0D2CBEC" w14:textId="77777777" w:rsidR="00176D00" w:rsidRPr="00176D00" w:rsidRDefault="009939C6" w:rsidP="00176D00">
                      <w:pPr>
                        <w:pStyle w:val="Body"/>
                        <w:rPr>
                          <w:szCs w:val="24"/>
                        </w:rPr>
                      </w:pPr>
                      <w:r w:rsidRPr="009939C6">
                        <w:rPr>
                          <w:szCs w:val="24"/>
                        </w:rPr>
                        <w:t>During these three weeks your child will be learning to:</w:t>
                      </w:r>
                    </w:p>
                    <w:p w14:paraId="71E5E93C" w14:textId="174C7A19" w:rsidR="007402C5" w:rsidRPr="0098694B" w:rsidRDefault="007402C5" w:rsidP="007402C5">
                      <w:pPr>
                        <w:pStyle w:val="BL"/>
                      </w:pPr>
                      <w:r w:rsidRPr="00662B1E">
                        <w:t xml:space="preserve">estimate and use inverse operations to check answers to a </w:t>
                      </w:r>
                      <w:r w:rsidRPr="0098694B">
                        <w:t>calculation</w:t>
                      </w:r>
                      <w:r w:rsidRPr="00C520E1">
                        <w:t xml:space="preserve">, </w:t>
                      </w:r>
                      <w:r w:rsidR="008F3CC0">
                        <w:br/>
                      </w:r>
                      <w:r w:rsidRPr="00C520E1">
                        <w:t>e.g. 576 – 289 = 287. Add 289 to 287</w:t>
                      </w:r>
                      <w:r w:rsidR="008F3CC0">
                        <w:t xml:space="preserve"> to check the answer is correct</w:t>
                      </w:r>
                    </w:p>
                    <w:p w14:paraId="1C318E19" w14:textId="6BF4C8D4" w:rsidR="007402C5" w:rsidRPr="00662B1E" w:rsidRDefault="007402C5" w:rsidP="007402C5">
                      <w:pPr>
                        <w:pStyle w:val="BL"/>
                      </w:pPr>
                      <w:r w:rsidRPr="00662B1E">
                        <w:t>subtraction of HTO using various methods, including the formal written method for subtraction</w:t>
                      </w:r>
                    </w:p>
                    <w:p w14:paraId="34250CC1" w14:textId="77777777" w:rsidR="00F6271A" w:rsidRPr="005008AA" w:rsidRDefault="007402C5" w:rsidP="007402C5">
                      <w:pPr>
                        <w:pStyle w:val="BL"/>
                      </w:pPr>
                      <w:r w:rsidRPr="00662B1E">
                        <w:t>interpret and present data using pictograms</w:t>
                      </w:r>
                      <w:r>
                        <w:t xml:space="preserve"> </w:t>
                      </w:r>
                      <w:r w:rsidRPr="00B942D4">
                        <w:rPr>
                          <w:rFonts w:cs="Arial"/>
                        </w:rPr>
                        <w:t>(picture symbols for words).</w:t>
                      </w:r>
                    </w:p>
                    <w:p w14:paraId="0C672062" w14:textId="77777777" w:rsidR="00F72116" w:rsidRDefault="00F72116" w:rsidP="00176D00">
                      <w:pPr>
                        <w:pStyle w:val="Body"/>
                      </w:pPr>
                    </w:p>
                    <w:p w14:paraId="6B520207" w14:textId="77777777" w:rsidR="00F72116" w:rsidRDefault="00F72116" w:rsidP="00176D00">
                      <w:pPr>
                        <w:pStyle w:val="Body"/>
                      </w:pPr>
                    </w:p>
                    <w:p w14:paraId="4424A9C0" w14:textId="77777777" w:rsidR="00F72116" w:rsidRDefault="00F72116" w:rsidP="00176D00">
                      <w:pPr>
                        <w:pStyle w:val="Body"/>
                      </w:pPr>
                    </w:p>
                    <w:p w14:paraId="28C94C40" w14:textId="77777777" w:rsidR="008F3CC0" w:rsidRDefault="008F3CC0" w:rsidP="00176D00">
                      <w:pPr>
                        <w:pStyle w:val="Body"/>
                      </w:pPr>
                    </w:p>
                    <w:p w14:paraId="4D90F11B" w14:textId="77777777" w:rsidR="00F72116" w:rsidRDefault="00F72116" w:rsidP="00176D00">
                      <w:pPr>
                        <w:pStyle w:val="Body"/>
                      </w:pPr>
                    </w:p>
                    <w:p w14:paraId="4C7E8827"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2D3A16DD" w14:textId="6B1031A8" w:rsidR="00F72116" w:rsidRPr="002514D4" w:rsidRDefault="002514D4" w:rsidP="002514D4">
                      <w:pPr>
                        <w:pStyle w:val="Body"/>
                      </w:pPr>
                      <w:r w:rsidRPr="002514D4">
                        <w:t xml:space="preserve">Be positive about maths even if you didn’t like it at school. Let your child explain </w:t>
                      </w:r>
                      <w:r w:rsidR="008F3CC0">
                        <w:br/>
                      </w:r>
                      <w:r w:rsidRPr="002514D4">
                        <w:t>to you the different strategies and methods that they are learning. Avoid teaching your child methods you used at school as it may confuse them.</w:t>
                      </w:r>
                    </w:p>
                  </w:txbxContent>
                </v:textbox>
                <w10:wrap type="through" anchorx="margin"/>
              </v:shape>
            </w:pict>
          </mc:Fallback>
        </mc:AlternateContent>
      </w:r>
      <w:r w:rsidR="00EB6453">
        <w:rPr>
          <w:rFonts w:cs="Arial"/>
          <w:noProof/>
          <w:lang w:eastAsia="en-GB"/>
        </w:rPr>
        <mc:AlternateContent>
          <mc:Choice Requires="wps">
            <w:drawing>
              <wp:anchor distT="0" distB="0" distL="114300" distR="114300" simplePos="0" relativeHeight="251671552" behindDoc="1" locked="0" layoutInCell="1" allowOverlap="1" wp14:anchorId="5A2E2427" wp14:editId="65A17753">
                <wp:simplePos x="0" y="0"/>
                <wp:positionH relativeFrom="column">
                  <wp:posOffset>635</wp:posOffset>
                </wp:positionH>
                <wp:positionV relativeFrom="paragraph">
                  <wp:posOffset>73025</wp:posOffset>
                </wp:positionV>
                <wp:extent cx="4462145" cy="228600"/>
                <wp:effectExtent l="635" t="1270" r="4445" b="0"/>
                <wp:wrapNone/>
                <wp:docPr id="37"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62F85D"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OdxR3e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0F529A56" w14:textId="6DC7EC87" w:rsidR="00CA7FD0" w:rsidRDefault="00EB6453" w:rsidP="006C5A37">
      <w:pPr>
        <w:pStyle w:val="Body"/>
      </w:pPr>
      <w:r>
        <w:rPr>
          <w:noProof/>
          <w:sz w:val="8"/>
          <w:lang w:val="en-GB" w:eastAsia="en-GB"/>
        </w:rPr>
        <mc:AlternateContent>
          <mc:Choice Requires="wps">
            <w:drawing>
              <wp:anchor distT="0" distB="0" distL="114300" distR="114300" simplePos="0" relativeHeight="251786240" behindDoc="0" locked="0" layoutInCell="1" allowOverlap="1" wp14:anchorId="565732B9" wp14:editId="6669394B">
                <wp:simplePos x="0" y="0"/>
                <wp:positionH relativeFrom="column">
                  <wp:posOffset>-441960</wp:posOffset>
                </wp:positionH>
                <wp:positionV relativeFrom="paragraph">
                  <wp:posOffset>137160</wp:posOffset>
                </wp:positionV>
                <wp:extent cx="1240790" cy="583565"/>
                <wp:effectExtent l="15240" t="11430" r="10795" b="14605"/>
                <wp:wrapSquare wrapText="bothSides"/>
                <wp:docPr id="3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583565"/>
                        </a:xfrm>
                        <a:prstGeom prst="rect">
                          <a:avLst/>
                        </a:prstGeom>
                        <a:solidFill>
                          <a:srgbClr val="B6DDE8"/>
                        </a:solidFill>
                        <a:ln w="12700">
                          <a:solidFill>
                            <a:schemeClr val="tx1">
                              <a:lumMod val="100000"/>
                              <a:lumOff val="0"/>
                            </a:schemeClr>
                          </a:solidFill>
                          <a:miter lim="800000"/>
                          <a:headEnd/>
                          <a:tailEnd/>
                        </a:ln>
                      </wps:spPr>
                      <wps:txbx>
                        <w:txbxContent>
                          <w:p w14:paraId="009D8BE3" w14:textId="77777777" w:rsidR="006C5A37" w:rsidRDefault="006C5A37" w:rsidP="006C5A37">
                            <w:pPr>
                              <w:pStyle w:val="Subheadabovespace"/>
                            </w:pPr>
                            <w:r w:rsidRPr="002C09FB">
                              <w:t xml:space="preserve">You </w:t>
                            </w:r>
                            <w:r>
                              <w:t xml:space="preserve">will </w:t>
                            </w:r>
                            <w:r w:rsidRPr="002C09FB">
                              <w:t>need:</w:t>
                            </w:r>
                          </w:p>
                          <w:p w14:paraId="370C36F1" w14:textId="77777777" w:rsidR="006C5A37" w:rsidRPr="006C5A37" w:rsidRDefault="009939C6" w:rsidP="009939C6">
                            <w:pPr>
                              <w:pStyle w:val="BL"/>
                            </w:pPr>
                            <w:r>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32B9" id="Text Box 250" o:spid="_x0000_s1027" type="#_x0000_t202" style="position:absolute;margin-left:-34.8pt;margin-top:10.8pt;width:97.7pt;height:45.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" fillcolor="#b6dde8" strokecolor="black [3213]" strokeweight="1pt">
                <v:textbox inset=",7.2pt,,7.2pt">
                  <w:txbxContent>
                    <w:p w14:paraId="009D8BE3" w14:textId="77777777" w:rsidR="006C5A37" w:rsidRDefault="006C5A37" w:rsidP="006C5A37">
                      <w:pPr>
                        <w:pStyle w:val="Subheadabovespace"/>
                      </w:pPr>
                      <w:r w:rsidRPr="002C09FB">
                        <w:t xml:space="preserve">You </w:t>
                      </w:r>
                      <w:r>
                        <w:t xml:space="preserve">will </w:t>
                      </w:r>
                      <w:r w:rsidRPr="002C09FB">
                        <w:t>need:</w:t>
                      </w:r>
                    </w:p>
                    <w:p w14:paraId="370C36F1" w14:textId="77777777" w:rsidR="006C5A37" w:rsidRPr="006C5A37" w:rsidRDefault="009939C6" w:rsidP="009939C6">
                      <w:pPr>
                        <w:pStyle w:val="BL"/>
                      </w:pPr>
                      <w:r>
                        <w:t>pencil and paper</w:t>
                      </w:r>
                    </w:p>
                  </w:txbxContent>
                </v:textbox>
                <w10:wrap type="square"/>
              </v:shape>
            </w:pict>
          </mc:Fallback>
        </mc:AlternateContent>
      </w:r>
    </w:p>
    <w:p w14:paraId="6EF79F6B" w14:textId="403E14AA" w:rsidR="00E4547B" w:rsidRDefault="00E4547B" w:rsidP="00E4547B">
      <w:pPr>
        <w:pStyle w:val="BL"/>
        <w:numPr>
          <w:ilvl w:val="0"/>
          <w:numId w:val="0"/>
        </w:numPr>
        <w:spacing w:line="240" w:lineRule="auto"/>
        <w:ind w:left="216"/>
        <w:rPr>
          <w:rFonts w:cs="Arial"/>
          <w:szCs w:val="2"/>
        </w:rPr>
      </w:pPr>
    </w:p>
    <w:p w14:paraId="2CABC555" w14:textId="77777777" w:rsidR="00E4547B" w:rsidRDefault="00E4547B" w:rsidP="00E4547B">
      <w:pPr>
        <w:pStyle w:val="BL"/>
        <w:numPr>
          <w:ilvl w:val="0"/>
          <w:numId w:val="0"/>
        </w:numPr>
        <w:spacing w:line="240" w:lineRule="auto"/>
        <w:ind w:left="216"/>
        <w:rPr>
          <w:rFonts w:cs="Arial"/>
          <w:szCs w:val="2"/>
        </w:rPr>
      </w:pPr>
    </w:p>
    <w:p w14:paraId="54BE124A" w14:textId="77777777" w:rsidR="00E4547B" w:rsidRDefault="00E4547B" w:rsidP="00E4547B">
      <w:pPr>
        <w:pStyle w:val="BL"/>
        <w:numPr>
          <w:ilvl w:val="0"/>
          <w:numId w:val="0"/>
        </w:numPr>
        <w:spacing w:line="240" w:lineRule="auto"/>
        <w:ind w:left="216"/>
        <w:rPr>
          <w:rFonts w:cs="Arial"/>
          <w:szCs w:val="2"/>
        </w:rPr>
      </w:pPr>
    </w:p>
    <w:p w14:paraId="1AD07481" w14:textId="504DDF35" w:rsidR="00E4547B" w:rsidRDefault="00EB6453" w:rsidP="00E4547B">
      <w:pPr>
        <w:pStyle w:val="BL"/>
        <w:numPr>
          <w:ilvl w:val="0"/>
          <w:numId w:val="0"/>
        </w:numPr>
        <w:spacing w:line="240" w:lineRule="auto"/>
        <w:ind w:left="216"/>
        <w:rPr>
          <w:rFonts w:cs="Arial"/>
          <w:szCs w:val="2"/>
        </w:rPr>
      </w:pPr>
      <w:r>
        <w:rPr>
          <w:noProof/>
          <w:lang w:eastAsia="en-GB"/>
        </w:rPr>
        <mc:AlternateContent>
          <mc:Choice Requires="wps">
            <w:drawing>
              <wp:anchor distT="0" distB="0" distL="114300" distR="114300" simplePos="0" relativeHeight="251784192" behindDoc="0" locked="0" layoutInCell="1" allowOverlap="1" wp14:anchorId="7765C25F" wp14:editId="1FE5DCA1">
                <wp:simplePos x="0" y="0"/>
                <wp:positionH relativeFrom="column">
                  <wp:posOffset>1555115</wp:posOffset>
                </wp:positionH>
                <wp:positionV relativeFrom="paragraph">
                  <wp:posOffset>50800</wp:posOffset>
                </wp:positionV>
                <wp:extent cx="255905" cy="263525"/>
                <wp:effectExtent l="2540" t="1905" r="0" b="1270"/>
                <wp:wrapNone/>
                <wp:docPr id="3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7130A" w14:textId="77777777" w:rsidR="00E4547B" w:rsidRPr="00334704" w:rsidRDefault="00E4547B" w:rsidP="00E4547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C25F" id="Text Box 290" o:spid="_x0000_s1028" type="#_x0000_t202" style="position:absolute;left:0;text-align:left;margin-left:122.45pt;margin-top:4pt;width:20.15pt;height:2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M+ugIAAMI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" filled="f" stroked="f">
                <v:textbox>
                  <w:txbxContent>
                    <w:p w14:paraId="1797130A" w14:textId="77777777" w:rsidR="00E4547B" w:rsidRPr="00334704" w:rsidRDefault="00E4547B" w:rsidP="00E4547B">
                      <w:pPr>
                        <w:rPr>
                          <w:rFonts w:ascii="Arial" w:hAnsi="Arial" w:cs="Arial"/>
                          <w:sz w:val="18"/>
                          <w:szCs w:val="18"/>
                        </w:rPr>
                      </w:pPr>
                    </w:p>
                  </w:txbxContent>
                </v:textbox>
              </v:shape>
            </w:pict>
          </mc:Fallback>
        </mc:AlternateContent>
      </w:r>
    </w:p>
    <w:p w14:paraId="4A12479D" w14:textId="77777777" w:rsidR="00E4547B" w:rsidRDefault="00E4547B" w:rsidP="00E4547B">
      <w:pPr>
        <w:pStyle w:val="BL"/>
        <w:numPr>
          <w:ilvl w:val="0"/>
          <w:numId w:val="0"/>
        </w:numPr>
        <w:spacing w:line="240" w:lineRule="auto"/>
        <w:ind w:left="216"/>
        <w:rPr>
          <w:rFonts w:cs="Arial"/>
          <w:szCs w:val="2"/>
        </w:rPr>
      </w:pPr>
    </w:p>
    <w:p w14:paraId="3A522834" w14:textId="2F77BE55" w:rsidR="00E4547B" w:rsidRDefault="00E4547B" w:rsidP="00E4547B">
      <w:pPr>
        <w:pStyle w:val="BL"/>
        <w:numPr>
          <w:ilvl w:val="0"/>
          <w:numId w:val="0"/>
        </w:numPr>
        <w:spacing w:line="240" w:lineRule="auto"/>
        <w:ind w:left="216"/>
        <w:rPr>
          <w:rFonts w:cs="Arial"/>
          <w:szCs w:val="2"/>
        </w:rPr>
      </w:pPr>
    </w:p>
    <w:p w14:paraId="7CDD2861" w14:textId="77777777" w:rsidR="00E4547B" w:rsidRDefault="00E4547B" w:rsidP="00E4547B">
      <w:pPr>
        <w:pStyle w:val="BL"/>
        <w:numPr>
          <w:ilvl w:val="0"/>
          <w:numId w:val="0"/>
        </w:numPr>
        <w:spacing w:line="240" w:lineRule="auto"/>
        <w:ind w:left="216"/>
        <w:rPr>
          <w:rFonts w:cs="Arial"/>
          <w:szCs w:val="2"/>
        </w:rPr>
      </w:pPr>
    </w:p>
    <w:p w14:paraId="4B631B1B" w14:textId="77777777" w:rsidR="00E4547B" w:rsidRDefault="00E4547B" w:rsidP="00E4547B">
      <w:pPr>
        <w:pStyle w:val="BL"/>
        <w:numPr>
          <w:ilvl w:val="0"/>
          <w:numId w:val="0"/>
        </w:numPr>
        <w:spacing w:line="240" w:lineRule="auto"/>
        <w:ind w:left="216"/>
        <w:rPr>
          <w:rFonts w:cs="Arial"/>
          <w:szCs w:val="2"/>
        </w:rPr>
      </w:pPr>
    </w:p>
    <w:p w14:paraId="3413BD0A" w14:textId="77777777" w:rsidR="00E4547B" w:rsidRDefault="00E4547B" w:rsidP="00E4547B">
      <w:pPr>
        <w:pStyle w:val="BL"/>
        <w:numPr>
          <w:ilvl w:val="0"/>
          <w:numId w:val="0"/>
        </w:numPr>
        <w:spacing w:line="240" w:lineRule="auto"/>
        <w:ind w:left="216"/>
        <w:rPr>
          <w:rFonts w:cs="Arial"/>
          <w:szCs w:val="2"/>
        </w:rPr>
      </w:pPr>
    </w:p>
    <w:p w14:paraId="7448077D" w14:textId="77777777" w:rsidR="00E4547B" w:rsidRDefault="00E4547B" w:rsidP="00E4547B">
      <w:pPr>
        <w:pStyle w:val="BL"/>
        <w:numPr>
          <w:ilvl w:val="0"/>
          <w:numId w:val="0"/>
        </w:numPr>
        <w:spacing w:line="240" w:lineRule="auto"/>
        <w:ind w:left="216"/>
        <w:rPr>
          <w:rFonts w:cs="Arial"/>
          <w:szCs w:val="2"/>
        </w:rPr>
      </w:pPr>
    </w:p>
    <w:p w14:paraId="0A5444F8" w14:textId="77777777" w:rsidR="00E4547B" w:rsidRDefault="00E4547B" w:rsidP="00E4547B">
      <w:pPr>
        <w:pStyle w:val="BL"/>
        <w:numPr>
          <w:ilvl w:val="0"/>
          <w:numId w:val="0"/>
        </w:numPr>
        <w:spacing w:line="240" w:lineRule="auto"/>
        <w:ind w:left="216"/>
        <w:rPr>
          <w:rFonts w:cs="Arial"/>
          <w:szCs w:val="2"/>
        </w:rPr>
      </w:pPr>
    </w:p>
    <w:p w14:paraId="5DE689A0" w14:textId="495209C4" w:rsidR="00E4547B" w:rsidRDefault="00E4547B" w:rsidP="00E4547B">
      <w:pPr>
        <w:pStyle w:val="BL"/>
        <w:numPr>
          <w:ilvl w:val="0"/>
          <w:numId w:val="0"/>
        </w:numPr>
        <w:spacing w:line="240" w:lineRule="auto"/>
        <w:ind w:left="216"/>
        <w:rPr>
          <w:rFonts w:cs="Arial"/>
          <w:szCs w:val="2"/>
        </w:rPr>
      </w:pPr>
    </w:p>
    <w:p w14:paraId="703AAD6B" w14:textId="158EBD9F" w:rsidR="00E4547B" w:rsidRDefault="00E4547B" w:rsidP="00E4547B">
      <w:pPr>
        <w:pStyle w:val="BL"/>
        <w:numPr>
          <w:ilvl w:val="0"/>
          <w:numId w:val="0"/>
        </w:numPr>
        <w:spacing w:line="240" w:lineRule="auto"/>
        <w:ind w:left="216"/>
        <w:rPr>
          <w:rFonts w:cs="Arial"/>
          <w:szCs w:val="2"/>
        </w:rPr>
      </w:pPr>
    </w:p>
    <w:p w14:paraId="5E98F752" w14:textId="77777777" w:rsidR="009B59CE" w:rsidRDefault="009B59CE" w:rsidP="008F3CC0">
      <w:pPr>
        <w:pStyle w:val="Subheadabovespace"/>
      </w:pPr>
    </w:p>
    <w:p w14:paraId="4324EE09" w14:textId="77777777" w:rsidR="00334704" w:rsidRDefault="00334704" w:rsidP="008F3CC0">
      <w:pPr>
        <w:pStyle w:val="Subheadabovespace"/>
      </w:pPr>
      <w:r w:rsidRPr="00D044DC">
        <w:t>What to do</w:t>
      </w:r>
    </w:p>
    <w:p w14:paraId="7ACC97A6" w14:textId="77777777" w:rsidR="00CA7FD0" w:rsidRPr="00662B1E" w:rsidRDefault="00CA7FD0" w:rsidP="00CA7FD0">
      <w:pPr>
        <w:pStyle w:val="BL"/>
      </w:pPr>
      <w:r w:rsidRPr="00662B1E">
        <w:t xml:space="preserve">Each person makes up a scenario to fit the data and writes four questions. </w:t>
      </w:r>
    </w:p>
    <w:p w14:paraId="15E2A6FB" w14:textId="77777777" w:rsidR="00CA7FD0" w:rsidRPr="00662B1E" w:rsidRDefault="00CA7FD0" w:rsidP="00CA7FD0">
      <w:pPr>
        <w:pStyle w:val="BL"/>
      </w:pPr>
      <w:r w:rsidRPr="00662B1E">
        <w:t xml:space="preserve">Answer each other’s questions. </w:t>
      </w:r>
    </w:p>
    <w:p w14:paraId="332C9F69" w14:textId="77777777" w:rsidR="004E28AD" w:rsidRDefault="00CA7FD0" w:rsidP="00CA7FD0">
      <w:pPr>
        <w:pStyle w:val="BL"/>
      </w:pPr>
      <w:r w:rsidRPr="00662B1E">
        <w:t>Design a better pictogram for your data.</w:t>
      </w:r>
    </w:p>
    <w:p w14:paraId="70D70778" w14:textId="6F682BF5" w:rsidR="002170A2" w:rsidRPr="003775BC" w:rsidRDefault="00EB6453" w:rsidP="002170A2">
      <w:pPr>
        <w:pStyle w:val="HeaddingwithColor"/>
        <w:spacing w:before="120"/>
        <w:rPr>
          <w:rFonts w:cs="Arial"/>
        </w:rPr>
      </w:pPr>
      <w:r>
        <w:rPr>
          <w:rFonts w:cs="Arial"/>
          <w:noProof/>
          <w:lang w:eastAsia="en-GB"/>
        </w:rPr>
        <mc:AlternateContent>
          <mc:Choice Requires="wps">
            <w:drawing>
              <wp:anchor distT="0" distB="0" distL="114300" distR="114300" simplePos="0" relativeHeight="251748352" behindDoc="1" locked="0" layoutInCell="1" allowOverlap="1" wp14:anchorId="15DEBB5D" wp14:editId="1EB3B65F">
                <wp:simplePos x="0" y="0"/>
                <wp:positionH relativeFrom="column">
                  <wp:posOffset>-3810</wp:posOffset>
                </wp:positionH>
                <wp:positionV relativeFrom="paragraph">
                  <wp:posOffset>27305</wp:posOffset>
                </wp:positionV>
                <wp:extent cx="4462145" cy="228600"/>
                <wp:effectExtent l="0" t="3175" r="0" b="0"/>
                <wp:wrapNone/>
                <wp:docPr id="3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A8432A" id="Rectangle 263" o:spid="_x0000_s1026" style="position:absolute;margin-left:-.3pt;margin-top:2.15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LlhwKKcAgAAOAUAAA4AAAAAAAAAAAAAAAAALgIAAGRycy9lMm9E&#10;b2MueG1sUEsBAi0AFAAGAAgAAAAhAEpxpFDbAAAABgEAAA8AAAAAAAAAAAAAAAAA9gQAAGRycy9k&#10;b3ducmV2LnhtbFBLBQYAAAAABAAEAPMAAAD+BQAAAAA=&#10;" fillcolor="#80b0e4" stroked="f" strokecolor="black [3213]" strokeweight="1pt"/>
            </w:pict>
          </mc:Fallback>
        </mc:AlternateContent>
      </w:r>
      <w:r w:rsidR="002170A2" w:rsidRPr="003775BC">
        <w:rPr>
          <w:rFonts w:cs="Arial"/>
        </w:rPr>
        <w:t>QUESTIONS TO ASK</w:t>
      </w:r>
    </w:p>
    <w:p w14:paraId="04467EEF" w14:textId="33B93D00" w:rsidR="002170A2" w:rsidRPr="003775BC" w:rsidRDefault="00EB6453" w:rsidP="002170A2">
      <w:pPr>
        <w:pStyle w:val="BL"/>
        <w:numPr>
          <w:ilvl w:val="0"/>
          <w:numId w:val="0"/>
        </w:numPr>
        <w:ind w:left="216"/>
        <w:rPr>
          <w:rFonts w:cs="Arial"/>
          <w:szCs w:val="2"/>
        </w:rPr>
      </w:pPr>
      <w:r>
        <w:rPr>
          <w:rFonts w:cs="Arial"/>
          <w:noProof/>
          <w:lang w:eastAsia="en-GB"/>
        </w:rPr>
        <mc:AlternateContent>
          <mc:Choice Requires="wps">
            <w:drawing>
              <wp:anchor distT="0" distB="0" distL="114300" distR="114300" simplePos="0" relativeHeight="251773952" behindDoc="0" locked="0" layoutInCell="1" allowOverlap="1" wp14:anchorId="1CC69436" wp14:editId="7A33E3DB">
                <wp:simplePos x="0" y="0"/>
                <wp:positionH relativeFrom="column">
                  <wp:posOffset>1594485</wp:posOffset>
                </wp:positionH>
                <wp:positionV relativeFrom="paragraph">
                  <wp:posOffset>114935</wp:posOffset>
                </wp:positionV>
                <wp:extent cx="1227455" cy="408940"/>
                <wp:effectExtent l="13335" t="93980" r="378460" b="11430"/>
                <wp:wrapNone/>
                <wp:docPr id="3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408940"/>
                        </a:xfrm>
                        <a:prstGeom prst="wedgeRoundRectCallout">
                          <a:avLst>
                            <a:gd name="adj1" fmla="val 77005"/>
                            <a:gd name="adj2" fmla="val -65060"/>
                            <a:gd name="adj3" fmla="val 16667"/>
                          </a:avLst>
                        </a:prstGeom>
                        <a:solidFill>
                          <a:srgbClr val="B6DDE8"/>
                        </a:solidFill>
                        <a:ln w="3175">
                          <a:solidFill>
                            <a:schemeClr val="dk1">
                              <a:lumMod val="100000"/>
                              <a:lumOff val="0"/>
                            </a:schemeClr>
                          </a:solidFill>
                          <a:miter lim="800000"/>
                          <a:headEnd/>
                          <a:tailEnd/>
                        </a:ln>
                      </wps:spPr>
                      <wps:txbx>
                        <w:txbxContent>
                          <w:p w14:paraId="481702D5" w14:textId="77777777" w:rsidR="002170A2" w:rsidRPr="00CA7FD0" w:rsidRDefault="00CA7FD0" w:rsidP="008F3CC0">
                            <w:pPr>
                              <w:pStyle w:val="BubbleText"/>
                            </w:pPr>
                            <w:r w:rsidRPr="00662B1E">
                              <w:t>What diagrams make good pictograms?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94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7" o:spid="_x0000_s1029" type="#_x0000_t62" style="position:absolute;left:0;text-align:left;margin-left:125.55pt;margin-top:9.05pt;width:96.65pt;height:3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" adj="27433,-3253" fillcolor="#b6dde8" strokecolor="black [3200]" strokeweight=".25pt">
                <v:textbox inset="0,0,0,0">
                  <w:txbxContent>
                    <w:p w14:paraId="481702D5" w14:textId="77777777" w:rsidR="002170A2" w:rsidRPr="00CA7FD0" w:rsidRDefault="00CA7FD0" w:rsidP="008F3CC0">
                      <w:pPr>
                        <w:pStyle w:val="BubbleText"/>
                      </w:pPr>
                      <w:r w:rsidRPr="00662B1E">
                        <w:t>What diagrams make good pictograms?</w:t>
                      </w:r>
                    </w:p>
                  </w:txbxContent>
                </v:textbox>
              </v:shape>
            </w:pict>
          </mc:Fallback>
        </mc:AlternateContent>
      </w:r>
      <w:r>
        <w:rPr>
          <w:rFonts w:cs="Arial"/>
          <w:noProof/>
          <w:lang w:eastAsia="en-GB"/>
        </w:rPr>
        <mc:AlternateContent>
          <mc:Choice Requires="wps">
            <w:drawing>
              <wp:anchor distT="0" distB="0" distL="114300" distR="114300" simplePos="0" relativeHeight="251774976" behindDoc="0" locked="0" layoutInCell="1" allowOverlap="1" wp14:anchorId="0930A2A7" wp14:editId="2867FDF7">
                <wp:simplePos x="0" y="0"/>
                <wp:positionH relativeFrom="column">
                  <wp:posOffset>3168015</wp:posOffset>
                </wp:positionH>
                <wp:positionV relativeFrom="paragraph">
                  <wp:posOffset>26035</wp:posOffset>
                </wp:positionV>
                <wp:extent cx="1191260" cy="598170"/>
                <wp:effectExtent l="424815" t="5080" r="12700" b="215900"/>
                <wp:wrapNone/>
                <wp:docPr id="32"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598170"/>
                        </a:xfrm>
                        <a:prstGeom prst="wedgeRoundRectCallout">
                          <a:avLst>
                            <a:gd name="adj1" fmla="val -82250"/>
                            <a:gd name="adj2" fmla="val 79616"/>
                            <a:gd name="adj3" fmla="val 16667"/>
                          </a:avLst>
                        </a:prstGeom>
                        <a:solidFill>
                          <a:srgbClr val="B6DDE8"/>
                        </a:solidFill>
                        <a:ln w="3175">
                          <a:solidFill>
                            <a:schemeClr val="dk1">
                              <a:lumMod val="100000"/>
                              <a:lumOff val="0"/>
                            </a:schemeClr>
                          </a:solidFill>
                          <a:miter lim="800000"/>
                          <a:headEnd/>
                          <a:tailEnd/>
                        </a:ln>
                      </wps:spPr>
                      <wps:txbx>
                        <w:txbxContent>
                          <w:p w14:paraId="3543ABF4" w14:textId="77777777" w:rsidR="002170A2" w:rsidRPr="00CA7FD0" w:rsidRDefault="00CA7FD0" w:rsidP="008F3CC0">
                            <w:pPr>
                              <w:pStyle w:val="BubbleText"/>
                            </w:pPr>
                            <w:r w:rsidRPr="00662B1E">
                              <w:t xml:space="preserve">Why is it important to label the </w:t>
                            </w:r>
                            <w:r w:rsidRPr="005C2512">
                              <w:rPr>
                                <w:i/>
                              </w:rPr>
                              <w:t>x</w:t>
                            </w:r>
                            <w:r w:rsidRPr="00662B1E">
                              <w:t>-axis and include a key?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0A2A7" id="AutoShape 268" o:spid="_x0000_s1030" type="#_x0000_t62" style="position:absolute;left:0;text-align:left;margin-left:249.45pt;margin-top:2.05pt;width:93.8pt;height:4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" adj="-6966,27997" fillcolor="#b6dde8" strokecolor="black [3200]" strokeweight=".25pt">
                <v:textbox inset="0,0,0,0">
                  <w:txbxContent>
                    <w:p w14:paraId="3543ABF4" w14:textId="77777777" w:rsidR="002170A2" w:rsidRPr="00CA7FD0" w:rsidRDefault="00CA7FD0" w:rsidP="008F3CC0">
                      <w:pPr>
                        <w:pStyle w:val="BubbleText"/>
                      </w:pPr>
                      <w:r w:rsidRPr="00662B1E">
                        <w:t xml:space="preserve">Why is it important to label the </w:t>
                      </w:r>
                      <w:r w:rsidRPr="005C2512">
                        <w:rPr>
                          <w:i/>
                        </w:rPr>
                        <w:t>x</w:t>
                      </w:r>
                      <w:r w:rsidRPr="00662B1E">
                        <w:t>-axis and include a key?</w:t>
                      </w:r>
                    </w:p>
                  </w:txbxContent>
                </v:textbox>
              </v:shape>
            </w:pict>
          </mc:Fallback>
        </mc:AlternateContent>
      </w:r>
      <w:r>
        <w:rPr>
          <w:rFonts w:cs="Arial"/>
          <w:noProof/>
          <w:lang w:eastAsia="en-GB"/>
        </w:rPr>
        <mc:AlternateContent>
          <mc:Choice Requires="wps">
            <w:drawing>
              <wp:anchor distT="0" distB="0" distL="114300" distR="114300" simplePos="0" relativeHeight="251772928" behindDoc="0" locked="0" layoutInCell="1" allowOverlap="1" wp14:anchorId="29DC9BA3" wp14:editId="6D05E676">
                <wp:simplePos x="0" y="0"/>
                <wp:positionH relativeFrom="column">
                  <wp:posOffset>150495</wp:posOffset>
                </wp:positionH>
                <wp:positionV relativeFrom="paragraph">
                  <wp:posOffset>131445</wp:posOffset>
                </wp:positionV>
                <wp:extent cx="1233805" cy="515620"/>
                <wp:effectExtent l="7620" t="167640" r="6350" b="12065"/>
                <wp:wrapNone/>
                <wp:docPr id="3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515620"/>
                        </a:xfrm>
                        <a:prstGeom prst="wedgeRoundRectCallout">
                          <a:avLst>
                            <a:gd name="adj1" fmla="val -47426"/>
                            <a:gd name="adj2" fmla="val -78819"/>
                            <a:gd name="adj3" fmla="val 16667"/>
                          </a:avLst>
                        </a:prstGeom>
                        <a:solidFill>
                          <a:srgbClr val="B6DDE8"/>
                        </a:solidFill>
                        <a:ln w="3175">
                          <a:solidFill>
                            <a:schemeClr val="tx1">
                              <a:lumMod val="100000"/>
                              <a:lumOff val="0"/>
                            </a:schemeClr>
                          </a:solidFill>
                          <a:miter lim="800000"/>
                          <a:headEnd/>
                          <a:tailEnd/>
                        </a:ln>
                      </wps:spPr>
                      <wps:txbx>
                        <w:txbxContent>
                          <w:p w14:paraId="2EFB1C2D" w14:textId="77777777" w:rsidR="002170A2" w:rsidRPr="00CA7FD0" w:rsidRDefault="00CA7FD0" w:rsidP="008F3CC0">
                            <w:pPr>
                              <w:pStyle w:val="BubbleText"/>
                            </w:pPr>
                            <w:r w:rsidRPr="00662B1E">
                              <w:t>What scale intervals are appropriate with this symbol?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DC9BA3" id="AutoShape 266" o:spid="_x0000_s1031" type="#_x0000_t62" style="position:absolute;left:0;text-align:left;margin-left:11.85pt;margin-top:10.35pt;width:97.15pt;height:4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" adj="556,-6225" fillcolor="#b6dde8" strokecolor="black [3213]" strokeweight=".25pt">
                <v:textbox inset="0,0,0,0">
                  <w:txbxContent>
                    <w:p w14:paraId="2EFB1C2D" w14:textId="77777777" w:rsidR="002170A2" w:rsidRPr="00CA7FD0" w:rsidRDefault="00CA7FD0" w:rsidP="008F3CC0">
                      <w:pPr>
                        <w:pStyle w:val="BubbleText"/>
                      </w:pPr>
                      <w:r w:rsidRPr="00662B1E">
                        <w:t>What scale intervals are appropriate with this symbol?</w:t>
                      </w:r>
                    </w:p>
                  </w:txbxContent>
                </v:textbox>
              </v:shape>
            </w:pict>
          </mc:Fallback>
        </mc:AlternateContent>
      </w:r>
    </w:p>
    <w:p w14:paraId="1F803F83" w14:textId="77777777" w:rsidR="001D7EB4" w:rsidRPr="003775BC" w:rsidRDefault="001D7EB4" w:rsidP="00A6087D">
      <w:pPr>
        <w:pStyle w:val="HeaddingwithColor"/>
        <w:rPr>
          <w:rFonts w:cs="Arial"/>
        </w:rPr>
      </w:pPr>
    </w:p>
    <w:p w14:paraId="16115045" w14:textId="4071A57D" w:rsidR="0098334F" w:rsidRPr="007C2C35" w:rsidRDefault="00EB6453" w:rsidP="007C2C35">
      <w:pPr>
        <w:pStyle w:val="CT"/>
      </w:pPr>
      <w:r>
        <w:rPr>
          <w:noProof/>
          <w:lang w:eastAsia="en-GB"/>
        </w:rPr>
        <mc:AlternateContent>
          <mc:Choice Requires="wps">
            <w:drawing>
              <wp:anchor distT="0" distB="0" distL="114300" distR="114300" simplePos="0" relativeHeight="251756544" behindDoc="0" locked="0" layoutInCell="1" allowOverlap="1" wp14:anchorId="1B875C9A" wp14:editId="5110598B">
                <wp:simplePos x="0" y="0"/>
                <wp:positionH relativeFrom="column">
                  <wp:posOffset>8937625</wp:posOffset>
                </wp:positionH>
                <wp:positionV relativeFrom="paragraph">
                  <wp:posOffset>-5610860</wp:posOffset>
                </wp:positionV>
                <wp:extent cx="815975" cy="629285"/>
                <wp:effectExtent l="12700" t="10160" r="9525" b="8255"/>
                <wp:wrapNone/>
                <wp:docPr id="3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00EB4FCA" w14:textId="2B939AC1" w:rsidR="002170A2" w:rsidRPr="005F0232" w:rsidRDefault="00EB6453" w:rsidP="00EB6453">
                            <w:pPr>
                              <w:rPr>
                                <w:rFonts w:ascii="Arial" w:hAnsi="Arial"/>
                                <w:sz w:val="18"/>
                                <w:szCs w:val="18"/>
                              </w:rPr>
                            </w:pPr>
                            <w:r w:rsidRPr="00EB6453">
                              <w:rPr>
                                <w:rFonts w:ascii="Arial" w:hAnsi="Arial"/>
                                <w:noProof/>
                                <w:sz w:val="18"/>
                                <w:szCs w:val="18"/>
                                <w:lang w:eastAsia="en-GB"/>
                              </w:rPr>
                              <w:drawing>
                                <wp:inline distT="0" distB="0" distL="0" distR="0" wp14:anchorId="6B9945BB" wp14:editId="67A435D4">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75C9A" id="Rectangle 270" o:spid="_x0000_s1032" style="position:absolute;left:0;text-align:left;margin-left:703.75pt;margin-top:-441.8pt;width:64.25pt;height:4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" fillcolor="white [3212]" strokecolor="black [3213]">
                <v:textbox>
                  <w:txbxContent>
                    <w:p w14:paraId="00EB4FCA" w14:textId="2B939AC1" w:rsidR="002170A2" w:rsidRPr="005F0232" w:rsidRDefault="00EB6453" w:rsidP="00EB6453">
                      <w:pPr>
                        <w:rPr>
                          <w:rFonts w:ascii="Arial" w:hAnsi="Arial"/>
                          <w:sz w:val="18"/>
                          <w:szCs w:val="18"/>
                        </w:rPr>
                      </w:pPr>
                      <w:bookmarkStart w:id="1" w:name="_GoBack"/>
                      <w:bookmarkEnd w:id="1"/>
                      <w:r w:rsidRPr="00EB6453">
                        <w:rPr>
                          <w:rFonts w:ascii="Arial" w:hAnsi="Arial"/>
                          <w:noProof/>
                          <w:sz w:val="18"/>
                          <w:szCs w:val="18"/>
                          <w:lang w:eastAsia="en-GB"/>
                        </w:rPr>
                        <w:drawing>
                          <wp:inline distT="0" distB="0" distL="0" distR="0" wp14:anchorId="6B9945BB" wp14:editId="67A435D4">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E4547B">
        <w:rPr>
          <w:noProof/>
          <w:lang w:eastAsia="en-GB"/>
        </w:rPr>
        <w:drawing>
          <wp:anchor distT="914400" distB="182880" distL="45720" distR="114300" simplePos="0" relativeHeight="251755520" behindDoc="0" locked="0" layoutInCell="1" allowOverlap="1" wp14:anchorId="0F4B942F" wp14:editId="0B0B0C07">
            <wp:simplePos x="0" y="0"/>
            <wp:positionH relativeFrom="column">
              <wp:posOffset>5323205</wp:posOffset>
            </wp:positionH>
            <wp:positionV relativeFrom="paragraph">
              <wp:posOffset>-5699125</wp:posOffset>
            </wp:positionV>
            <wp:extent cx="1153879" cy="888521"/>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1">
                      <a:extLst>
                        <a:ext uri="{28A0092B-C50C-407E-A947-70E740481C1C}">
                          <a14:useLocalDpi xmlns:a14="http://schemas.microsoft.com/office/drawing/2010/main" val="0"/>
                        </a:ext>
                      </a:extLst>
                    </a:blip>
                    <a:srcRect r="14778" b="14791"/>
                    <a:stretch/>
                  </pic:blipFill>
                  <pic:spPr bwMode="auto">
                    <a:xfrm>
                      <a:off x="0" y="0"/>
                      <a:ext cx="1153879" cy="8885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GB"/>
        </w:rPr>
        <mc:AlternateContent>
          <mc:Choice Requires="wps">
            <w:drawing>
              <wp:anchor distT="0" distB="0" distL="114300" distR="114300" simplePos="0" relativeHeight="251771904" behindDoc="0" locked="0" layoutInCell="1" allowOverlap="1" wp14:anchorId="32F844CE" wp14:editId="5133F429">
                <wp:simplePos x="0" y="0"/>
                <wp:positionH relativeFrom="column">
                  <wp:posOffset>60325</wp:posOffset>
                </wp:positionH>
                <wp:positionV relativeFrom="paragraph">
                  <wp:posOffset>184150</wp:posOffset>
                </wp:positionV>
                <wp:extent cx="1778000" cy="457835"/>
                <wp:effectExtent l="12700" t="13970" r="285750" b="13970"/>
                <wp:wrapNone/>
                <wp:docPr id="2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57835"/>
                        </a:xfrm>
                        <a:prstGeom prst="wedgeRoundRectCallout">
                          <a:avLst>
                            <a:gd name="adj1" fmla="val 64069"/>
                            <a:gd name="adj2" fmla="val 45699"/>
                            <a:gd name="adj3" fmla="val 16667"/>
                          </a:avLst>
                        </a:prstGeom>
                        <a:solidFill>
                          <a:srgbClr val="B6DDE8"/>
                        </a:solidFill>
                        <a:ln w="3175">
                          <a:solidFill>
                            <a:schemeClr val="dk1">
                              <a:lumMod val="100000"/>
                              <a:lumOff val="0"/>
                            </a:schemeClr>
                          </a:solidFill>
                          <a:miter lim="800000"/>
                          <a:headEnd/>
                          <a:tailEnd/>
                        </a:ln>
                      </wps:spPr>
                      <wps:txbx>
                        <w:txbxContent>
                          <w:p w14:paraId="3DA2691D" w14:textId="77777777" w:rsidR="002170A2" w:rsidRPr="00CA7FD0" w:rsidRDefault="00CA7FD0" w:rsidP="008F3CC0">
                            <w:pPr>
                              <w:pStyle w:val="BubbleText"/>
                            </w:pPr>
                            <w:r w:rsidRPr="00662B1E">
                              <w:t>Why is it unnecessary to label the second axis in a pictogram?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F844CE" id="AutoShape 265" o:spid="_x0000_s1033" type="#_x0000_t62" style="position:absolute;left:0;text-align:left;margin-left:4.75pt;margin-top:14.5pt;width:140pt;height:36.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" adj="24639,20671" fillcolor="#b6dde8" strokecolor="black [3200]" strokeweight=".25pt">
                <v:textbox inset="0,0,0,0">
                  <w:txbxContent>
                    <w:p w14:paraId="3DA2691D" w14:textId="77777777" w:rsidR="002170A2" w:rsidRPr="00CA7FD0" w:rsidRDefault="00CA7FD0" w:rsidP="008F3CC0">
                      <w:pPr>
                        <w:pStyle w:val="BubbleText"/>
                      </w:pPr>
                      <w:r w:rsidRPr="00662B1E">
                        <w:t>Why is it unnecessary to label the second axis in a pictogram?</w:t>
                      </w:r>
                    </w:p>
                  </w:txbxContent>
                </v:textbox>
              </v:shape>
            </w:pict>
          </mc:Fallback>
        </mc:AlternateContent>
      </w:r>
      <w:r w:rsidR="00B246D0" w:rsidRPr="007C2C35">
        <w:br w:type="column"/>
      </w:r>
      <w:r w:rsidR="00B70501">
        <w:t>Primary 5</w:t>
      </w:r>
      <w:bookmarkStart w:id="0" w:name="_GoBack"/>
      <w:bookmarkEnd w:id="0"/>
      <w:r w:rsidR="00C47A49">
        <w:br/>
      </w:r>
      <w:r w:rsidR="00971229" w:rsidRPr="007C2C35">
        <w:t xml:space="preserve">Maths </w:t>
      </w:r>
      <w:r w:rsidR="00C47A49">
        <w:br/>
      </w:r>
      <w:r w:rsidR="00971229" w:rsidRPr="007C2C35">
        <w:t xml:space="preserve">Newsletter </w:t>
      </w:r>
      <w:r w:rsidR="001F1E56">
        <w:t>7</w:t>
      </w:r>
    </w:p>
    <w:p w14:paraId="31412C14"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2C44B9E8" w14:textId="77777777" w:rsidR="00971229" w:rsidRPr="003775BC" w:rsidRDefault="00971229" w:rsidP="00B57892">
      <w:pPr>
        <w:pStyle w:val="DateandName"/>
        <w:rPr>
          <w:rFonts w:cs="Arial"/>
        </w:rPr>
      </w:pPr>
    </w:p>
    <w:p w14:paraId="639CCD6D" w14:textId="77777777" w:rsidR="00CD5F62" w:rsidRPr="00BC0E29" w:rsidRDefault="00BC0E29" w:rsidP="00BC0E29">
      <w:pPr>
        <w:pStyle w:val="MainHead"/>
      </w:pPr>
      <w:r w:rsidRPr="00BC0E29">
        <w:t>Addition</w:t>
      </w:r>
      <w:r w:rsidR="00917EB7">
        <w:t xml:space="preserve"> and subtraction</w:t>
      </w:r>
    </w:p>
    <w:p w14:paraId="1181A7C4" w14:textId="3E0BF5CD" w:rsidR="006C1A4E" w:rsidRPr="003775BC" w:rsidRDefault="00EB6453"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797469E6" wp14:editId="1B3E3F38">
                <wp:simplePos x="0" y="0"/>
                <wp:positionH relativeFrom="column">
                  <wp:posOffset>-7620</wp:posOffset>
                </wp:positionH>
                <wp:positionV relativeFrom="paragraph">
                  <wp:posOffset>69850</wp:posOffset>
                </wp:positionV>
                <wp:extent cx="4462145" cy="228600"/>
                <wp:effectExtent l="1905" t="4445" r="3175" b="0"/>
                <wp:wrapNone/>
                <wp:docPr id="28"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04C5A"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THptop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360DC386" w14:textId="77777777" w:rsidR="006C1A4E" w:rsidRPr="000968E0" w:rsidRDefault="000968E0" w:rsidP="000968E0">
      <w:pPr>
        <w:pStyle w:val="Body"/>
      </w:pPr>
      <w:r w:rsidRPr="000968E0">
        <w:t>This week’s focus is on addition of HTO. Your child should now be familiar with the formal written method for addition but also appreciate that it is not always the best method to use. Remind them to estimate first and check answers to calculations afterwards.</w:t>
      </w:r>
    </w:p>
    <w:p w14:paraId="6FEE33F6" w14:textId="64A890FA" w:rsidR="00364B9F" w:rsidRPr="003775BC" w:rsidRDefault="00EB6453"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020F9F4F" wp14:editId="4875A786">
                <wp:simplePos x="0" y="0"/>
                <wp:positionH relativeFrom="column">
                  <wp:posOffset>-6350</wp:posOffset>
                </wp:positionH>
                <wp:positionV relativeFrom="paragraph">
                  <wp:posOffset>67945</wp:posOffset>
                </wp:positionV>
                <wp:extent cx="4462145" cy="228600"/>
                <wp:effectExtent l="3175" t="2540" r="1905" b="0"/>
                <wp:wrapNone/>
                <wp:docPr id="27"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6B050"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UP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Dh0RQ+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204C4FD1" w14:textId="0D9A2CD8" w:rsidR="00943FED" w:rsidRPr="00D044DC" w:rsidRDefault="00EB6453" w:rsidP="00943FED">
      <w:pPr>
        <w:pStyle w:val="Body"/>
        <w:rPr>
          <w:b/>
        </w:rPr>
      </w:pPr>
      <w:r>
        <w:rPr>
          <w:noProof/>
          <w:lang w:val="en-GB" w:eastAsia="en-GB"/>
        </w:rPr>
        <mc:AlternateContent>
          <mc:Choice Requires="wps">
            <w:drawing>
              <wp:anchor distT="0" distB="0" distL="114300" distR="114300" simplePos="0" relativeHeight="251712512" behindDoc="0" locked="0" layoutInCell="1" allowOverlap="1" wp14:anchorId="2C5F4BD4" wp14:editId="03B9E531">
                <wp:simplePos x="0" y="0"/>
                <wp:positionH relativeFrom="column">
                  <wp:posOffset>2896870</wp:posOffset>
                </wp:positionH>
                <wp:positionV relativeFrom="paragraph">
                  <wp:posOffset>59690</wp:posOffset>
                </wp:positionV>
                <wp:extent cx="1537970" cy="1142365"/>
                <wp:effectExtent l="10795" t="6985" r="13335" b="12700"/>
                <wp:wrapSquare wrapText="bothSides"/>
                <wp:docPr id="2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142365"/>
                        </a:xfrm>
                        <a:prstGeom prst="rect">
                          <a:avLst/>
                        </a:prstGeom>
                        <a:solidFill>
                          <a:srgbClr val="B6DDE8"/>
                        </a:solidFill>
                        <a:ln w="12700">
                          <a:solidFill>
                            <a:schemeClr val="tx1">
                              <a:lumMod val="100000"/>
                              <a:lumOff val="0"/>
                            </a:schemeClr>
                          </a:solidFill>
                          <a:miter lim="800000"/>
                          <a:headEnd/>
                          <a:tailEnd/>
                        </a:ln>
                      </wps:spPr>
                      <wps:txbx>
                        <w:txbxContent>
                          <w:p w14:paraId="1F2F024D" w14:textId="77777777" w:rsidR="00D044DC" w:rsidRDefault="00D044DC" w:rsidP="00D044DC">
                            <w:pPr>
                              <w:pStyle w:val="Subheadabovespace"/>
                            </w:pPr>
                            <w:r w:rsidRPr="002C09FB">
                              <w:t xml:space="preserve">You </w:t>
                            </w:r>
                            <w:r>
                              <w:t xml:space="preserve">will </w:t>
                            </w:r>
                            <w:r w:rsidRPr="002C09FB">
                              <w:t>need:</w:t>
                            </w:r>
                          </w:p>
                          <w:p w14:paraId="69780D1A" w14:textId="77777777" w:rsidR="001327B9" w:rsidRPr="00662B1E" w:rsidRDefault="001327B9" w:rsidP="001327B9">
                            <w:pPr>
                              <w:pStyle w:val="BL"/>
                            </w:pPr>
                            <w:r>
                              <w:t>p</w:t>
                            </w:r>
                            <w:r w:rsidRPr="00662B1E">
                              <w:t xml:space="preserve">ack of cards with 10s removed (picture cards represent zero) </w:t>
                            </w:r>
                          </w:p>
                          <w:p w14:paraId="3D9B8313" w14:textId="77777777" w:rsidR="00D044DC" w:rsidRPr="00CF0781" w:rsidRDefault="001327B9" w:rsidP="001327B9">
                            <w:pPr>
                              <w:pStyle w:val="BL"/>
                            </w:pPr>
                            <w:r>
                              <w:t>c</w:t>
                            </w:r>
                            <w:r w:rsidRPr="00662B1E">
                              <w:t>alculator (</w:t>
                            </w:r>
                            <w:r>
                              <w:t xml:space="preserve">or use </w:t>
                            </w:r>
                            <w:r w:rsidRPr="00662B1E">
                              <w:t>mobile phone)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4BD4" id="Text Box 1727" o:spid="_x0000_s1034" type="#_x0000_t202" style="position:absolute;margin-left:228.1pt;margin-top:4.7pt;width:121.1pt;height:8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" fillcolor="#b6dde8" strokecolor="black [3213]" strokeweight="1pt">
                <v:textbox inset=",7.2pt,,7.2pt">
                  <w:txbxContent>
                    <w:p w14:paraId="1F2F024D" w14:textId="77777777" w:rsidR="00D044DC" w:rsidRDefault="00D044DC" w:rsidP="00D044DC">
                      <w:pPr>
                        <w:pStyle w:val="Subheadabovespace"/>
                      </w:pPr>
                      <w:r w:rsidRPr="002C09FB">
                        <w:t xml:space="preserve">You </w:t>
                      </w:r>
                      <w:r>
                        <w:t xml:space="preserve">will </w:t>
                      </w:r>
                      <w:r w:rsidRPr="002C09FB">
                        <w:t>need:</w:t>
                      </w:r>
                    </w:p>
                    <w:p w14:paraId="69780D1A" w14:textId="77777777" w:rsidR="001327B9" w:rsidRPr="00662B1E" w:rsidRDefault="001327B9" w:rsidP="001327B9">
                      <w:pPr>
                        <w:pStyle w:val="BL"/>
                      </w:pPr>
                      <w:r>
                        <w:t>p</w:t>
                      </w:r>
                      <w:r w:rsidRPr="00662B1E">
                        <w:t xml:space="preserve">ack of cards with 10s removed (picture cards represent zero) </w:t>
                      </w:r>
                    </w:p>
                    <w:p w14:paraId="3D9B8313" w14:textId="77777777" w:rsidR="00D044DC" w:rsidRPr="00CF0781" w:rsidRDefault="001327B9" w:rsidP="001327B9">
                      <w:pPr>
                        <w:pStyle w:val="BL"/>
                      </w:pPr>
                      <w:r>
                        <w:t>c</w:t>
                      </w:r>
                      <w:r w:rsidRPr="00662B1E">
                        <w:t>alculator (</w:t>
                      </w:r>
                      <w:r>
                        <w:t xml:space="preserve">or use </w:t>
                      </w:r>
                      <w:r w:rsidRPr="00662B1E">
                        <w:t>mobile phone)</w:t>
                      </w:r>
                    </w:p>
                  </w:txbxContent>
                </v:textbox>
                <w10:wrap type="square"/>
              </v:shape>
            </w:pict>
          </mc:Fallback>
        </mc:AlternateContent>
      </w:r>
      <w:r w:rsidR="00D044DC" w:rsidRPr="00D044DC">
        <w:rPr>
          <w:b/>
        </w:rPr>
        <w:t>What to do</w:t>
      </w:r>
    </w:p>
    <w:p w14:paraId="2A9ECAB0" w14:textId="77777777" w:rsidR="008C7ACF" w:rsidRPr="00662B1E" w:rsidRDefault="008C7ACF" w:rsidP="008C7ACF">
      <w:pPr>
        <w:pStyle w:val="BL"/>
      </w:pPr>
      <w:r>
        <w:t>Use cards to make two</w:t>
      </w:r>
      <w:r w:rsidRPr="00662B1E">
        <w:t xml:space="preserve"> </w:t>
      </w:r>
      <w:r>
        <w:t>3-digit number</w:t>
      </w:r>
      <w:r w:rsidRPr="00662B1E">
        <w:t>s</w:t>
      </w:r>
      <w:r>
        <w:t>.</w:t>
      </w:r>
      <w:r w:rsidRPr="00662B1E">
        <w:t xml:space="preserve"> </w:t>
      </w:r>
    </w:p>
    <w:p w14:paraId="28D27989" w14:textId="77777777" w:rsidR="008C7ACF" w:rsidRPr="00662B1E" w:rsidRDefault="008C7ACF" w:rsidP="008C7ACF">
      <w:pPr>
        <w:pStyle w:val="BL"/>
      </w:pPr>
      <w:r w:rsidRPr="00662B1E">
        <w:t xml:space="preserve">Both estimate the sum </w:t>
      </w:r>
      <w:r>
        <w:t>of the two numbers.</w:t>
      </w:r>
    </w:p>
    <w:p w14:paraId="2D8D4E11" w14:textId="77777777" w:rsidR="008C7ACF" w:rsidRPr="00662B1E" w:rsidRDefault="008C7ACF" w:rsidP="008C7ACF">
      <w:pPr>
        <w:pStyle w:val="BL"/>
      </w:pPr>
      <w:r w:rsidRPr="00662B1E">
        <w:t xml:space="preserve">Discuss how you did this and whether your estimates were the same. </w:t>
      </w:r>
    </w:p>
    <w:p w14:paraId="20F8BF17" w14:textId="411BD25B" w:rsidR="008C7ACF" w:rsidRPr="00662B1E" w:rsidRDefault="008C7ACF" w:rsidP="008C7ACF">
      <w:pPr>
        <w:pStyle w:val="BL"/>
      </w:pPr>
      <w:r w:rsidRPr="00662B1E">
        <w:t xml:space="preserve">One person carries out the calculation using </w:t>
      </w:r>
      <w:r w:rsidR="008F3CC0">
        <w:br/>
      </w:r>
      <w:r w:rsidRPr="00662B1E">
        <w:t xml:space="preserve">a method of choice. </w:t>
      </w:r>
    </w:p>
    <w:p w14:paraId="01C791D4" w14:textId="77777777" w:rsidR="008C7ACF" w:rsidRPr="00662B1E" w:rsidRDefault="008C7ACF" w:rsidP="008C7ACF">
      <w:pPr>
        <w:pStyle w:val="BL"/>
      </w:pPr>
      <w:r w:rsidRPr="00662B1E">
        <w:t xml:space="preserve">The other person checks with a calculator. </w:t>
      </w:r>
    </w:p>
    <w:p w14:paraId="60321588" w14:textId="77777777" w:rsidR="008C7ACF" w:rsidRPr="00662B1E" w:rsidRDefault="008C7ACF" w:rsidP="008C7ACF">
      <w:pPr>
        <w:pStyle w:val="BL"/>
      </w:pPr>
      <w:r>
        <w:t>Swap roles.</w:t>
      </w:r>
    </w:p>
    <w:p w14:paraId="7C70DFFE" w14:textId="77777777" w:rsidR="00943FED" w:rsidRDefault="008C7ACF" w:rsidP="008C7ACF">
      <w:pPr>
        <w:pStyle w:val="BL"/>
      </w:pPr>
      <w:r w:rsidRPr="00662B1E">
        <w:t>Continue</w:t>
      </w:r>
      <w:r>
        <w:t xml:space="preserve"> for 10 minutes.</w:t>
      </w:r>
    </w:p>
    <w:p w14:paraId="7840243E" w14:textId="187B3670" w:rsidR="001F0B4E" w:rsidRPr="003775BC" w:rsidRDefault="00EB6453"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5EECCB59" wp14:editId="632EE104">
                <wp:simplePos x="0" y="0"/>
                <wp:positionH relativeFrom="column">
                  <wp:posOffset>-6350</wp:posOffset>
                </wp:positionH>
                <wp:positionV relativeFrom="paragraph">
                  <wp:posOffset>70485</wp:posOffset>
                </wp:positionV>
                <wp:extent cx="4462145" cy="228600"/>
                <wp:effectExtent l="3175" t="0" r="1905" b="444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729586"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qm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LGFqqa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3D42032D" wp14:editId="283220AA">
                <wp:simplePos x="0" y="0"/>
                <wp:positionH relativeFrom="column">
                  <wp:posOffset>650240</wp:posOffset>
                </wp:positionH>
                <wp:positionV relativeFrom="paragraph">
                  <wp:posOffset>4861560</wp:posOffset>
                </wp:positionV>
                <wp:extent cx="4462145" cy="228600"/>
                <wp:effectExtent l="2540" t="0" r="2540" b="4445"/>
                <wp:wrapNone/>
                <wp:docPr id="24"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6F229F"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X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DSG+2X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1E2E5CEB" w14:textId="29B45BC0" w:rsidR="008F3CC0" w:rsidRDefault="00EB6453" w:rsidP="008F3CC0">
      <w:pPr>
        <w:pStyle w:val="Body"/>
      </w:pPr>
      <w:r>
        <w:rPr>
          <w:rFonts w:cs="Arial"/>
          <w:noProof/>
          <w:lang w:val="en-GB" w:eastAsia="en-GB"/>
        </w:rPr>
        <mc:AlternateContent>
          <mc:Choice Requires="wps">
            <w:drawing>
              <wp:anchor distT="0" distB="0" distL="114300" distR="114300" simplePos="0" relativeHeight="251769856" behindDoc="0" locked="0" layoutInCell="1" allowOverlap="1" wp14:anchorId="6D71433A" wp14:editId="50AA20AD">
                <wp:simplePos x="0" y="0"/>
                <wp:positionH relativeFrom="column">
                  <wp:posOffset>1487170</wp:posOffset>
                </wp:positionH>
                <wp:positionV relativeFrom="paragraph">
                  <wp:posOffset>100330</wp:posOffset>
                </wp:positionV>
                <wp:extent cx="1057275" cy="296545"/>
                <wp:effectExtent l="10795" t="9525" r="8255" b="170180"/>
                <wp:wrapNone/>
                <wp:docPr id="23"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96545"/>
                        </a:xfrm>
                        <a:prstGeom prst="wedgeRoundRectCallout">
                          <a:avLst>
                            <a:gd name="adj1" fmla="val -44356"/>
                            <a:gd name="adj2" fmla="val 100319"/>
                            <a:gd name="adj3" fmla="val 16667"/>
                          </a:avLst>
                        </a:prstGeom>
                        <a:solidFill>
                          <a:srgbClr val="B6DDE8"/>
                        </a:solidFill>
                        <a:ln w="3175">
                          <a:solidFill>
                            <a:schemeClr val="dk1">
                              <a:lumMod val="100000"/>
                              <a:lumOff val="0"/>
                            </a:schemeClr>
                          </a:solidFill>
                          <a:miter lim="800000"/>
                          <a:headEnd/>
                          <a:tailEnd/>
                        </a:ln>
                      </wps:spPr>
                      <wps:txbx>
                        <w:txbxContent>
                          <w:p w14:paraId="39C0066E" w14:textId="77777777" w:rsidR="005664F4" w:rsidRPr="00771329" w:rsidRDefault="00771329" w:rsidP="008F3CC0">
                            <w:pPr>
                              <w:pStyle w:val="BubbleText"/>
                            </w:pPr>
                            <w:r w:rsidRPr="00662B1E">
                              <w:t>Add 70 to 958.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1433A" id="Rounded Rectangular Callout 108" o:spid="_x0000_s1035" type="#_x0000_t62" style="position:absolute;margin-left:117.1pt;margin-top:7.9pt;width:83.25pt;height:2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" adj="1219,32469" fillcolor="#b6dde8" strokecolor="black [3200]" strokeweight=".25pt">
                <v:textbox inset="0,0,0,0">
                  <w:txbxContent>
                    <w:p w14:paraId="39C0066E" w14:textId="77777777" w:rsidR="005664F4" w:rsidRPr="00771329" w:rsidRDefault="00771329" w:rsidP="008F3CC0">
                      <w:pPr>
                        <w:pStyle w:val="BubbleText"/>
                      </w:pPr>
                      <w:r w:rsidRPr="00662B1E">
                        <w:t>Add 70 to 958.</w:t>
                      </w:r>
                    </w:p>
                  </w:txbxContent>
                </v:textbox>
              </v:shape>
            </w:pict>
          </mc:Fallback>
        </mc:AlternateContent>
      </w:r>
      <w:r>
        <w:rPr>
          <w:rFonts w:cs="Arial"/>
          <w:noProof/>
          <w:lang w:val="en-GB" w:eastAsia="en-GB"/>
        </w:rPr>
        <mc:AlternateContent>
          <mc:Choice Requires="wps">
            <w:drawing>
              <wp:anchor distT="0" distB="0" distL="114300" distR="114300" simplePos="0" relativeHeight="251768832" behindDoc="0" locked="0" layoutInCell="1" allowOverlap="1" wp14:anchorId="2D2CED9A" wp14:editId="13813871">
                <wp:simplePos x="0" y="0"/>
                <wp:positionH relativeFrom="column">
                  <wp:posOffset>2989580</wp:posOffset>
                </wp:positionH>
                <wp:positionV relativeFrom="paragraph">
                  <wp:posOffset>73025</wp:posOffset>
                </wp:positionV>
                <wp:extent cx="1065530" cy="342265"/>
                <wp:effectExtent l="8255" t="10795" r="12065" b="132715"/>
                <wp:wrapNone/>
                <wp:docPr id="22"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342265"/>
                        </a:xfrm>
                        <a:prstGeom prst="wedgeRoundRectCallout">
                          <a:avLst>
                            <a:gd name="adj1" fmla="val 44634"/>
                            <a:gd name="adj2" fmla="val 83579"/>
                            <a:gd name="adj3" fmla="val 16667"/>
                          </a:avLst>
                        </a:prstGeom>
                        <a:solidFill>
                          <a:srgbClr val="B6DDE8"/>
                        </a:solidFill>
                        <a:ln w="3175">
                          <a:solidFill>
                            <a:schemeClr val="dk1">
                              <a:lumMod val="100000"/>
                              <a:lumOff val="0"/>
                            </a:schemeClr>
                          </a:solidFill>
                          <a:miter lim="800000"/>
                          <a:headEnd/>
                          <a:tailEnd/>
                        </a:ln>
                      </wps:spPr>
                      <wps:txbx>
                        <w:txbxContent>
                          <w:p w14:paraId="67590D7C" w14:textId="77777777" w:rsidR="005664F4" w:rsidRPr="00771329" w:rsidRDefault="00771329" w:rsidP="008F3CC0">
                            <w:pPr>
                              <w:pStyle w:val="BubbleText"/>
                            </w:pPr>
                            <w:r w:rsidRPr="00662B1E">
                              <w:t>Add 300 to 842.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2CED9A" id="Rounded Rectangular Callout 111" o:spid="_x0000_s1036" type="#_x0000_t62" style="position:absolute;margin-left:235.4pt;margin-top:5.75pt;width:83.9pt;height:2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" adj="20441,28853" fillcolor="#b6dde8" strokecolor="black [3200]" strokeweight=".25pt">
                <v:textbox inset="0,0,0,0">
                  <w:txbxContent>
                    <w:p w14:paraId="67590D7C" w14:textId="77777777" w:rsidR="005664F4" w:rsidRPr="00771329" w:rsidRDefault="00771329" w:rsidP="008F3CC0">
                      <w:pPr>
                        <w:pStyle w:val="BubbleText"/>
                      </w:pPr>
                      <w:r w:rsidRPr="00662B1E">
                        <w:t>Add 300 to 842.</w:t>
                      </w:r>
                    </w:p>
                  </w:txbxContent>
                </v:textbox>
              </v:shape>
            </w:pict>
          </mc:Fallback>
        </mc:AlternateContent>
      </w:r>
      <w:r>
        <w:rPr>
          <w:rFonts w:cs="Arial"/>
          <w:noProof/>
          <w:lang w:val="en-GB" w:eastAsia="en-GB"/>
        </w:rPr>
        <mc:AlternateContent>
          <mc:Choice Requires="wps">
            <w:drawing>
              <wp:anchor distT="0" distB="0" distL="114300" distR="114300" simplePos="0" relativeHeight="251766784" behindDoc="0" locked="0" layoutInCell="1" allowOverlap="1" wp14:anchorId="2FA3E538" wp14:editId="3EF86706">
                <wp:simplePos x="0" y="0"/>
                <wp:positionH relativeFrom="column">
                  <wp:posOffset>55880</wp:posOffset>
                </wp:positionH>
                <wp:positionV relativeFrom="paragraph">
                  <wp:posOffset>104140</wp:posOffset>
                </wp:positionV>
                <wp:extent cx="1010920" cy="326390"/>
                <wp:effectExtent l="74930" t="108585" r="9525" b="12700"/>
                <wp:wrapNone/>
                <wp:docPr id="21"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326390"/>
                        </a:xfrm>
                        <a:prstGeom prst="wedgeRoundRectCallout">
                          <a:avLst>
                            <a:gd name="adj1" fmla="val -52324"/>
                            <a:gd name="adj2" fmla="val -75292"/>
                            <a:gd name="adj3" fmla="val 16667"/>
                          </a:avLst>
                        </a:prstGeom>
                        <a:solidFill>
                          <a:srgbClr val="B6DDE8"/>
                        </a:solidFill>
                        <a:ln w="3175">
                          <a:solidFill>
                            <a:schemeClr val="tx1">
                              <a:lumMod val="100000"/>
                              <a:lumOff val="0"/>
                            </a:schemeClr>
                          </a:solidFill>
                          <a:miter lim="800000"/>
                          <a:headEnd/>
                          <a:tailEnd/>
                        </a:ln>
                      </wps:spPr>
                      <wps:txbx>
                        <w:txbxContent>
                          <w:p w14:paraId="3A3D956D" w14:textId="77777777" w:rsidR="005664F4" w:rsidRPr="00771329" w:rsidRDefault="00771329" w:rsidP="008F3CC0">
                            <w:pPr>
                              <w:pStyle w:val="BubbleText"/>
                            </w:pPr>
                            <w:r w:rsidRPr="00662B1E">
                              <w:t>Add 8 to 1235.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A3E538" id="Rounded Rectangular Callout 107" o:spid="_x0000_s1037" type="#_x0000_t62" style="position:absolute;margin-left:4.4pt;margin-top:8.2pt;width:79.6pt;height:2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" adj="-502,-5463" fillcolor="#b6dde8" strokecolor="black [3213]" strokeweight=".25pt">
                <v:textbox inset="0,0,0,0">
                  <w:txbxContent>
                    <w:p w14:paraId="3A3D956D" w14:textId="77777777" w:rsidR="005664F4" w:rsidRPr="00771329" w:rsidRDefault="00771329" w:rsidP="008F3CC0">
                      <w:pPr>
                        <w:pStyle w:val="BubbleText"/>
                      </w:pPr>
                      <w:r w:rsidRPr="00662B1E">
                        <w:t>Add 8 to 1235.</w:t>
                      </w:r>
                    </w:p>
                  </w:txbxContent>
                </v:textbox>
              </v:shape>
            </w:pict>
          </mc:Fallback>
        </mc:AlternateContent>
      </w:r>
      <w:r>
        <w:rPr>
          <w:rFonts w:cs="Arial"/>
          <w:noProof/>
          <w:lang w:val="en-GB" w:eastAsia="en-GB"/>
        </w:rPr>
        <mc:AlternateContent>
          <mc:Choice Requires="wps">
            <w:drawing>
              <wp:anchor distT="0" distB="0" distL="114300" distR="114300" simplePos="0" relativeHeight="251770880" behindDoc="0" locked="0" layoutInCell="1" allowOverlap="1" wp14:anchorId="2880BA21" wp14:editId="485A4C8C">
                <wp:simplePos x="0" y="0"/>
                <wp:positionH relativeFrom="column">
                  <wp:posOffset>147955</wp:posOffset>
                </wp:positionH>
                <wp:positionV relativeFrom="paragraph">
                  <wp:posOffset>662940</wp:posOffset>
                </wp:positionV>
                <wp:extent cx="1505585" cy="455295"/>
                <wp:effectExtent l="5080" t="10160" r="13335" b="191770"/>
                <wp:wrapNone/>
                <wp:docPr id="20"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455295"/>
                        </a:xfrm>
                        <a:prstGeom prst="wedgeRoundRectCallout">
                          <a:avLst>
                            <a:gd name="adj1" fmla="val -46963"/>
                            <a:gd name="adj2" fmla="val 86681"/>
                            <a:gd name="adj3" fmla="val 16667"/>
                          </a:avLst>
                        </a:prstGeom>
                        <a:solidFill>
                          <a:srgbClr val="B6DDE8"/>
                        </a:solidFill>
                        <a:ln w="3175">
                          <a:solidFill>
                            <a:schemeClr val="dk1">
                              <a:lumMod val="100000"/>
                              <a:lumOff val="0"/>
                            </a:schemeClr>
                          </a:solidFill>
                          <a:miter lim="800000"/>
                          <a:headEnd/>
                          <a:tailEnd/>
                        </a:ln>
                      </wps:spPr>
                      <wps:txbx>
                        <w:txbxContent>
                          <w:p w14:paraId="2FC67372" w14:textId="77777777" w:rsidR="005664F4" w:rsidRPr="00771329" w:rsidRDefault="00771329" w:rsidP="008F3CC0">
                            <w:pPr>
                              <w:pStyle w:val="BubbleText"/>
                            </w:pPr>
                            <w:r w:rsidRPr="00662B1E">
                              <w:t xml:space="preserve">Count back in 100s from </w:t>
                            </w:r>
                            <w:r w:rsidR="00334704">
                              <w:br/>
                            </w:r>
                            <w:r w:rsidRPr="00662B1E">
                              <w:t>1255 to 55.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80BA21" id="Rounded Rectangular Callout 110" o:spid="_x0000_s1038" type="#_x0000_t62" style="position:absolute;margin-left:11.65pt;margin-top:52.2pt;width:118.55pt;height:35.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" adj="656,29523" fillcolor="#b6dde8" strokecolor="black [3200]" strokeweight=".25pt">
                <v:textbox inset="0,0,0,0">
                  <w:txbxContent>
                    <w:p w14:paraId="2FC67372" w14:textId="77777777" w:rsidR="005664F4" w:rsidRPr="00771329" w:rsidRDefault="00771329" w:rsidP="008F3CC0">
                      <w:pPr>
                        <w:pStyle w:val="BubbleText"/>
                      </w:pPr>
                      <w:r w:rsidRPr="00662B1E">
                        <w:t xml:space="preserve">Count back in 100s from </w:t>
                      </w:r>
                      <w:r w:rsidR="00334704">
                        <w:br/>
                      </w:r>
                      <w:r w:rsidRPr="00662B1E">
                        <w:t>1255 to 55.</w:t>
                      </w:r>
                    </w:p>
                  </w:txbxContent>
                </v:textbox>
              </v:shape>
            </w:pict>
          </mc:Fallback>
        </mc:AlternateContent>
      </w:r>
    </w:p>
    <w:p w14:paraId="73AF6EBF" w14:textId="3E656CE0" w:rsidR="008F3CC0" w:rsidRDefault="008F3CC0" w:rsidP="008F3CC0">
      <w:pPr>
        <w:pStyle w:val="Body"/>
      </w:pPr>
    </w:p>
    <w:p w14:paraId="2C388B40" w14:textId="55D92B06" w:rsidR="008F3CC0" w:rsidRDefault="008F3CC0" w:rsidP="008F3CC0">
      <w:pPr>
        <w:pStyle w:val="Body"/>
      </w:pPr>
    </w:p>
    <w:p w14:paraId="1042E574" w14:textId="2A38495C" w:rsidR="008F3CC0" w:rsidRDefault="008F3CC0" w:rsidP="008F3CC0">
      <w:pPr>
        <w:pStyle w:val="Body"/>
      </w:pPr>
    </w:p>
    <w:p w14:paraId="71694664" w14:textId="30CDA317" w:rsidR="008F3CC0" w:rsidRDefault="008F3CC0" w:rsidP="008F3CC0">
      <w:pPr>
        <w:pStyle w:val="Body"/>
      </w:pPr>
    </w:p>
    <w:p w14:paraId="6EBE4D75" w14:textId="3F1B3E79" w:rsidR="008F3CC0" w:rsidRDefault="008F3CC0" w:rsidP="008F3CC0">
      <w:pPr>
        <w:pStyle w:val="Body"/>
      </w:pPr>
    </w:p>
    <w:p w14:paraId="15AE6756" w14:textId="2579E386" w:rsidR="008F3CC0" w:rsidRDefault="008F3CC0" w:rsidP="008F3CC0">
      <w:pPr>
        <w:pStyle w:val="Body"/>
      </w:pPr>
    </w:p>
    <w:p w14:paraId="5EBEFC06" w14:textId="78487C28" w:rsidR="008F3CC0" w:rsidRDefault="008F3CC0" w:rsidP="008F3CC0">
      <w:pPr>
        <w:pStyle w:val="Body"/>
      </w:pPr>
    </w:p>
    <w:p w14:paraId="5FD74B58" w14:textId="61721CC2" w:rsidR="008F3CC0" w:rsidRDefault="008F3CC0" w:rsidP="008F3CC0">
      <w:pPr>
        <w:pStyle w:val="Body"/>
      </w:pPr>
    </w:p>
    <w:p w14:paraId="61724EA7" w14:textId="48413BC4" w:rsidR="008F3CC0" w:rsidRDefault="008F3CC0" w:rsidP="008F3CC0">
      <w:pPr>
        <w:pStyle w:val="Body"/>
      </w:pPr>
    </w:p>
    <w:p w14:paraId="794034C8" w14:textId="748FD9C0" w:rsidR="008F3CC0" w:rsidRDefault="008F3CC0" w:rsidP="008F3CC0">
      <w:pPr>
        <w:pStyle w:val="Body"/>
      </w:pPr>
    </w:p>
    <w:p w14:paraId="140BA7BB" w14:textId="2E7F61B4" w:rsidR="008F3CC0" w:rsidRDefault="008F3CC0" w:rsidP="008F3CC0">
      <w:pPr>
        <w:pStyle w:val="BL"/>
      </w:pPr>
      <w:r w:rsidRPr="00AF5D11">
        <w:t>Ask</w:t>
      </w:r>
      <w:r>
        <w:t xml:space="preserve"> more questions liked these and ask your child to make up questions to ask you.</w:t>
      </w:r>
    </w:p>
    <w:p w14:paraId="4FBB4746" w14:textId="07DB4FC7" w:rsidR="002C59F6" w:rsidRPr="003775BC" w:rsidRDefault="002C59F6" w:rsidP="005664F4">
      <w:pPr>
        <w:pStyle w:val="BL"/>
        <w:numPr>
          <w:ilvl w:val="0"/>
          <w:numId w:val="0"/>
        </w:numPr>
        <w:ind w:left="216"/>
        <w:rPr>
          <w:rFonts w:cs="Arial"/>
        </w:rPr>
      </w:pPr>
    </w:p>
    <w:p w14:paraId="5EAA1FDF" w14:textId="77777777" w:rsidR="000B70CF" w:rsidRPr="001E78C1" w:rsidRDefault="002C59F6" w:rsidP="001E78C1">
      <w:pPr>
        <w:pStyle w:val="MainHead"/>
      </w:pPr>
      <w:r w:rsidRPr="003775BC">
        <w:rPr>
          <w:rFonts w:cs="Arial"/>
        </w:rPr>
        <w:br w:type="column"/>
      </w:r>
      <w:r w:rsidR="009325A3">
        <w:rPr>
          <w:rFonts w:cs="Arial"/>
        </w:rPr>
        <w:t>Addition and s</w:t>
      </w:r>
      <w:r w:rsidR="001E78C1" w:rsidRPr="001E78C1">
        <w:t>ubtraction</w:t>
      </w:r>
    </w:p>
    <w:p w14:paraId="3F9586E1" w14:textId="17EADDE4" w:rsidR="000B70CF" w:rsidRPr="003775BC" w:rsidRDefault="00EB6453"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3D9D58A1" wp14:editId="7942EF7F">
                <wp:simplePos x="0" y="0"/>
                <wp:positionH relativeFrom="column">
                  <wp:posOffset>0</wp:posOffset>
                </wp:positionH>
                <wp:positionV relativeFrom="paragraph">
                  <wp:posOffset>72390</wp:posOffset>
                </wp:positionV>
                <wp:extent cx="4462145" cy="228600"/>
                <wp:effectExtent l="4445" t="0" r="635" b="2540"/>
                <wp:wrapNone/>
                <wp:docPr id="19"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AB6FC1"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" fillcolor="#80b0e4" stroked="f" strokecolor="black [3213]" strokeweight="1pt"/>
            </w:pict>
          </mc:Fallback>
        </mc:AlternateContent>
      </w:r>
      <w:r w:rsidR="000B70CF" w:rsidRPr="003775BC">
        <w:rPr>
          <w:rFonts w:cs="Arial"/>
        </w:rPr>
        <w:t>HERE’S THE MATHS</w:t>
      </w:r>
    </w:p>
    <w:p w14:paraId="6664298C" w14:textId="77777777" w:rsidR="00C16307" w:rsidRPr="00745B6C" w:rsidRDefault="00745B6C" w:rsidP="00745B6C">
      <w:pPr>
        <w:pStyle w:val="Body"/>
      </w:pPr>
      <w:r w:rsidRPr="00745B6C">
        <w:t>This week’s focus is on subtraction of HTO. Your child should now be familiar with the formal written method for subtraction but also appreciate that it is not always the best method to use. Remind them to estimate first and check answers to calculations afterwards.</w:t>
      </w:r>
    </w:p>
    <w:p w14:paraId="2B9AC876" w14:textId="77777777" w:rsidR="00B04981" w:rsidRPr="00662B1E" w:rsidRDefault="00B04981" w:rsidP="00B04981">
      <w:pPr>
        <w:pStyle w:val="Body"/>
      </w:pPr>
      <w:r w:rsidRPr="00662B1E">
        <w:t>Example</w:t>
      </w:r>
      <w:r>
        <w:t xml:space="preserve"> (using decomposition)</w:t>
      </w:r>
      <w:r w:rsidRPr="00662B1E">
        <w:t xml:space="preserve">:  576 </w:t>
      </w:r>
      <w:r>
        <w:t>−</w:t>
      </w:r>
      <w:r w:rsidRPr="00662B1E">
        <w:t xml:space="preserve"> 389 </w:t>
      </w:r>
      <w:r w:rsidRPr="00662B1E">
        <w:tab/>
      </w:r>
      <w:r w:rsidRPr="00662B1E">
        <w:tab/>
        <w:t xml:space="preserve">Estimate 600 </w:t>
      </w:r>
      <w:r>
        <w:t>−</w:t>
      </w:r>
      <w:r w:rsidRPr="00662B1E">
        <w:t xml:space="preserve"> 400 = 200 </w:t>
      </w:r>
    </w:p>
    <w:p w14:paraId="6C092038" w14:textId="77777777" w:rsidR="009325A3" w:rsidRDefault="009325A3" w:rsidP="00B04981">
      <w:pPr>
        <w:pStyle w:val="Body"/>
      </w:pPr>
    </w:p>
    <w:p w14:paraId="3525FDE1" w14:textId="77777777" w:rsidR="00B04981" w:rsidRPr="00662B1E" w:rsidRDefault="00B04981" w:rsidP="00B04981">
      <w:pPr>
        <w:pStyle w:val="Body"/>
      </w:pPr>
      <w:r w:rsidRPr="00662B1E">
        <w:t xml:space="preserve">Formal method        </w:t>
      </w:r>
      <w:r w:rsidRPr="00662B1E">
        <w:rPr>
          <w:vertAlign w:val="superscript"/>
        </w:rPr>
        <w:t>4</w:t>
      </w:r>
      <w:r w:rsidRPr="00662B1E">
        <w:rPr>
          <w:strike/>
        </w:rPr>
        <w:t>5</w:t>
      </w:r>
      <w:r w:rsidRPr="00662B1E">
        <w:t xml:space="preserve"> </w:t>
      </w:r>
      <w:r w:rsidRPr="00662B1E">
        <w:rPr>
          <w:vertAlign w:val="superscript"/>
        </w:rPr>
        <w:t>16</w:t>
      </w:r>
      <w:r w:rsidRPr="00662B1E">
        <w:rPr>
          <w:strike/>
        </w:rPr>
        <w:t xml:space="preserve">7 </w:t>
      </w:r>
      <w:r w:rsidRPr="00662B1E">
        <w:rPr>
          <w:vertAlign w:val="superscript"/>
        </w:rPr>
        <w:t>1</w:t>
      </w:r>
      <w:r w:rsidRPr="00662B1E">
        <w:t xml:space="preserve">6 </w:t>
      </w:r>
      <w:r w:rsidRPr="00662B1E">
        <w:tab/>
      </w:r>
      <w:r w:rsidRPr="00662B1E">
        <w:tab/>
        <w:t xml:space="preserve">Check using inverse  </w:t>
      </w:r>
      <w:r w:rsidR="00F923E8">
        <w:t xml:space="preserve"> </w:t>
      </w:r>
      <w:r w:rsidRPr="00662B1E">
        <w:t xml:space="preserve">  3 8 9 </w:t>
      </w:r>
    </w:p>
    <w:p w14:paraId="0D896C32" w14:textId="77777777" w:rsidR="00B04981" w:rsidRPr="00662B1E" w:rsidRDefault="00B04981" w:rsidP="00246F3D">
      <w:pPr>
        <w:pStyle w:val="Body"/>
        <w:rPr>
          <w:u w:val="single"/>
        </w:rPr>
      </w:pPr>
      <w:r>
        <w:t xml:space="preserve">                           </w:t>
      </w:r>
      <w:r w:rsidRPr="00B04981">
        <w:t xml:space="preserve"> </w:t>
      </w:r>
      <w:r>
        <w:t xml:space="preserve">−  </w:t>
      </w:r>
      <w:r w:rsidRPr="00B04981">
        <w:rPr>
          <w:sz w:val="24"/>
        </w:rPr>
        <w:t xml:space="preserve"> </w:t>
      </w:r>
      <w:r w:rsidRPr="00662B1E">
        <w:rPr>
          <w:u w:val="single"/>
        </w:rPr>
        <w:t xml:space="preserve">3  </w:t>
      </w:r>
      <w:r>
        <w:rPr>
          <w:u w:val="single"/>
        </w:rPr>
        <w:t xml:space="preserve"> </w:t>
      </w:r>
      <w:r w:rsidRPr="00B04981">
        <w:rPr>
          <w:sz w:val="8"/>
          <w:u w:val="single"/>
        </w:rPr>
        <w:t xml:space="preserve"> </w:t>
      </w:r>
      <w:r w:rsidRPr="00662B1E">
        <w:rPr>
          <w:u w:val="single"/>
        </w:rPr>
        <w:t xml:space="preserve">8  </w:t>
      </w:r>
      <w:r w:rsidRPr="00B04981">
        <w:rPr>
          <w:sz w:val="4"/>
          <w:u w:val="single"/>
        </w:rPr>
        <w:t xml:space="preserve"> </w:t>
      </w:r>
      <w:r w:rsidRPr="00662B1E">
        <w:rPr>
          <w:u w:val="single"/>
        </w:rPr>
        <w:t xml:space="preserve">9  </w:t>
      </w:r>
      <w:r w:rsidRPr="00662B1E">
        <w:t xml:space="preserve">                                   </w:t>
      </w:r>
      <w:r w:rsidR="00334704">
        <w:t xml:space="preserve">         </w:t>
      </w:r>
      <w:r w:rsidRPr="00662B1E">
        <w:t xml:space="preserve">               + </w:t>
      </w:r>
      <w:r w:rsidRPr="00662B1E">
        <w:rPr>
          <w:u w:val="single"/>
        </w:rPr>
        <w:t xml:space="preserve">1 8 7 </w:t>
      </w:r>
    </w:p>
    <w:p w14:paraId="6C086A44" w14:textId="77777777" w:rsidR="00B04981" w:rsidRPr="00662B1E" w:rsidRDefault="00B04981" w:rsidP="00246F3D">
      <w:pPr>
        <w:pStyle w:val="Body"/>
      </w:pPr>
      <w:r w:rsidRPr="00662B1E">
        <w:t xml:space="preserve">     </w:t>
      </w:r>
      <w:r>
        <w:t xml:space="preserve">                            </w:t>
      </w:r>
      <w:r w:rsidRPr="00B04981">
        <w:rPr>
          <w:sz w:val="10"/>
        </w:rPr>
        <w:t xml:space="preserve"> </w:t>
      </w:r>
      <w:r w:rsidRPr="00662B1E">
        <w:t xml:space="preserve">1   8  </w:t>
      </w:r>
      <w:r>
        <w:t xml:space="preserve"> 7</w:t>
      </w:r>
      <w:r>
        <w:tab/>
      </w:r>
      <w:r>
        <w:tab/>
      </w:r>
      <w:r>
        <w:tab/>
      </w:r>
      <w:r w:rsidR="00334704">
        <w:t xml:space="preserve">                       </w:t>
      </w:r>
      <w:r w:rsidRPr="00662B1E">
        <w:rPr>
          <w:u w:val="single"/>
        </w:rPr>
        <w:t>5 7 6</w:t>
      </w:r>
      <w:r w:rsidRPr="00662B1E">
        <w:t xml:space="preserve"> </w:t>
      </w:r>
    </w:p>
    <w:p w14:paraId="19E1A413" w14:textId="77777777" w:rsidR="00B04981" w:rsidRPr="00662B1E" w:rsidRDefault="00B04981" w:rsidP="00246F3D">
      <w:pPr>
        <w:pStyle w:val="Body"/>
        <w:spacing w:before="60"/>
        <w:rPr>
          <w:vertAlign w:val="superscript"/>
        </w:rPr>
      </w:pPr>
      <w:r>
        <w:tab/>
      </w:r>
      <w:r>
        <w:tab/>
      </w:r>
      <w:r>
        <w:tab/>
      </w:r>
      <w:r>
        <w:tab/>
      </w:r>
      <w:r>
        <w:tab/>
      </w:r>
      <w:r>
        <w:tab/>
      </w:r>
      <w:r w:rsidR="00F923E8">
        <w:t xml:space="preserve">                      </w:t>
      </w:r>
      <w:r w:rsidR="00334704">
        <w:t xml:space="preserve"> </w:t>
      </w:r>
      <w:r w:rsidRPr="00662B1E">
        <w:rPr>
          <w:vertAlign w:val="superscript"/>
        </w:rPr>
        <w:t>1</w:t>
      </w:r>
      <w:r w:rsidRPr="00662B1E">
        <w:t xml:space="preserve"> </w:t>
      </w:r>
      <w:r>
        <w:t xml:space="preserve"> </w:t>
      </w:r>
      <w:r w:rsidRPr="00662B1E">
        <w:rPr>
          <w:vertAlign w:val="superscript"/>
        </w:rPr>
        <w:t>1</w:t>
      </w:r>
      <w:r w:rsidRPr="00662B1E">
        <w:t xml:space="preserve"> </w:t>
      </w:r>
      <w:r>
        <w:t xml:space="preserve"> </w:t>
      </w:r>
    </w:p>
    <w:p w14:paraId="01C4468E" w14:textId="07E38F78" w:rsidR="00A23881" w:rsidRPr="003775BC" w:rsidRDefault="00EB6453"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585DF6AC" wp14:editId="4D671D80">
                <wp:simplePos x="0" y="0"/>
                <wp:positionH relativeFrom="column">
                  <wp:posOffset>-6350</wp:posOffset>
                </wp:positionH>
                <wp:positionV relativeFrom="paragraph">
                  <wp:posOffset>67945</wp:posOffset>
                </wp:positionV>
                <wp:extent cx="4462145" cy="228600"/>
                <wp:effectExtent l="0" t="2540" r="0" b="0"/>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347233"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vjDu2J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61D35BE0" w14:textId="00AC5743" w:rsidR="00B04981" w:rsidRDefault="00EB6453" w:rsidP="00A23881">
      <w:pPr>
        <w:pStyle w:val="Body"/>
        <w:rPr>
          <w:b/>
        </w:rPr>
      </w:pPr>
      <w:r>
        <w:rPr>
          <w:noProof/>
          <w:lang w:val="en-GB" w:eastAsia="en-GB"/>
        </w:rPr>
        <mc:AlternateContent>
          <mc:Choice Requires="wps">
            <w:drawing>
              <wp:anchor distT="0" distB="0" distL="114300" distR="114300" simplePos="0" relativeHeight="251714560" behindDoc="0" locked="0" layoutInCell="1" allowOverlap="1" wp14:anchorId="27CD0AB0" wp14:editId="462B280D">
                <wp:simplePos x="0" y="0"/>
                <wp:positionH relativeFrom="column">
                  <wp:posOffset>3211195</wp:posOffset>
                </wp:positionH>
                <wp:positionV relativeFrom="paragraph">
                  <wp:posOffset>25400</wp:posOffset>
                </wp:positionV>
                <wp:extent cx="1244600" cy="619125"/>
                <wp:effectExtent l="15240" t="10795" r="6985" b="8255"/>
                <wp:wrapSquare wrapText="bothSides"/>
                <wp:docPr id="1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19125"/>
                        </a:xfrm>
                        <a:prstGeom prst="rect">
                          <a:avLst/>
                        </a:prstGeom>
                        <a:solidFill>
                          <a:srgbClr val="B6DDE8"/>
                        </a:solidFill>
                        <a:ln w="12700">
                          <a:solidFill>
                            <a:schemeClr val="tx1">
                              <a:lumMod val="100000"/>
                              <a:lumOff val="0"/>
                            </a:schemeClr>
                          </a:solidFill>
                          <a:miter lim="800000"/>
                          <a:headEnd/>
                          <a:tailEnd/>
                        </a:ln>
                      </wps:spPr>
                      <wps:txbx>
                        <w:txbxContent>
                          <w:p w14:paraId="24353F92" w14:textId="77777777" w:rsidR="00D044DC" w:rsidRDefault="00D044DC" w:rsidP="00D044DC">
                            <w:pPr>
                              <w:pStyle w:val="Subheadabovespace"/>
                            </w:pPr>
                            <w:r w:rsidRPr="002C09FB">
                              <w:t xml:space="preserve">You </w:t>
                            </w:r>
                            <w:r>
                              <w:t xml:space="preserve">will </w:t>
                            </w:r>
                            <w:r w:rsidRPr="002C09FB">
                              <w:t>need:</w:t>
                            </w:r>
                          </w:p>
                          <w:p w14:paraId="29D48EBF" w14:textId="77777777" w:rsidR="009939C6" w:rsidRDefault="009939C6" w:rsidP="009939C6">
                            <w:pPr>
                              <w:pStyle w:val="BL"/>
                            </w:pPr>
                            <w:r>
                              <w:t xml:space="preserve">pencil and paper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0AB0" id="Text Box 235" o:spid="_x0000_s1039" type="#_x0000_t202" style="position:absolute;margin-left:252.85pt;margin-top:2pt;width:98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" fillcolor="#b6dde8" strokecolor="black [3213]" strokeweight="1pt">
                <v:textbox inset=",7.2pt,,7.2pt">
                  <w:txbxContent>
                    <w:p w14:paraId="24353F92" w14:textId="77777777" w:rsidR="00D044DC" w:rsidRDefault="00D044DC" w:rsidP="00D044DC">
                      <w:pPr>
                        <w:pStyle w:val="Subheadabovespace"/>
                      </w:pPr>
                      <w:r w:rsidRPr="002C09FB">
                        <w:t xml:space="preserve">You </w:t>
                      </w:r>
                      <w:r>
                        <w:t xml:space="preserve">will </w:t>
                      </w:r>
                      <w:r w:rsidRPr="002C09FB">
                        <w:t>need:</w:t>
                      </w:r>
                    </w:p>
                    <w:p w14:paraId="29D48EBF" w14:textId="77777777" w:rsidR="009939C6" w:rsidRDefault="009939C6" w:rsidP="009939C6">
                      <w:pPr>
                        <w:pStyle w:val="BL"/>
                      </w:pPr>
                      <w:r>
                        <w:t xml:space="preserve">pencil and paper </w:t>
                      </w:r>
                    </w:p>
                  </w:txbxContent>
                </v:textbox>
                <w10:wrap type="square"/>
              </v:shape>
            </w:pict>
          </mc:Fallback>
        </mc:AlternateContent>
      </w:r>
      <w:r>
        <w:rPr>
          <w:b/>
          <w:noProof/>
          <w:lang w:val="en-GB" w:eastAsia="en-GB"/>
        </w:rPr>
        <mc:AlternateContent>
          <mc:Choice Requires="wps">
            <w:drawing>
              <wp:anchor distT="0" distB="0" distL="114300" distR="114300" simplePos="0" relativeHeight="251757568" behindDoc="0" locked="0" layoutInCell="1" allowOverlap="1" wp14:anchorId="001FD27D" wp14:editId="150708A3">
                <wp:simplePos x="0" y="0"/>
                <wp:positionH relativeFrom="column">
                  <wp:posOffset>-10795</wp:posOffset>
                </wp:positionH>
                <wp:positionV relativeFrom="paragraph">
                  <wp:posOffset>91440</wp:posOffset>
                </wp:positionV>
                <wp:extent cx="3695065" cy="478155"/>
                <wp:effectExtent l="3175" t="635" r="0" b="0"/>
                <wp:wrapNone/>
                <wp:docPr id="1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017"/>
                              <w:gridCol w:w="1017"/>
                              <w:gridCol w:w="1017"/>
                              <w:gridCol w:w="1017"/>
                            </w:tblGrid>
                            <w:tr w:rsidR="00B04981" w:rsidRPr="00662B1E" w14:paraId="3562A405" w14:textId="77777777" w:rsidTr="001A307F">
                              <w:tc>
                                <w:tcPr>
                                  <w:tcW w:w="1017" w:type="dxa"/>
                                </w:tcPr>
                                <w:p w14:paraId="52A3119F" w14:textId="77777777" w:rsidR="00B04981" w:rsidRPr="00662B1E" w:rsidRDefault="00B04981" w:rsidP="001A307F">
                                  <w:pPr>
                                    <w:pStyle w:val="Body"/>
                                    <w:jc w:val="center"/>
                                  </w:pPr>
                                  <w:r w:rsidRPr="00662B1E">
                                    <w:t>8354</w:t>
                                  </w:r>
                                </w:p>
                              </w:tc>
                              <w:tc>
                                <w:tcPr>
                                  <w:tcW w:w="1017" w:type="dxa"/>
                                </w:tcPr>
                                <w:p w14:paraId="54E7D009" w14:textId="77777777" w:rsidR="00B04981" w:rsidRPr="00662B1E" w:rsidRDefault="00B04981" w:rsidP="001A307F">
                                  <w:pPr>
                                    <w:pStyle w:val="Body"/>
                                    <w:jc w:val="center"/>
                                  </w:pPr>
                                  <w:r w:rsidRPr="00662B1E">
                                    <w:t>4501</w:t>
                                  </w:r>
                                </w:p>
                              </w:tc>
                              <w:tc>
                                <w:tcPr>
                                  <w:tcW w:w="1017" w:type="dxa"/>
                                </w:tcPr>
                                <w:p w14:paraId="5C24C9DA" w14:textId="77777777" w:rsidR="00B04981" w:rsidRPr="00662B1E" w:rsidRDefault="00B04981" w:rsidP="001A307F">
                                  <w:pPr>
                                    <w:pStyle w:val="Body"/>
                                    <w:jc w:val="center"/>
                                  </w:pPr>
                                  <w:r w:rsidRPr="00662B1E">
                                    <w:t>2973</w:t>
                                  </w:r>
                                </w:p>
                              </w:tc>
                              <w:tc>
                                <w:tcPr>
                                  <w:tcW w:w="1017" w:type="dxa"/>
                                </w:tcPr>
                                <w:p w14:paraId="0A608F35" w14:textId="77777777" w:rsidR="00B04981" w:rsidRPr="00662B1E" w:rsidRDefault="00B04981" w:rsidP="001A307F">
                                  <w:pPr>
                                    <w:pStyle w:val="Body"/>
                                    <w:jc w:val="center"/>
                                  </w:pPr>
                                  <w:r w:rsidRPr="00662B1E">
                                    <w:t>2145</w:t>
                                  </w:r>
                                </w:p>
                              </w:tc>
                            </w:tr>
                            <w:tr w:rsidR="00B04981" w:rsidRPr="00662B1E" w14:paraId="2EAC9DC9" w14:textId="77777777" w:rsidTr="001A307F">
                              <w:tc>
                                <w:tcPr>
                                  <w:tcW w:w="1017" w:type="dxa"/>
                                </w:tcPr>
                                <w:p w14:paraId="243B1D66" w14:textId="77777777" w:rsidR="00B04981" w:rsidRPr="00662B1E" w:rsidRDefault="00B04981" w:rsidP="001A307F">
                                  <w:pPr>
                                    <w:pStyle w:val="Body"/>
                                    <w:jc w:val="center"/>
                                  </w:pPr>
                                  <w:r w:rsidRPr="00662B1E">
                                    <w:t>3267</w:t>
                                  </w:r>
                                </w:p>
                              </w:tc>
                              <w:tc>
                                <w:tcPr>
                                  <w:tcW w:w="1017" w:type="dxa"/>
                                </w:tcPr>
                                <w:p w14:paraId="0AE393C5" w14:textId="77777777" w:rsidR="00B04981" w:rsidRPr="00662B1E" w:rsidRDefault="00B04981" w:rsidP="001A307F">
                                  <w:pPr>
                                    <w:pStyle w:val="Body"/>
                                    <w:jc w:val="center"/>
                                  </w:pPr>
                                  <w:r w:rsidRPr="00662B1E">
                                    <w:t>2169</w:t>
                                  </w:r>
                                </w:p>
                              </w:tc>
                              <w:tc>
                                <w:tcPr>
                                  <w:tcW w:w="1017" w:type="dxa"/>
                                </w:tcPr>
                                <w:p w14:paraId="57A8AB81" w14:textId="77777777" w:rsidR="00B04981" w:rsidRPr="00662B1E" w:rsidRDefault="00B04981" w:rsidP="001A307F">
                                  <w:pPr>
                                    <w:pStyle w:val="Body"/>
                                    <w:jc w:val="center"/>
                                  </w:pPr>
                                  <w:r w:rsidRPr="00662B1E">
                                    <w:t>1354</w:t>
                                  </w:r>
                                </w:p>
                              </w:tc>
                              <w:tc>
                                <w:tcPr>
                                  <w:tcW w:w="1017" w:type="dxa"/>
                                </w:tcPr>
                                <w:p w14:paraId="7CC863E1" w14:textId="77777777" w:rsidR="00B04981" w:rsidRPr="00662B1E" w:rsidRDefault="00B04981" w:rsidP="001A307F">
                                  <w:pPr>
                                    <w:pStyle w:val="Body"/>
                                    <w:jc w:val="center"/>
                                  </w:pPr>
                                  <w:r w:rsidRPr="00662B1E">
                                    <w:t>5149</w:t>
                                  </w:r>
                                </w:p>
                              </w:tc>
                            </w:tr>
                          </w:tbl>
                          <w:p w14:paraId="2F2DE2FD" w14:textId="77777777" w:rsidR="00B04981" w:rsidRDefault="00B04981" w:rsidP="00B04981">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FD27D" id="_x0000_t202" coordsize="21600,21600" o:spt="202" path="m,l,21600r21600,l21600,xe">
                <v:stroke joinstyle="miter"/>
                <v:path gradientshapeok="t" o:connecttype="rect"/>
              </v:shapetype>
              <v:shape id="Text Box 277" o:spid="_x0000_s1040" type="#_x0000_t202" style="position:absolute;margin-left:-.85pt;margin-top:7.2pt;width:290.95pt;height:3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Sx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" filled="f" stroked="f">
                <v:textbox>
                  <w:txbxContent>
                    <w:tbl>
                      <w:tblPr>
                        <w:tblStyle w:val="TableGrid"/>
                        <w:tblW w:w="0" w:type="auto"/>
                        <w:tblLook w:val="04A0" w:firstRow="1" w:lastRow="0" w:firstColumn="1" w:lastColumn="0" w:noHBand="0" w:noVBand="1"/>
                      </w:tblPr>
                      <w:tblGrid>
                        <w:gridCol w:w="1017"/>
                        <w:gridCol w:w="1017"/>
                        <w:gridCol w:w="1017"/>
                        <w:gridCol w:w="1017"/>
                      </w:tblGrid>
                      <w:tr w:rsidR="00B04981" w:rsidRPr="00662B1E" w14:paraId="3562A405" w14:textId="77777777" w:rsidTr="001A307F">
                        <w:tc>
                          <w:tcPr>
                            <w:tcW w:w="1017" w:type="dxa"/>
                          </w:tcPr>
                          <w:p w14:paraId="52A3119F" w14:textId="77777777" w:rsidR="00B04981" w:rsidRPr="00662B1E" w:rsidRDefault="00B04981" w:rsidP="001A307F">
                            <w:pPr>
                              <w:pStyle w:val="Body"/>
                              <w:jc w:val="center"/>
                            </w:pPr>
                            <w:r w:rsidRPr="00662B1E">
                              <w:t>8354</w:t>
                            </w:r>
                          </w:p>
                        </w:tc>
                        <w:tc>
                          <w:tcPr>
                            <w:tcW w:w="1017" w:type="dxa"/>
                          </w:tcPr>
                          <w:p w14:paraId="54E7D009" w14:textId="77777777" w:rsidR="00B04981" w:rsidRPr="00662B1E" w:rsidRDefault="00B04981" w:rsidP="001A307F">
                            <w:pPr>
                              <w:pStyle w:val="Body"/>
                              <w:jc w:val="center"/>
                            </w:pPr>
                            <w:r w:rsidRPr="00662B1E">
                              <w:t>4501</w:t>
                            </w:r>
                          </w:p>
                        </w:tc>
                        <w:tc>
                          <w:tcPr>
                            <w:tcW w:w="1017" w:type="dxa"/>
                          </w:tcPr>
                          <w:p w14:paraId="5C24C9DA" w14:textId="77777777" w:rsidR="00B04981" w:rsidRPr="00662B1E" w:rsidRDefault="00B04981" w:rsidP="001A307F">
                            <w:pPr>
                              <w:pStyle w:val="Body"/>
                              <w:jc w:val="center"/>
                            </w:pPr>
                            <w:r w:rsidRPr="00662B1E">
                              <w:t>2973</w:t>
                            </w:r>
                          </w:p>
                        </w:tc>
                        <w:tc>
                          <w:tcPr>
                            <w:tcW w:w="1017" w:type="dxa"/>
                          </w:tcPr>
                          <w:p w14:paraId="0A608F35" w14:textId="77777777" w:rsidR="00B04981" w:rsidRPr="00662B1E" w:rsidRDefault="00B04981" w:rsidP="001A307F">
                            <w:pPr>
                              <w:pStyle w:val="Body"/>
                              <w:jc w:val="center"/>
                            </w:pPr>
                            <w:r w:rsidRPr="00662B1E">
                              <w:t>2145</w:t>
                            </w:r>
                          </w:p>
                        </w:tc>
                      </w:tr>
                      <w:tr w:rsidR="00B04981" w:rsidRPr="00662B1E" w14:paraId="2EAC9DC9" w14:textId="77777777" w:rsidTr="001A307F">
                        <w:tc>
                          <w:tcPr>
                            <w:tcW w:w="1017" w:type="dxa"/>
                          </w:tcPr>
                          <w:p w14:paraId="243B1D66" w14:textId="77777777" w:rsidR="00B04981" w:rsidRPr="00662B1E" w:rsidRDefault="00B04981" w:rsidP="001A307F">
                            <w:pPr>
                              <w:pStyle w:val="Body"/>
                              <w:jc w:val="center"/>
                            </w:pPr>
                            <w:r w:rsidRPr="00662B1E">
                              <w:t>3267</w:t>
                            </w:r>
                          </w:p>
                        </w:tc>
                        <w:tc>
                          <w:tcPr>
                            <w:tcW w:w="1017" w:type="dxa"/>
                          </w:tcPr>
                          <w:p w14:paraId="0AE393C5" w14:textId="77777777" w:rsidR="00B04981" w:rsidRPr="00662B1E" w:rsidRDefault="00B04981" w:rsidP="001A307F">
                            <w:pPr>
                              <w:pStyle w:val="Body"/>
                              <w:jc w:val="center"/>
                            </w:pPr>
                            <w:r w:rsidRPr="00662B1E">
                              <w:t>2169</w:t>
                            </w:r>
                          </w:p>
                        </w:tc>
                        <w:tc>
                          <w:tcPr>
                            <w:tcW w:w="1017" w:type="dxa"/>
                          </w:tcPr>
                          <w:p w14:paraId="57A8AB81" w14:textId="77777777" w:rsidR="00B04981" w:rsidRPr="00662B1E" w:rsidRDefault="00B04981" w:rsidP="001A307F">
                            <w:pPr>
                              <w:pStyle w:val="Body"/>
                              <w:jc w:val="center"/>
                            </w:pPr>
                            <w:r w:rsidRPr="00662B1E">
                              <w:t>1354</w:t>
                            </w:r>
                          </w:p>
                        </w:tc>
                        <w:tc>
                          <w:tcPr>
                            <w:tcW w:w="1017" w:type="dxa"/>
                          </w:tcPr>
                          <w:p w14:paraId="7CC863E1" w14:textId="77777777" w:rsidR="00B04981" w:rsidRPr="00662B1E" w:rsidRDefault="00B04981" w:rsidP="001A307F">
                            <w:pPr>
                              <w:pStyle w:val="Body"/>
                              <w:jc w:val="center"/>
                            </w:pPr>
                            <w:r w:rsidRPr="00662B1E">
                              <w:t>5149</w:t>
                            </w:r>
                          </w:p>
                        </w:tc>
                      </w:tr>
                    </w:tbl>
                    <w:p w14:paraId="2F2DE2FD" w14:textId="77777777" w:rsidR="00B04981" w:rsidRDefault="00B04981" w:rsidP="00B04981">
                      <w:pPr>
                        <w:pStyle w:val="Body"/>
                      </w:pPr>
                    </w:p>
                  </w:txbxContent>
                </v:textbox>
              </v:shape>
            </w:pict>
          </mc:Fallback>
        </mc:AlternateContent>
      </w:r>
    </w:p>
    <w:p w14:paraId="047881A0" w14:textId="77777777" w:rsidR="00B04981" w:rsidRDefault="00B04981" w:rsidP="00A23881">
      <w:pPr>
        <w:pStyle w:val="Body"/>
        <w:rPr>
          <w:b/>
        </w:rPr>
      </w:pPr>
    </w:p>
    <w:p w14:paraId="1E1181D6" w14:textId="77777777" w:rsidR="00B04981" w:rsidRDefault="00B04981" w:rsidP="00A23881">
      <w:pPr>
        <w:pStyle w:val="Body"/>
        <w:rPr>
          <w:b/>
        </w:rPr>
      </w:pPr>
    </w:p>
    <w:p w14:paraId="20AEB6C0" w14:textId="77777777" w:rsidR="00B04981" w:rsidRDefault="00334704" w:rsidP="00334704">
      <w:pPr>
        <w:pStyle w:val="Body"/>
        <w:spacing w:before="240"/>
        <w:rPr>
          <w:b/>
        </w:rPr>
      </w:pPr>
      <w:r w:rsidRPr="00D044DC">
        <w:rPr>
          <w:b/>
        </w:rPr>
        <w:t>What to do</w:t>
      </w:r>
    </w:p>
    <w:p w14:paraId="69A5AC94" w14:textId="77777777" w:rsidR="00B04981" w:rsidRPr="00662B1E" w:rsidRDefault="00B04981" w:rsidP="00B04981">
      <w:pPr>
        <w:pStyle w:val="BL"/>
      </w:pPr>
      <w:r w:rsidRPr="00662B1E">
        <w:t>Look at the table of numbers</w:t>
      </w:r>
      <w:r>
        <w:t>.</w:t>
      </w:r>
      <w:r w:rsidRPr="00662B1E">
        <w:t xml:space="preserve"> </w:t>
      </w:r>
    </w:p>
    <w:p w14:paraId="13DA98E3" w14:textId="77777777" w:rsidR="00B04981" w:rsidRPr="00662B1E" w:rsidRDefault="00B04981" w:rsidP="00B04981">
      <w:pPr>
        <w:pStyle w:val="BL"/>
      </w:pPr>
      <w:r w:rsidRPr="00662B1E">
        <w:t xml:space="preserve">Discuss how many different subtraction calculations are possible. </w:t>
      </w:r>
    </w:p>
    <w:p w14:paraId="4427FE41" w14:textId="77777777" w:rsidR="00B04981" w:rsidRPr="00662B1E" w:rsidRDefault="00B04981" w:rsidP="00B04981">
      <w:pPr>
        <w:pStyle w:val="BL"/>
      </w:pPr>
      <w:r w:rsidRPr="00662B1E">
        <w:t xml:space="preserve">Find one calculation each that you could do mentally. </w:t>
      </w:r>
    </w:p>
    <w:p w14:paraId="4D51C985" w14:textId="77777777" w:rsidR="00B04981" w:rsidRPr="00662B1E" w:rsidRDefault="00B04981" w:rsidP="00B04981">
      <w:pPr>
        <w:pStyle w:val="BL"/>
      </w:pPr>
      <w:r w:rsidRPr="00662B1E">
        <w:t xml:space="preserve">Find one calculation each for which you would use the formal written method. </w:t>
      </w:r>
    </w:p>
    <w:p w14:paraId="55ACDF36" w14:textId="77777777" w:rsidR="00B04981" w:rsidRPr="00662B1E" w:rsidRDefault="00B04981" w:rsidP="00B04981">
      <w:pPr>
        <w:pStyle w:val="BL"/>
      </w:pPr>
      <w:r w:rsidRPr="00662B1E">
        <w:t>Estimate the answer and carry out the calculations</w:t>
      </w:r>
      <w:r>
        <w:t>. C</w:t>
      </w:r>
      <w:r w:rsidRPr="00662B1E">
        <w:t xml:space="preserve">heck each other’s work. </w:t>
      </w:r>
    </w:p>
    <w:p w14:paraId="63FC0A09" w14:textId="77777777" w:rsidR="00D044DC" w:rsidRPr="009939C6" w:rsidRDefault="00B04981" w:rsidP="00B04981">
      <w:pPr>
        <w:pStyle w:val="BL"/>
      </w:pPr>
      <w:r>
        <w:t>Continue for 10 minutes.</w:t>
      </w:r>
    </w:p>
    <w:p w14:paraId="5719D8EE" w14:textId="77777777" w:rsidR="000B70CF" w:rsidRPr="003775BC" w:rsidRDefault="000B70CF" w:rsidP="000B70CF">
      <w:pPr>
        <w:pStyle w:val="Subheadabovespace"/>
        <w:rPr>
          <w:rFonts w:cs="Arial"/>
        </w:rPr>
      </w:pPr>
      <w:r w:rsidRPr="003775BC">
        <w:rPr>
          <w:rFonts w:cs="Arial"/>
        </w:rPr>
        <w:t>Variation</w:t>
      </w:r>
    </w:p>
    <w:p w14:paraId="15A3FE40" w14:textId="6D0CE58D" w:rsidR="000B70CF" w:rsidRPr="00B04981" w:rsidRDefault="00EB6453" w:rsidP="00B04981">
      <w:pPr>
        <w:pStyle w:val="BL"/>
      </w:pPr>
      <w:r>
        <w:rPr>
          <w:rFonts w:cs="Arial"/>
          <w:noProof/>
          <w:lang w:eastAsia="en-GB"/>
        </w:rPr>
        <mc:AlternateContent>
          <mc:Choice Requires="wps">
            <w:drawing>
              <wp:anchor distT="0" distB="0" distL="114300" distR="114300" simplePos="0" relativeHeight="251767808" behindDoc="0" locked="0" layoutInCell="1" allowOverlap="1" wp14:anchorId="5FDAC300" wp14:editId="4F1ED637">
                <wp:simplePos x="0" y="0"/>
                <wp:positionH relativeFrom="column">
                  <wp:posOffset>-3423285</wp:posOffset>
                </wp:positionH>
                <wp:positionV relativeFrom="paragraph">
                  <wp:posOffset>46990</wp:posOffset>
                </wp:positionV>
                <wp:extent cx="1542415" cy="386715"/>
                <wp:effectExtent l="10160" t="189230" r="9525" b="5080"/>
                <wp:wrapNone/>
                <wp:docPr id="15"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415" cy="386715"/>
                        </a:xfrm>
                        <a:prstGeom prst="wedgeRoundRectCallout">
                          <a:avLst>
                            <a:gd name="adj1" fmla="val 45718"/>
                            <a:gd name="adj2" fmla="val -92856"/>
                            <a:gd name="adj3" fmla="val 16667"/>
                          </a:avLst>
                        </a:prstGeom>
                        <a:solidFill>
                          <a:srgbClr val="B6DDE8"/>
                        </a:solidFill>
                        <a:ln w="3175">
                          <a:solidFill>
                            <a:schemeClr val="dk1">
                              <a:lumMod val="100000"/>
                              <a:lumOff val="0"/>
                            </a:schemeClr>
                          </a:solidFill>
                          <a:miter lim="800000"/>
                          <a:headEnd/>
                          <a:tailEnd/>
                        </a:ln>
                      </wps:spPr>
                      <wps:txbx>
                        <w:txbxContent>
                          <w:p w14:paraId="0E2503A9" w14:textId="77777777" w:rsidR="005664F4" w:rsidRPr="00771329" w:rsidRDefault="00771329" w:rsidP="008F3CC0">
                            <w:pPr>
                              <w:pStyle w:val="BubbleText"/>
                            </w:pPr>
                            <w:r w:rsidRPr="00662B1E">
                              <w:t xml:space="preserve">Count on in tens from </w:t>
                            </w:r>
                            <w:r w:rsidR="00334704">
                              <w:br/>
                            </w:r>
                            <w:r w:rsidRPr="00662B1E">
                              <w:t>3175 to 3225.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DAC300" id="Rounded Rectangular Callout 109" o:spid="_x0000_s1041" type="#_x0000_t62" style="position:absolute;left:0;text-align:left;margin-left:-269.55pt;margin-top:3.7pt;width:121.45pt;height:30.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" adj="20675,-9257" fillcolor="#b6dde8" strokecolor="black [3200]" strokeweight=".25pt">
                <v:textbox inset="0,0,0,0">
                  <w:txbxContent>
                    <w:p w14:paraId="0E2503A9" w14:textId="77777777" w:rsidR="005664F4" w:rsidRPr="00771329" w:rsidRDefault="00771329" w:rsidP="008F3CC0">
                      <w:pPr>
                        <w:pStyle w:val="BubbleText"/>
                      </w:pPr>
                      <w:r w:rsidRPr="00662B1E">
                        <w:t xml:space="preserve">Count on in tens from </w:t>
                      </w:r>
                      <w:r w:rsidR="00334704">
                        <w:br/>
                      </w:r>
                      <w:r w:rsidRPr="00662B1E">
                        <w:t>3175 to 3225.</w:t>
                      </w:r>
                    </w:p>
                  </w:txbxContent>
                </v:textbox>
              </v:shape>
            </w:pict>
          </mc:Fallback>
        </mc:AlternateContent>
      </w:r>
      <w:r w:rsidR="00B04981" w:rsidRPr="00B04981">
        <w:t>Write a new set of numbers that will allow you to carry out the same process with new numbers.</w:t>
      </w:r>
    </w:p>
    <w:p w14:paraId="4F5DA448" w14:textId="21F841BF" w:rsidR="007667C0" w:rsidRPr="003775BC" w:rsidRDefault="00EB6453" w:rsidP="007667C0">
      <w:pPr>
        <w:pStyle w:val="HeaddingwithColor"/>
        <w:rPr>
          <w:rFonts w:cs="Arial"/>
        </w:rPr>
      </w:pPr>
      <w:r>
        <w:rPr>
          <w:rFonts w:cs="Arial"/>
          <w:noProof/>
          <w:lang w:eastAsia="en-GB"/>
        </w:rPr>
        <mc:AlternateContent>
          <mc:Choice Requires="wps">
            <w:drawing>
              <wp:anchor distT="0" distB="0" distL="114300" distR="114300" simplePos="0" relativeHeight="251760640" behindDoc="1" locked="0" layoutInCell="1" allowOverlap="1" wp14:anchorId="6677BCAD" wp14:editId="48528D01">
                <wp:simplePos x="0" y="0"/>
                <wp:positionH relativeFrom="column">
                  <wp:posOffset>-6350</wp:posOffset>
                </wp:positionH>
                <wp:positionV relativeFrom="paragraph">
                  <wp:posOffset>70485</wp:posOffset>
                </wp:positionV>
                <wp:extent cx="4462145" cy="228600"/>
                <wp:effectExtent l="0" t="3175" r="0" b="0"/>
                <wp:wrapNone/>
                <wp:docPr id="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05B70" id="Rectangle 279" o:spid="_x0000_s1026" style="position:absolute;margin-left:-.5pt;margin-top:5.55pt;width:351.35pt;height: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BgkJtKmwIAADgFAAAOAAAAAAAAAAAAAAAAAC4CAABkcnMvZTJv&#10;RG9jLnhtbFBLAQItABQABgAIAAAAIQCui4vc3QAAAAgBAAAPAAAAAAAAAAAAAAAAAPUEAABkcnMv&#10;ZG93bnJldi54bWxQSwUGAAAAAAQABADzAAAA/w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59616" behindDoc="1" locked="0" layoutInCell="1" allowOverlap="1" wp14:anchorId="1A8E33BC" wp14:editId="11614A0A">
                <wp:simplePos x="0" y="0"/>
                <wp:positionH relativeFrom="column">
                  <wp:posOffset>650240</wp:posOffset>
                </wp:positionH>
                <wp:positionV relativeFrom="paragraph">
                  <wp:posOffset>4861560</wp:posOffset>
                </wp:positionV>
                <wp:extent cx="4462145" cy="228600"/>
                <wp:effectExtent l="0" t="3175" r="0" b="0"/>
                <wp:wrapNone/>
                <wp:docPr id="1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483AE" id="Rectangle 278" o:spid="_x0000_s1026" style="position:absolute;margin-left:51.2pt;margin-top:382.8pt;width:351.35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80mwIAADg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" fillcolor="#80b0e4" stroked="f" strokecolor="black [3213]" strokeweight="1pt"/>
            </w:pict>
          </mc:Fallback>
        </mc:AlternateContent>
      </w:r>
      <w:r w:rsidR="007667C0" w:rsidRPr="003775BC">
        <w:rPr>
          <w:rFonts w:cs="Arial"/>
        </w:rPr>
        <w:t>QUESTIONS TO ASK</w:t>
      </w:r>
    </w:p>
    <w:p w14:paraId="56743F7D" w14:textId="5F1CA112" w:rsidR="000B70CF" w:rsidRPr="007667C0" w:rsidRDefault="00EB6453" w:rsidP="002170A2">
      <w:pPr>
        <w:pStyle w:val="BL"/>
        <w:numPr>
          <w:ilvl w:val="0"/>
          <w:numId w:val="0"/>
        </w:numPr>
        <w:spacing w:line="240" w:lineRule="auto"/>
        <w:rPr>
          <w:rFonts w:cs="Arial"/>
          <w:sz w:val="12"/>
          <w:szCs w:val="2"/>
        </w:rPr>
      </w:pPr>
      <w:r>
        <w:rPr>
          <w:noProof/>
          <w:sz w:val="12"/>
          <w:lang w:eastAsia="en-GB"/>
        </w:rPr>
        <mc:AlternateContent>
          <mc:Choice Requires="wps">
            <w:drawing>
              <wp:anchor distT="0" distB="0" distL="114300" distR="114300" simplePos="0" relativeHeight="251774122" behindDoc="0" locked="0" layoutInCell="1" allowOverlap="1" wp14:anchorId="3B523D82" wp14:editId="3FC0B641">
                <wp:simplePos x="0" y="0"/>
                <wp:positionH relativeFrom="column">
                  <wp:posOffset>254000</wp:posOffset>
                </wp:positionH>
                <wp:positionV relativeFrom="paragraph">
                  <wp:posOffset>673735</wp:posOffset>
                </wp:positionV>
                <wp:extent cx="1079500" cy="447040"/>
                <wp:effectExtent l="115570" t="9525" r="5080" b="172085"/>
                <wp:wrapTight wrapText="bothSides">
                  <wp:wrapPolygon edited="0">
                    <wp:start x="2096" y="0"/>
                    <wp:lineTo x="572" y="460"/>
                    <wp:lineTo x="-381" y="3222"/>
                    <wp:lineTo x="-381" y="18378"/>
                    <wp:lineTo x="762" y="21600"/>
                    <wp:lineTo x="2681" y="22060"/>
                    <wp:lineTo x="-1715" y="28503"/>
                    <wp:lineTo x="-191" y="28503"/>
                    <wp:lineTo x="191" y="28503"/>
                    <wp:lineTo x="8983" y="22060"/>
                    <wp:lineTo x="20838" y="21600"/>
                    <wp:lineTo x="21981" y="18378"/>
                    <wp:lineTo x="21981" y="3222"/>
                    <wp:lineTo x="21028" y="460"/>
                    <wp:lineTo x="19491" y="0"/>
                    <wp:lineTo x="2096" y="0"/>
                  </wp:wrapPolygon>
                </wp:wrapTight>
                <wp:docPr id="1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47040"/>
                        </a:xfrm>
                        <a:prstGeom prst="wedgeRoundRectCallout">
                          <a:avLst>
                            <a:gd name="adj1" fmla="val -56704"/>
                            <a:gd name="adj2" fmla="val 83949"/>
                            <a:gd name="adj3" fmla="val 16667"/>
                          </a:avLst>
                        </a:prstGeom>
                        <a:solidFill>
                          <a:srgbClr val="B6DDE8"/>
                        </a:solidFill>
                        <a:ln w="3175">
                          <a:solidFill>
                            <a:schemeClr val="dk1">
                              <a:lumMod val="100000"/>
                              <a:lumOff val="0"/>
                            </a:schemeClr>
                          </a:solidFill>
                          <a:miter lim="800000"/>
                          <a:headEnd/>
                          <a:tailEnd/>
                        </a:ln>
                      </wps:spPr>
                      <wps:txbx>
                        <w:txbxContent>
                          <w:p w14:paraId="4648BB48" w14:textId="77777777" w:rsidR="009939C6" w:rsidRPr="007667C0" w:rsidRDefault="007667C0" w:rsidP="008F3CC0">
                            <w:pPr>
                              <w:pStyle w:val="BubbleText"/>
                            </w:pPr>
                            <w:r w:rsidRPr="00662B1E">
                              <w:t>Why is it important to estimate?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23D82" id="AutoShape 258" o:spid="_x0000_s1042" type="#_x0000_t62" style="position:absolute;margin-left:20pt;margin-top:53.05pt;width:85pt;height:35.2pt;z-index:251774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" adj="-1448,28933" fillcolor="#b6dde8" strokecolor="black [3200]" strokeweight=".25pt">
                <v:textbox inset="0,0,0,0">
                  <w:txbxContent>
                    <w:p w14:paraId="4648BB48" w14:textId="77777777" w:rsidR="009939C6" w:rsidRPr="007667C0" w:rsidRDefault="007667C0" w:rsidP="008F3CC0">
                      <w:pPr>
                        <w:pStyle w:val="BubbleText"/>
                      </w:pPr>
                      <w:r w:rsidRPr="00662B1E">
                        <w:t>Why is it important to estimate?</w:t>
                      </w:r>
                    </w:p>
                  </w:txbxContent>
                </v:textbox>
                <w10:wrap type="tight"/>
              </v:shape>
            </w:pict>
          </mc:Fallback>
        </mc:AlternateContent>
      </w:r>
      <w:r>
        <w:rPr>
          <w:noProof/>
          <w:sz w:val="12"/>
          <w:lang w:eastAsia="en-GB"/>
        </w:rPr>
        <mc:AlternateContent>
          <mc:Choice Requires="wps">
            <w:drawing>
              <wp:anchor distT="0" distB="0" distL="114300" distR="114300" simplePos="0" relativeHeight="251774802" behindDoc="0" locked="0" layoutInCell="1" allowOverlap="1" wp14:anchorId="2397577E" wp14:editId="75AE29AC">
                <wp:simplePos x="0" y="0"/>
                <wp:positionH relativeFrom="column">
                  <wp:posOffset>1681480</wp:posOffset>
                </wp:positionH>
                <wp:positionV relativeFrom="paragraph">
                  <wp:posOffset>693420</wp:posOffset>
                </wp:positionV>
                <wp:extent cx="1297305" cy="356235"/>
                <wp:effectExtent l="9525" t="172085" r="7620" b="5080"/>
                <wp:wrapTight wrapText="bothSides">
                  <wp:wrapPolygon edited="0">
                    <wp:start x="159" y="-8740"/>
                    <wp:lineTo x="1744" y="0"/>
                    <wp:lineTo x="952" y="578"/>
                    <wp:lineTo x="0" y="1733"/>
                    <wp:lineTo x="-317" y="4081"/>
                    <wp:lineTo x="-159" y="19251"/>
                    <wp:lineTo x="634" y="21022"/>
                    <wp:lineTo x="952" y="21022"/>
                    <wp:lineTo x="20648" y="21022"/>
                    <wp:lineTo x="20966" y="21022"/>
                    <wp:lineTo x="21759" y="19251"/>
                    <wp:lineTo x="21917" y="4081"/>
                    <wp:lineTo x="21600" y="1733"/>
                    <wp:lineTo x="19697" y="-578"/>
                    <wp:lineTo x="1110" y="-8740"/>
                    <wp:lineTo x="159" y="-8740"/>
                  </wp:wrapPolygon>
                </wp:wrapTight>
                <wp:docPr id="1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356235"/>
                        </a:xfrm>
                        <a:prstGeom prst="wedgeRoundRectCallout">
                          <a:avLst>
                            <a:gd name="adj1" fmla="val -47551"/>
                            <a:gd name="adj2" fmla="val -91713"/>
                            <a:gd name="adj3" fmla="val 16667"/>
                          </a:avLst>
                        </a:prstGeom>
                        <a:solidFill>
                          <a:srgbClr val="B6DDE8"/>
                        </a:solidFill>
                        <a:ln w="3175">
                          <a:solidFill>
                            <a:schemeClr val="tx1">
                              <a:lumMod val="100000"/>
                              <a:lumOff val="0"/>
                            </a:schemeClr>
                          </a:solidFill>
                          <a:miter lim="800000"/>
                          <a:headEnd/>
                          <a:tailEnd/>
                        </a:ln>
                      </wps:spPr>
                      <wps:txbx>
                        <w:txbxContent>
                          <w:p w14:paraId="26EA9BF8" w14:textId="77777777" w:rsidR="007667C0" w:rsidRPr="007667C0" w:rsidRDefault="007667C0" w:rsidP="008F3CC0">
                            <w:pPr>
                              <w:pStyle w:val="BubbleText"/>
                            </w:pPr>
                            <w:r w:rsidRPr="00662B1E">
                              <w:t xml:space="preserve">What is 6004 </w:t>
                            </w:r>
                            <w:r>
                              <w:t>−</w:t>
                            </w:r>
                            <w:r w:rsidRPr="00662B1E">
                              <w:t xml:space="preserve"> 1998?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97577E" id="AutoShape 281" o:spid="_x0000_s1043" type="#_x0000_t62" style="position:absolute;margin-left:132.4pt;margin-top:54.6pt;width:102.15pt;height:28.05pt;z-index:251774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" adj="529,-9010" fillcolor="#b6dde8" strokecolor="black [3213]" strokeweight=".25pt">
                <v:textbox inset="0,0,0,0">
                  <w:txbxContent>
                    <w:p w14:paraId="26EA9BF8" w14:textId="77777777" w:rsidR="007667C0" w:rsidRPr="007667C0" w:rsidRDefault="007667C0" w:rsidP="008F3CC0">
                      <w:pPr>
                        <w:pStyle w:val="BubbleText"/>
                      </w:pPr>
                      <w:r w:rsidRPr="00662B1E">
                        <w:t xml:space="preserve">What is 6004 </w:t>
                      </w:r>
                      <w:r>
                        <w:t>−</w:t>
                      </w:r>
                      <w:r w:rsidRPr="00662B1E">
                        <w:t xml:space="preserve"> 1998?</w:t>
                      </w:r>
                    </w:p>
                  </w:txbxContent>
                </v:textbox>
                <w10:wrap type="tight"/>
              </v:shape>
            </w:pict>
          </mc:Fallback>
        </mc:AlternateContent>
      </w:r>
      <w:r>
        <w:rPr>
          <w:noProof/>
          <w:sz w:val="12"/>
          <w:lang w:eastAsia="en-GB"/>
        </w:rPr>
        <mc:AlternateContent>
          <mc:Choice Requires="wps">
            <w:drawing>
              <wp:anchor distT="0" distB="0" distL="114300" distR="114300" simplePos="0" relativeHeight="251774632" behindDoc="0" locked="0" layoutInCell="1" allowOverlap="1" wp14:anchorId="15BC9B3D" wp14:editId="590E79CA">
                <wp:simplePos x="0" y="0"/>
                <wp:positionH relativeFrom="column">
                  <wp:posOffset>1726565</wp:posOffset>
                </wp:positionH>
                <wp:positionV relativeFrom="paragraph">
                  <wp:posOffset>110490</wp:posOffset>
                </wp:positionV>
                <wp:extent cx="1297305" cy="356235"/>
                <wp:effectExtent l="6985" t="170180" r="10160" b="6985"/>
                <wp:wrapTight wrapText="bothSides">
                  <wp:wrapPolygon edited="0">
                    <wp:start x="159" y="-8740"/>
                    <wp:lineTo x="1744" y="0"/>
                    <wp:lineTo x="952" y="578"/>
                    <wp:lineTo x="0" y="1733"/>
                    <wp:lineTo x="-317" y="4081"/>
                    <wp:lineTo x="-159" y="19251"/>
                    <wp:lineTo x="634" y="21022"/>
                    <wp:lineTo x="952" y="21022"/>
                    <wp:lineTo x="20648" y="21022"/>
                    <wp:lineTo x="20966" y="21022"/>
                    <wp:lineTo x="21759" y="19251"/>
                    <wp:lineTo x="21917" y="4081"/>
                    <wp:lineTo x="21600" y="1733"/>
                    <wp:lineTo x="19697" y="-578"/>
                    <wp:lineTo x="1110" y="-8740"/>
                    <wp:lineTo x="159" y="-8740"/>
                  </wp:wrapPolygon>
                </wp:wrapTight>
                <wp:docPr id="1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356235"/>
                        </a:xfrm>
                        <a:prstGeom prst="wedgeRoundRectCallout">
                          <a:avLst>
                            <a:gd name="adj1" fmla="val -47551"/>
                            <a:gd name="adj2" fmla="val -91713"/>
                            <a:gd name="adj3" fmla="val 16667"/>
                          </a:avLst>
                        </a:prstGeom>
                        <a:solidFill>
                          <a:srgbClr val="B6DDE8"/>
                        </a:solidFill>
                        <a:ln w="3175">
                          <a:solidFill>
                            <a:schemeClr val="tx1">
                              <a:lumMod val="100000"/>
                              <a:lumOff val="0"/>
                            </a:schemeClr>
                          </a:solidFill>
                          <a:miter lim="800000"/>
                          <a:headEnd/>
                          <a:tailEnd/>
                        </a:ln>
                      </wps:spPr>
                      <wps:txbx>
                        <w:txbxContent>
                          <w:p w14:paraId="2D8EF3D2" w14:textId="77777777" w:rsidR="007667C0" w:rsidRPr="007667C0" w:rsidRDefault="007667C0" w:rsidP="008F3CC0">
                            <w:pPr>
                              <w:pStyle w:val="BubbleText"/>
                            </w:pPr>
                            <w:r w:rsidRPr="00662B1E">
                              <w:t xml:space="preserve">What is 3467 </w:t>
                            </w:r>
                            <w:r>
                              <w:t>−</w:t>
                            </w:r>
                            <w:r w:rsidRPr="00662B1E">
                              <w:t xml:space="preserve"> 1999?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BC9B3D" id="AutoShape 280" o:spid="_x0000_s1044" type="#_x0000_t62" style="position:absolute;margin-left:135.95pt;margin-top:8.7pt;width:102.15pt;height:28.05pt;z-index:2517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" adj="529,-9010" fillcolor="#b6dde8" strokecolor="black [3213]" strokeweight=".25pt">
                <v:textbox inset="0,0,0,0">
                  <w:txbxContent>
                    <w:p w14:paraId="2D8EF3D2" w14:textId="77777777" w:rsidR="007667C0" w:rsidRPr="007667C0" w:rsidRDefault="007667C0" w:rsidP="008F3CC0">
                      <w:pPr>
                        <w:pStyle w:val="BubbleText"/>
                      </w:pPr>
                      <w:r w:rsidRPr="00662B1E">
                        <w:t xml:space="preserve">What is 3467 </w:t>
                      </w:r>
                      <w:r>
                        <w:t>−</w:t>
                      </w:r>
                      <w:r w:rsidRPr="00662B1E">
                        <w:t xml:space="preserve"> 1999?</w:t>
                      </w:r>
                    </w:p>
                  </w:txbxContent>
                </v:textbox>
                <w10:wrap type="tight"/>
              </v:shape>
            </w:pict>
          </mc:Fallback>
        </mc:AlternateContent>
      </w:r>
      <w:r>
        <w:rPr>
          <w:noProof/>
          <w:sz w:val="12"/>
          <w:lang w:eastAsia="en-GB"/>
        </w:rPr>
        <mc:AlternateContent>
          <mc:Choice Requires="wps">
            <w:drawing>
              <wp:anchor distT="0" distB="0" distL="114300" distR="114300" simplePos="0" relativeHeight="251774462" behindDoc="0" locked="0" layoutInCell="1" allowOverlap="1" wp14:anchorId="0FA6F034" wp14:editId="5A17600B">
                <wp:simplePos x="0" y="0"/>
                <wp:positionH relativeFrom="column">
                  <wp:posOffset>3148330</wp:posOffset>
                </wp:positionH>
                <wp:positionV relativeFrom="paragraph">
                  <wp:posOffset>302260</wp:posOffset>
                </wp:positionV>
                <wp:extent cx="1313815" cy="513715"/>
                <wp:effectExtent l="9525" t="9525" r="124460" b="210185"/>
                <wp:wrapTight wrapText="bothSides">
                  <wp:wrapPolygon edited="0">
                    <wp:start x="2036" y="0"/>
                    <wp:lineTo x="783" y="400"/>
                    <wp:lineTo x="-313" y="3204"/>
                    <wp:lineTo x="-157" y="21200"/>
                    <wp:lineTo x="11734" y="25204"/>
                    <wp:lineTo x="17372" y="25605"/>
                    <wp:lineTo x="21443" y="28809"/>
                    <wp:lineTo x="21757" y="28809"/>
                    <wp:lineTo x="23009" y="28809"/>
                    <wp:lineTo x="21757" y="19197"/>
                    <wp:lineTo x="21913" y="3204"/>
                    <wp:lineTo x="20817" y="400"/>
                    <wp:lineTo x="19564" y="0"/>
                    <wp:lineTo x="2036" y="0"/>
                  </wp:wrapPolygon>
                </wp:wrapTight>
                <wp:docPr id="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513715"/>
                        </a:xfrm>
                        <a:prstGeom prst="wedgeRoundRectCallout">
                          <a:avLst>
                            <a:gd name="adj1" fmla="val 56042"/>
                            <a:gd name="adj2" fmla="val 85477"/>
                            <a:gd name="adj3" fmla="val 16667"/>
                          </a:avLst>
                        </a:prstGeom>
                        <a:solidFill>
                          <a:srgbClr val="B6DDE8"/>
                        </a:solidFill>
                        <a:ln w="3175">
                          <a:solidFill>
                            <a:schemeClr val="dk1">
                              <a:lumMod val="100000"/>
                              <a:lumOff val="0"/>
                            </a:schemeClr>
                          </a:solidFill>
                          <a:miter lim="800000"/>
                          <a:headEnd/>
                          <a:tailEnd/>
                        </a:ln>
                      </wps:spPr>
                      <wps:txbx>
                        <w:txbxContent>
                          <w:p w14:paraId="7F889AF2" w14:textId="674DF4FD" w:rsidR="009939C6" w:rsidRPr="007667C0" w:rsidRDefault="007667C0" w:rsidP="008F3CC0">
                            <w:pPr>
                              <w:pStyle w:val="BubbleText"/>
                            </w:pPr>
                            <w:r w:rsidRPr="00662B1E">
                              <w:t xml:space="preserve">What is the inverse </w:t>
                            </w:r>
                            <w:r w:rsidR="008F3CC0">
                              <w:br/>
                            </w:r>
                            <w:r>
                              <w:t>of subtraction</w:t>
                            </w:r>
                            <w:r w:rsidRPr="00662B1E">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6F034" id="AutoShape 261" o:spid="_x0000_s1045" type="#_x0000_t62" style="position:absolute;margin-left:247.9pt;margin-top:23.8pt;width:103.45pt;height:40.45pt;z-index:251774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" adj="22905,29263" fillcolor="#b6dde8" strokecolor="black [3200]" strokeweight=".25pt">
                <v:textbox inset="0,0,0,0">
                  <w:txbxContent>
                    <w:p w14:paraId="7F889AF2" w14:textId="674DF4FD" w:rsidR="009939C6" w:rsidRPr="007667C0" w:rsidRDefault="007667C0" w:rsidP="008F3CC0">
                      <w:pPr>
                        <w:pStyle w:val="BubbleText"/>
                      </w:pPr>
                      <w:r w:rsidRPr="00662B1E">
                        <w:t xml:space="preserve">What is the inverse </w:t>
                      </w:r>
                      <w:r w:rsidR="008F3CC0">
                        <w:br/>
                      </w:r>
                      <w:r>
                        <w:t>of subtraction</w:t>
                      </w:r>
                      <w:r w:rsidRPr="00662B1E">
                        <w:t>?</w:t>
                      </w:r>
                    </w:p>
                  </w:txbxContent>
                </v:textbox>
                <w10:wrap type="tight"/>
              </v:shape>
            </w:pict>
          </mc:Fallback>
        </mc:AlternateContent>
      </w:r>
      <w:r>
        <w:rPr>
          <w:noProof/>
          <w:sz w:val="12"/>
          <w:lang w:eastAsia="en-GB"/>
        </w:rPr>
        <mc:AlternateContent>
          <mc:Choice Requires="wps">
            <w:drawing>
              <wp:anchor distT="0" distB="0" distL="114300" distR="114300" simplePos="0" relativeHeight="251774292" behindDoc="0" locked="0" layoutInCell="1" allowOverlap="1" wp14:anchorId="0F7D2A0F" wp14:editId="4E0876D1">
                <wp:simplePos x="0" y="0"/>
                <wp:positionH relativeFrom="column">
                  <wp:posOffset>144145</wp:posOffset>
                </wp:positionH>
                <wp:positionV relativeFrom="paragraph">
                  <wp:posOffset>128270</wp:posOffset>
                </wp:positionV>
                <wp:extent cx="1297305" cy="356235"/>
                <wp:effectExtent l="5715" t="168910" r="11430" b="8255"/>
                <wp:wrapTight wrapText="bothSides">
                  <wp:wrapPolygon edited="0">
                    <wp:start x="159" y="-8740"/>
                    <wp:lineTo x="1744" y="0"/>
                    <wp:lineTo x="952" y="578"/>
                    <wp:lineTo x="0" y="1733"/>
                    <wp:lineTo x="-317" y="4081"/>
                    <wp:lineTo x="-159" y="19251"/>
                    <wp:lineTo x="634" y="21022"/>
                    <wp:lineTo x="952" y="21022"/>
                    <wp:lineTo x="20648" y="21022"/>
                    <wp:lineTo x="20966" y="21022"/>
                    <wp:lineTo x="21759" y="19251"/>
                    <wp:lineTo x="21917" y="4081"/>
                    <wp:lineTo x="21600" y="1733"/>
                    <wp:lineTo x="19697" y="-578"/>
                    <wp:lineTo x="1110" y="-8740"/>
                    <wp:lineTo x="159" y="-8740"/>
                  </wp:wrapPolygon>
                </wp:wrapTight>
                <wp:docPr id="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356235"/>
                        </a:xfrm>
                        <a:prstGeom prst="wedgeRoundRectCallout">
                          <a:avLst>
                            <a:gd name="adj1" fmla="val -47551"/>
                            <a:gd name="adj2" fmla="val -91713"/>
                            <a:gd name="adj3" fmla="val 16667"/>
                          </a:avLst>
                        </a:prstGeom>
                        <a:solidFill>
                          <a:srgbClr val="B6DDE8"/>
                        </a:solidFill>
                        <a:ln w="3175">
                          <a:solidFill>
                            <a:schemeClr val="tx1">
                              <a:lumMod val="100000"/>
                              <a:lumOff val="0"/>
                            </a:schemeClr>
                          </a:solidFill>
                          <a:miter lim="800000"/>
                          <a:headEnd/>
                          <a:tailEnd/>
                        </a:ln>
                      </wps:spPr>
                      <wps:txbx>
                        <w:txbxContent>
                          <w:p w14:paraId="5ABAB718" w14:textId="77777777" w:rsidR="009939C6" w:rsidRPr="007667C0" w:rsidRDefault="007667C0" w:rsidP="008F3CC0">
                            <w:pPr>
                              <w:pStyle w:val="BubbleText"/>
                            </w:pPr>
                            <w:r w:rsidRPr="00BB43C0">
                              <w:t>Explain decomposition.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7D2A0F" id="AutoShape 259" o:spid="_x0000_s1046" type="#_x0000_t62" style="position:absolute;margin-left:11.35pt;margin-top:10.1pt;width:102.15pt;height:28.05pt;z-index:251774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" adj="529,-9010" fillcolor="#b6dde8" strokecolor="black [3213]" strokeweight=".25pt">
                <v:textbox inset="0,0,0,0">
                  <w:txbxContent>
                    <w:p w14:paraId="5ABAB718" w14:textId="77777777" w:rsidR="009939C6" w:rsidRPr="007667C0" w:rsidRDefault="007667C0" w:rsidP="008F3CC0">
                      <w:pPr>
                        <w:pStyle w:val="BubbleText"/>
                      </w:pPr>
                      <w:r w:rsidRPr="00BB43C0">
                        <w:t>Explain decomposition.</w:t>
                      </w:r>
                    </w:p>
                  </w:txbxContent>
                </v:textbox>
                <w10:wrap type="tight"/>
              </v:shape>
            </w:pict>
          </mc:Fallback>
        </mc:AlternateContent>
      </w:r>
    </w:p>
    <w:sectPr w:rsidR="000B70CF" w:rsidRPr="007667C0" w:rsidSect="00BE6E27">
      <w:footerReference w:type="default" r:id="rId12"/>
      <w:footerReference w:type="first" r:id="rId13"/>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E1C00" w14:textId="77777777" w:rsidR="00E61C77" w:rsidRDefault="00E61C77" w:rsidP="00A42AA8">
      <w:r>
        <w:separator/>
      </w:r>
    </w:p>
  </w:endnote>
  <w:endnote w:type="continuationSeparator" w:id="0">
    <w:p w14:paraId="7CE6D168" w14:textId="77777777" w:rsidR="00E61C77" w:rsidRDefault="00E61C77"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00000003" w:usb1="00000003"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7D78" w14:textId="5B9456DD" w:rsidR="00F317DC" w:rsidRDefault="00EB6453" w:rsidP="00BF611A">
    <w:pPr>
      <w:pStyle w:val="Footer"/>
      <w:ind w:right="360"/>
    </w:pPr>
    <w:r>
      <w:rPr>
        <w:noProof/>
        <w:lang w:eastAsia="en-GB"/>
      </w:rPr>
      <mc:AlternateContent>
        <mc:Choice Requires="wps">
          <w:drawing>
            <wp:anchor distT="0" distB="0" distL="114300" distR="114300" simplePos="0" relativeHeight="251661312" behindDoc="1" locked="0" layoutInCell="1" allowOverlap="1" wp14:anchorId="69CB47D4" wp14:editId="63D41E1E">
              <wp:simplePos x="0" y="0"/>
              <wp:positionH relativeFrom="column">
                <wp:posOffset>5311140</wp:posOffset>
              </wp:positionH>
              <wp:positionV relativeFrom="paragraph">
                <wp:posOffset>94615</wp:posOffset>
              </wp:positionV>
              <wp:extent cx="4462145"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5173EDE7" w14:textId="77777777" w:rsidR="00BE6E27" w:rsidRDefault="00BE6E27" w:rsidP="00BE6E27">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B47D4" id="_x0000_t202" coordsize="21600,21600" o:spt="202" path="m,l,21600r21600,l21600,xe">
              <v:stroke joinstyle="miter"/>
              <v:path gradientshapeok="t" o:connecttype="rect"/>
            </v:shapetype>
            <v:shape id="Text Box 2" o:spid="_x0000_s1047" type="#_x0000_t202" style="position:absolute;margin-left:418.2pt;margin-top:7.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" filled="f" stroked="f">
              <v:textbox inset=",7.2pt,,7.2pt">
                <w:txbxContent>
                  <w:p w14:paraId="5173EDE7" w14:textId="77777777" w:rsidR="00BE6E27" w:rsidRDefault="00BE6E27" w:rsidP="00BE6E27">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68F8FEB" wp14:editId="6C01B067">
              <wp:simplePos x="0" y="0"/>
              <wp:positionH relativeFrom="column">
                <wp:posOffset>3810</wp:posOffset>
              </wp:positionH>
              <wp:positionV relativeFrom="paragraph">
                <wp:posOffset>95885</wp:posOffset>
              </wp:positionV>
              <wp:extent cx="4462145" cy="3530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659CE24D" w14:textId="77777777" w:rsidR="00BE6E27" w:rsidRDefault="00BE6E27" w:rsidP="00BE6E27">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8FEB" id="Text Box 1" o:spid="_x0000_s1048" type="#_x0000_t202" style="position:absolute;margin-left:.3pt;margin-top:7.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M&#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" filled="f" stroked="f">
              <v:textbox inset=",7.2pt,,7.2pt">
                <w:txbxContent>
                  <w:p w14:paraId="659CE24D" w14:textId="77777777" w:rsidR="00BE6E27" w:rsidRDefault="00BE6E27" w:rsidP="00BE6E27">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35835" w14:textId="4B17DA1D" w:rsidR="00BE6E27" w:rsidRDefault="00EB6453">
    <w:pPr>
      <w:pStyle w:val="Footer"/>
    </w:pPr>
    <w:r>
      <w:rPr>
        <w:noProof/>
        <w:lang w:eastAsia="en-GB"/>
      </w:rPr>
      <mc:AlternateContent>
        <mc:Choice Requires="wps">
          <w:drawing>
            <wp:anchor distT="0" distB="0" distL="114300" distR="114300" simplePos="0" relativeHeight="251659264" behindDoc="1" locked="0" layoutInCell="1" allowOverlap="1" wp14:anchorId="3C910689" wp14:editId="557D8302">
              <wp:simplePos x="0" y="0"/>
              <wp:positionH relativeFrom="column">
                <wp:posOffset>5463540</wp:posOffset>
              </wp:positionH>
              <wp:positionV relativeFrom="paragraph">
                <wp:posOffset>132715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4BB2DB5F" w14:textId="77777777" w:rsidR="00BE6E27" w:rsidRDefault="00BE6E27" w:rsidP="00BE6E27">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10689" id="_x0000_t202" coordsize="21600,21600" o:spt="202" path="m,l,21600r21600,l21600,xe">
              <v:stroke joinstyle="miter"/>
              <v:path gradientshapeok="t" o:connecttype="rect"/>
            </v:shapetype>
            <v:shape id="_x0000_s1049" type="#_x0000_t202" style="position:absolute;margin-left:430.2pt;margin-top:10.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5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" filled="f" stroked="f">
              <v:textbox inset=",7.2pt,,7.2pt">
                <w:txbxContent>
                  <w:p w14:paraId="4BB2DB5F" w14:textId="77777777" w:rsidR="00BE6E27" w:rsidRDefault="00BE6E27" w:rsidP="00BE6E27">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22B47948" wp14:editId="46BE2B3D">
              <wp:simplePos x="0" y="0"/>
              <wp:positionH relativeFrom="column">
                <wp:posOffset>156210</wp:posOffset>
              </wp:positionH>
              <wp:positionV relativeFrom="paragraph">
                <wp:posOffset>133985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591E81B2" w14:textId="77777777" w:rsidR="00BE6E27" w:rsidRDefault="00BE6E27" w:rsidP="00BE6E27">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7948" id="_x0000_s1050" type="#_x0000_t202" style="position:absolute;margin-left:12.3pt;margin-top:10.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rTRg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" filled="f" stroked="f">
              <v:textbox inset=",7.2pt,,7.2pt">
                <w:txbxContent>
                  <w:p w14:paraId="591E81B2" w14:textId="77777777" w:rsidR="00BE6E27" w:rsidRDefault="00BE6E27" w:rsidP="00BE6E27">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1B953" w14:textId="77777777" w:rsidR="00E61C77" w:rsidRDefault="00E61C77" w:rsidP="00A42AA8">
      <w:r>
        <w:separator/>
      </w:r>
    </w:p>
  </w:footnote>
  <w:footnote w:type="continuationSeparator" w:id="0">
    <w:p w14:paraId="07AF18E4" w14:textId="77777777" w:rsidR="00E61C77" w:rsidRDefault="00E61C77"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05D96"/>
    <w:multiLevelType w:val="hybridMultilevel"/>
    <w:tmpl w:val="D7F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6243A"/>
    <w:multiLevelType w:val="hybridMultilevel"/>
    <w:tmpl w:val="1C44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4"/>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num>
  <w:num w:numId="7">
    <w:abstractNumId w:val="19"/>
  </w:num>
  <w:num w:numId="8">
    <w:abstractNumId w:val="20"/>
  </w:num>
  <w:num w:numId="9">
    <w:abstractNumId w:val="22"/>
  </w:num>
  <w:num w:numId="10">
    <w:abstractNumId w:val="17"/>
  </w:num>
  <w:num w:numId="11">
    <w:abstractNumId w:val="8"/>
  </w:num>
  <w:num w:numId="12">
    <w:abstractNumId w:val="10"/>
  </w:num>
  <w:num w:numId="13">
    <w:abstractNumId w:val="0"/>
  </w:num>
  <w:num w:numId="14">
    <w:abstractNumId w:val="2"/>
  </w:num>
  <w:num w:numId="15">
    <w:abstractNumId w:val="24"/>
  </w:num>
  <w:num w:numId="16">
    <w:abstractNumId w:val="13"/>
  </w:num>
  <w:num w:numId="17">
    <w:abstractNumId w:val="12"/>
  </w:num>
  <w:num w:numId="18">
    <w:abstractNumId w:val="3"/>
  </w:num>
  <w:num w:numId="19">
    <w:abstractNumId w:val="5"/>
  </w:num>
  <w:num w:numId="20">
    <w:abstractNumId w:val="6"/>
  </w:num>
  <w:num w:numId="21">
    <w:abstractNumId w:val="16"/>
  </w:num>
  <w:num w:numId="22">
    <w:abstractNumId w:val="4"/>
  </w:num>
  <w:num w:numId="23">
    <w:abstractNumId w:val="15"/>
  </w:num>
  <w:num w:numId="24">
    <w:abstractNumId w:val="21"/>
  </w:num>
  <w:num w:numId="25">
    <w:abstractNumId w:val="11"/>
  </w:num>
  <w:num w:numId="26">
    <w:abstractNumId w:val="2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968E0"/>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D3589"/>
    <w:rsid w:val="000E0167"/>
    <w:rsid w:val="000F1342"/>
    <w:rsid w:val="000F72DC"/>
    <w:rsid w:val="00100365"/>
    <w:rsid w:val="00105455"/>
    <w:rsid w:val="001101A5"/>
    <w:rsid w:val="00110299"/>
    <w:rsid w:val="00113306"/>
    <w:rsid w:val="00113C28"/>
    <w:rsid w:val="00125B5E"/>
    <w:rsid w:val="00125D79"/>
    <w:rsid w:val="00132771"/>
    <w:rsid w:val="001327B9"/>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07F"/>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67E8"/>
    <w:rsid w:val="001D6BE6"/>
    <w:rsid w:val="001D7EB4"/>
    <w:rsid w:val="001E0696"/>
    <w:rsid w:val="001E3280"/>
    <w:rsid w:val="001E4745"/>
    <w:rsid w:val="001E78C1"/>
    <w:rsid w:val="001F0B4E"/>
    <w:rsid w:val="001F1E56"/>
    <w:rsid w:val="001F2C22"/>
    <w:rsid w:val="00200271"/>
    <w:rsid w:val="00200E5F"/>
    <w:rsid w:val="0020102B"/>
    <w:rsid w:val="00202223"/>
    <w:rsid w:val="002026C2"/>
    <w:rsid w:val="0020356F"/>
    <w:rsid w:val="00213A2A"/>
    <w:rsid w:val="00213D5E"/>
    <w:rsid w:val="00215BD7"/>
    <w:rsid w:val="0021697F"/>
    <w:rsid w:val="00216A87"/>
    <w:rsid w:val="002170A2"/>
    <w:rsid w:val="002215D2"/>
    <w:rsid w:val="00223349"/>
    <w:rsid w:val="00224841"/>
    <w:rsid w:val="00230093"/>
    <w:rsid w:val="00231249"/>
    <w:rsid w:val="00232D0C"/>
    <w:rsid w:val="0023329D"/>
    <w:rsid w:val="002347AD"/>
    <w:rsid w:val="00235CFE"/>
    <w:rsid w:val="00236716"/>
    <w:rsid w:val="00242AD0"/>
    <w:rsid w:val="00246023"/>
    <w:rsid w:val="00246F3D"/>
    <w:rsid w:val="00247CF9"/>
    <w:rsid w:val="00250E23"/>
    <w:rsid w:val="002514D4"/>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4704"/>
    <w:rsid w:val="003357E0"/>
    <w:rsid w:val="00336C0B"/>
    <w:rsid w:val="00340CAB"/>
    <w:rsid w:val="00342E99"/>
    <w:rsid w:val="00346267"/>
    <w:rsid w:val="00346C34"/>
    <w:rsid w:val="00356C21"/>
    <w:rsid w:val="0036032A"/>
    <w:rsid w:val="0036117F"/>
    <w:rsid w:val="003634EC"/>
    <w:rsid w:val="003639B6"/>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1A20"/>
    <w:rsid w:val="003B5135"/>
    <w:rsid w:val="003B55AD"/>
    <w:rsid w:val="003C00A9"/>
    <w:rsid w:val="003C132F"/>
    <w:rsid w:val="003C2AFA"/>
    <w:rsid w:val="003C780A"/>
    <w:rsid w:val="003D3468"/>
    <w:rsid w:val="003D57B0"/>
    <w:rsid w:val="003D57E2"/>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6E5"/>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937"/>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878FC"/>
    <w:rsid w:val="00590DBA"/>
    <w:rsid w:val="00593895"/>
    <w:rsid w:val="005A08A6"/>
    <w:rsid w:val="005A3781"/>
    <w:rsid w:val="005A727A"/>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5F5BD7"/>
    <w:rsid w:val="0060208C"/>
    <w:rsid w:val="006055D7"/>
    <w:rsid w:val="0060651D"/>
    <w:rsid w:val="0061602B"/>
    <w:rsid w:val="0061784C"/>
    <w:rsid w:val="00625345"/>
    <w:rsid w:val="00631F75"/>
    <w:rsid w:val="00633521"/>
    <w:rsid w:val="0063739C"/>
    <w:rsid w:val="00637CCC"/>
    <w:rsid w:val="00640E66"/>
    <w:rsid w:val="00640FF3"/>
    <w:rsid w:val="0064185E"/>
    <w:rsid w:val="006459CA"/>
    <w:rsid w:val="00646265"/>
    <w:rsid w:val="00652EA1"/>
    <w:rsid w:val="00655327"/>
    <w:rsid w:val="00655E4B"/>
    <w:rsid w:val="00660F4F"/>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3CF7"/>
    <w:rsid w:val="006C168A"/>
    <w:rsid w:val="006C1A4E"/>
    <w:rsid w:val="006C2218"/>
    <w:rsid w:val="006C31E5"/>
    <w:rsid w:val="006C5A37"/>
    <w:rsid w:val="006C60C0"/>
    <w:rsid w:val="006C6B20"/>
    <w:rsid w:val="006D3705"/>
    <w:rsid w:val="006D59ED"/>
    <w:rsid w:val="006D72EC"/>
    <w:rsid w:val="006E59ED"/>
    <w:rsid w:val="006E6A02"/>
    <w:rsid w:val="006E6E5C"/>
    <w:rsid w:val="006F5E44"/>
    <w:rsid w:val="006F5F25"/>
    <w:rsid w:val="006F654C"/>
    <w:rsid w:val="006F7830"/>
    <w:rsid w:val="007044CD"/>
    <w:rsid w:val="00723191"/>
    <w:rsid w:val="00725286"/>
    <w:rsid w:val="00725852"/>
    <w:rsid w:val="00726242"/>
    <w:rsid w:val="007348C7"/>
    <w:rsid w:val="00736E31"/>
    <w:rsid w:val="007402C5"/>
    <w:rsid w:val="00742133"/>
    <w:rsid w:val="007422A5"/>
    <w:rsid w:val="00745B6C"/>
    <w:rsid w:val="0074601F"/>
    <w:rsid w:val="00746912"/>
    <w:rsid w:val="00753510"/>
    <w:rsid w:val="007554CD"/>
    <w:rsid w:val="007667C0"/>
    <w:rsid w:val="00767F49"/>
    <w:rsid w:val="0077007D"/>
    <w:rsid w:val="00771329"/>
    <w:rsid w:val="007715A5"/>
    <w:rsid w:val="00774481"/>
    <w:rsid w:val="00774657"/>
    <w:rsid w:val="00774EFD"/>
    <w:rsid w:val="007775C5"/>
    <w:rsid w:val="0077789E"/>
    <w:rsid w:val="00780B57"/>
    <w:rsid w:val="0078264A"/>
    <w:rsid w:val="00782F7D"/>
    <w:rsid w:val="00783DBB"/>
    <w:rsid w:val="0078435A"/>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9E8"/>
    <w:rsid w:val="007D0BF0"/>
    <w:rsid w:val="007D111B"/>
    <w:rsid w:val="007D2AF5"/>
    <w:rsid w:val="007D3118"/>
    <w:rsid w:val="007D3804"/>
    <w:rsid w:val="007D5689"/>
    <w:rsid w:val="007D5869"/>
    <w:rsid w:val="007D64B1"/>
    <w:rsid w:val="007E03A6"/>
    <w:rsid w:val="007E25B6"/>
    <w:rsid w:val="007E4A5B"/>
    <w:rsid w:val="007E4C8C"/>
    <w:rsid w:val="007E5D99"/>
    <w:rsid w:val="007E67FF"/>
    <w:rsid w:val="007E7C60"/>
    <w:rsid w:val="007F3DC3"/>
    <w:rsid w:val="007F43ED"/>
    <w:rsid w:val="007F7C36"/>
    <w:rsid w:val="00802431"/>
    <w:rsid w:val="00807960"/>
    <w:rsid w:val="00810A97"/>
    <w:rsid w:val="00812F30"/>
    <w:rsid w:val="00813FF0"/>
    <w:rsid w:val="00821618"/>
    <w:rsid w:val="00822E52"/>
    <w:rsid w:val="00825CC4"/>
    <w:rsid w:val="0082638F"/>
    <w:rsid w:val="00827BB6"/>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C7ACF"/>
    <w:rsid w:val="008D0287"/>
    <w:rsid w:val="008D4264"/>
    <w:rsid w:val="008D5C24"/>
    <w:rsid w:val="008E4798"/>
    <w:rsid w:val="008E733B"/>
    <w:rsid w:val="008F3CC0"/>
    <w:rsid w:val="008F49E2"/>
    <w:rsid w:val="00904670"/>
    <w:rsid w:val="00905D18"/>
    <w:rsid w:val="00911316"/>
    <w:rsid w:val="00916568"/>
    <w:rsid w:val="00917EB7"/>
    <w:rsid w:val="00924B23"/>
    <w:rsid w:val="00925281"/>
    <w:rsid w:val="00925469"/>
    <w:rsid w:val="009325A3"/>
    <w:rsid w:val="0093290D"/>
    <w:rsid w:val="00933F5A"/>
    <w:rsid w:val="00935D2A"/>
    <w:rsid w:val="009375A9"/>
    <w:rsid w:val="00940593"/>
    <w:rsid w:val="00941759"/>
    <w:rsid w:val="00943FED"/>
    <w:rsid w:val="00944E73"/>
    <w:rsid w:val="00950497"/>
    <w:rsid w:val="00950FED"/>
    <w:rsid w:val="00951508"/>
    <w:rsid w:val="00953836"/>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9C6"/>
    <w:rsid w:val="00993CA2"/>
    <w:rsid w:val="009961C1"/>
    <w:rsid w:val="0099724D"/>
    <w:rsid w:val="009A0CA7"/>
    <w:rsid w:val="009A1BCB"/>
    <w:rsid w:val="009A3409"/>
    <w:rsid w:val="009A420F"/>
    <w:rsid w:val="009A550B"/>
    <w:rsid w:val="009A5A8F"/>
    <w:rsid w:val="009A7110"/>
    <w:rsid w:val="009A7EB5"/>
    <w:rsid w:val="009B59CE"/>
    <w:rsid w:val="009C6AA2"/>
    <w:rsid w:val="009D0127"/>
    <w:rsid w:val="009D2567"/>
    <w:rsid w:val="009D2FC9"/>
    <w:rsid w:val="009D3D5E"/>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5703"/>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4981"/>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3C9E"/>
    <w:rsid w:val="00B455A2"/>
    <w:rsid w:val="00B469A3"/>
    <w:rsid w:val="00B47E08"/>
    <w:rsid w:val="00B558D9"/>
    <w:rsid w:val="00B57892"/>
    <w:rsid w:val="00B62EFA"/>
    <w:rsid w:val="00B66E3C"/>
    <w:rsid w:val="00B70501"/>
    <w:rsid w:val="00B70B25"/>
    <w:rsid w:val="00B719B0"/>
    <w:rsid w:val="00B71FC8"/>
    <w:rsid w:val="00B72500"/>
    <w:rsid w:val="00B727EF"/>
    <w:rsid w:val="00B7534D"/>
    <w:rsid w:val="00B7581F"/>
    <w:rsid w:val="00B910A5"/>
    <w:rsid w:val="00B942D4"/>
    <w:rsid w:val="00B952A1"/>
    <w:rsid w:val="00B953A7"/>
    <w:rsid w:val="00B97C81"/>
    <w:rsid w:val="00BA635B"/>
    <w:rsid w:val="00BA65BF"/>
    <w:rsid w:val="00BB009C"/>
    <w:rsid w:val="00BB0501"/>
    <w:rsid w:val="00BB431C"/>
    <w:rsid w:val="00BC021D"/>
    <w:rsid w:val="00BC0552"/>
    <w:rsid w:val="00BC0A6D"/>
    <w:rsid w:val="00BC0E29"/>
    <w:rsid w:val="00BC122B"/>
    <w:rsid w:val="00BC57AF"/>
    <w:rsid w:val="00BE1220"/>
    <w:rsid w:val="00BE4382"/>
    <w:rsid w:val="00BE5E7E"/>
    <w:rsid w:val="00BE6E27"/>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2381"/>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5685"/>
    <w:rsid w:val="00CA7FD0"/>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822"/>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6CCF"/>
    <w:rsid w:val="00DF0C99"/>
    <w:rsid w:val="00DF1B68"/>
    <w:rsid w:val="00DF22CA"/>
    <w:rsid w:val="00DF283C"/>
    <w:rsid w:val="00DF3712"/>
    <w:rsid w:val="00DF77BA"/>
    <w:rsid w:val="00E06474"/>
    <w:rsid w:val="00E1262F"/>
    <w:rsid w:val="00E142C8"/>
    <w:rsid w:val="00E14E6C"/>
    <w:rsid w:val="00E152DE"/>
    <w:rsid w:val="00E17860"/>
    <w:rsid w:val="00E214D4"/>
    <w:rsid w:val="00E33663"/>
    <w:rsid w:val="00E34B1F"/>
    <w:rsid w:val="00E3773F"/>
    <w:rsid w:val="00E37885"/>
    <w:rsid w:val="00E42242"/>
    <w:rsid w:val="00E4547B"/>
    <w:rsid w:val="00E45FB5"/>
    <w:rsid w:val="00E52AD8"/>
    <w:rsid w:val="00E539C0"/>
    <w:rsid w:val="00E53B2E"/>
    <w:rsid w:val="00E54B6B"/>
    <w:rsid w:val="00E559CC"/>
    <w:rsid w:val="00E60809"/>
    <w:rsid w:val="00E61C77"/>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B6453"/>
    <w:rsid w:val="00ED516B"/>
    <w:rsid w:val="00ED7998"/>
    <w:rsid w:val="00EE053D"/>
    <w:rsid w:val="00EE41B0"/>
    <w:rsid w:val="00EE6B40"/>
    <w:rsid w:val="00EE710F"/>
    <w:rsid w:val="00EF00E0"/>
    <w:rsid w:val="00EF0A40"/>
    <w:rsid w:val="00EF1435"/>
    <w:rsid w:val="00EF228E"/>
    <w:rsid w:val="00EF7AC2"/>
    <w:rsid w:val="00F007D0"/>
    <w:rsid w:val="00F1106F"/>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1FCC"/>
    <w:rsid w:val="00F825F1"/>
    <w:rsid w:val="00F835E3"/>
    <w:rsid w:val="00F854C6"/>
    <w:rsid w:val="00F923E8"/>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14:docId w14:val="4B3C8403"/>
  <w15:docId w15:val="{2E81766D-1B70-4DAE-9A39-76F18CC7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FE907-A5AB-45CD-803C-9D7B012E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CCF3A2A9</Template>
  <TotalTime>0</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2017-11-02T14:22:00Z</dcterms:created>
  <dcterms:modified xsi:type="dcterms:W3CDTF">2017-11-02T14:22:00Z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