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8B34AFB" w14:textId="77777777" w:rsidR="00E86527" w:rsidRPr="00BC5174" w:rsidRDefault="007C324E" w:rsidP="00301A3D">
      <w:pPr>
        <w:pStyle w:val="MainHead"/>
        <w:rPr>
          <w:rFonts w:cs="Arial"/>
        </w:rPr>
      </w:pPr>
      <w:r w:rsidRPr="00BC5174">
        <w:rPr>
          <w:rFonts w:cs="Arial"/>
        </w:rPr>
        <w:t>Measurement (length)</w:t>
      </w:r>
    </w:p>
    <w:p w14:paraId="61503A60" w14:textId="2B14DF3D" w:rsidR="00E86527" w:rsidRPr="00BC5174" w:rsidRDefault="009D2E67" w:rsidP="00D52B69">
      <w:pPr>
        <w:pStyle w:val="HeaddingwithColor"/>
        <w:rPr>
          <w:rFonts w:cs="Arial"/>
          <w:spacing w:val="-4"/>
        </w:rPr>
      </w:pPr>
      <w:r>
        <w:rPr>
          <w:rFonts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7C64A70E" wp14:editId="0DEF296C">
                <wp:simplePos x="0" y="0"/>
                <wp:positionH relativeFrom="column">
                  <wp:posOffset>5715</wp:posOffset>
                </wp:positionH>
                <wp:positionV relativeFrom="paragraph">
                  <wp:posOffset>56515</wp:posOffset>
                </wp:positionV>
                <wp:extent cx="4462145" cy="228600"/>
                <wp:effectExtent l="0" t="635" r="0" b="0"/>
                <wp:wrapNone/>
                <wp:docPr id="32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62145" cy="228600"/>
                        </a:xfrm>
                        <a:prstGeom prst="rect">
                          <a:avLst/>
                        </a:prstGeom>
                        <a:solidFill>
                          <a:srgbClr val="80B0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4451E5" id="Rectangle 4" o:spid="_x0000_s1026" style="position:absolute;margin-left:.45pt;margin-top:4.45pt;width:351.35pt;height:18pt;z-index:-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" fillcolor="#80b0e4" stroked="f" strokecolor="black [3213]" strokeweight="1pt"/>
            </w:pict>
          </mc:Fallback>
        </mc:AlternateContent>
      </w:r>
      <w:r w:rsidR="00E86527" w:rsidRPr="00BC5174">
        <w:rPr>
          <w:rFonts w:cs="Arial"/>
        </w:rPr>
        <w:t>HERE’S THE MATHS</w:t>
      </w:r>
    </w:p>
    <w:p w14:paraId="5DDC61BF" w14:textId="77777777" w:rsidR="00E86527" w:rsidRPr="00BC5174" w:rsidRDefault="007C324E" w:rsidP="007C2C35">
      <w:pPr>
        <w:pStyle w:val="Body"/>
        <w:spacing w:line="240" w:lineRule="auto"/>
        <w:rPr>
          <w:rFonts w:cs="Arial"/>
          <w:spacing w:val="-2"/>
        </w:rPr>
      </w:pPr>
      <w:r w:rsidRPr="00BC5174">
        <w:rPr>
          <w:rFonts w:cs="Arial"/>
        </w:rPr>
        <w:t xml:space="preserve">This week the maths covers measurement </w:t>
      </w:r>
      <w:r w:rsidR="002A475A">
        <w:rPr>
          <w:rFonts w:cs="Arial"/>
        </w:rPr>
        <w:t xml:space="preserve">of length. 1 m = 100 cm and 1 </w:t>
      </w:r>
      <w:r w:rsidRPr="00BC5174">
        <w:rPr>
          <w:rFonts w:cs="Arial"/>
        </w:rPr>
        <w:t>cm = 10 mm. The standard measure ‘kilometre’ is introduced. 1 km equals 1000 m. Rules for rounding to the nearest 100 are recalled so that distances in kilometres can be recorded to one decimal place.</w:t>
      </w:r>
    </w:p>
    <w:p w14:paraId="655185C9" w14:textId="407CD0D9" w:rsidR="001D0B02" w:rsidRPr="00BC5174" w:rsidRDefault="009D2E67" w:rsidP="00D80FE8">
      <w:pPr>
        <w:pStyle w:val="HeaddingwithColor"/>
        <w:rPr>
          <w:rFonts w:cs="Arial"/>
        </w:rPr>
      </w:pPr>
      <w:r>
        <w:rPr>
          <w:rFonts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3C69CE8E" wp14:editId="399C6934">
                <wp:simplePos x="0" y="0"/>
                <wp:positionH relativeFrom="column">
                  <wp:posOffset>635</wp:posOffset>
                </wp:positionH>
                <wp:positionV relativeFrom="paragraph">
                  <wp:posOffset>73025</wp:posOffset>
                </wp:positionV>
                <wp:extent cx="4462145" cy="228600"/>
                <wp:effectExtent l="635" t="3175" r="4445" b="0"/>
                <wp:wrapNone/>
                <wp:docPr id="30" name="Rectangle 16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62145" cy="228600"/>
                        </a:xfrm>
                        <a:prstGeom prst="rect">
                          <a:avLst/>
                        </a:prstGeom>
                        <a:solidFill>
                          <a:srgbClr val="80B0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49BB6E" id="Rectangle 1671" o:spid="_x0000_s1026" style="position:absolute;margin-left:.05pt;margin-top:5.75pt;width:351.35pt;height:18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" fillcolor="#80b0e4" stroked="f" strokecolor="black [3213]" strokeweight="1pt"/>
            </w:pict>
          </mc:Fallback>
        </mc:AlternateContent>
      </w:r>
      <w:r w:rsidR="00E86527" w:rsidRPr="00BC5174">
        <w:rPr>
          <w:rFonts w:cs="Arial"/>
        </w:rPr>
        <w:t>ACTIVITY</w:t>
      </w:r>
    </w:p>
    <w:p w14:paraId="038650AE" w14:textId="2440B418" w:rsidR="004E28AD" w:rsidRDefault="009D2E67" w:rsidP="00BC5174">
      <w:pPr>
        <w:pStyle w:val="Body"/>
      </w:pPr>
      <w:r>
        <w:rPr>
          <w:rFonts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4225EAD6" wp14:editId="2F211C20">
                <wp:simplePos x="0" y="0"/>
                <wp:positionH relativeFrom="margin">
                  <wp:posOffset>5246370</wp:posOffset>
                </wp:positionH>
                <wp:positionV relativeFrom="paragraph">
                  <wp:posOffset>38735</wp:posOffset>
                </wp:positionV>
                <wp:extent cx="4462145" cy="4295140"/>
                <wp:effectExtent l="0" t="0" r="0" b="0"/>
                <wp:wrapThrough wrapText="bothSides">
                  <wp:wrapPolygon edited="0">
                    <wp:start x="0" y="0"/>
                    <wp:lineTo x="0" y="21555"/>
                    <wp:lineTo x="21578" y="21555"/>
                    <wp:lineTo x="21578" y="0"/>
                    <wp:lineTo x="0" y="0"/>
                  </wp:wrapPolygon>
                </wp:wrapThrough>
                <wp:docPr id="31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462145" cy="4295140"/>
                        </a:xfrm>
                        <a:prstGeom prst="rect">
                          <a:avLst/>
                        </a:prstGeom>
                        <a:solidFill>
                          <a:srgbClr val="EFEEED"/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1356C7" w14:textId="77777777" w:rsidR="003E4021" w:rsidRPr="00BF40CD" w:rsidRDefault="003E4021" w:rsidP="005D302B">
                            <w:pPr>
                              <w:pStyle w:val="Headingafterspace"/>
                            </w:pPr>
                            <w:r w:rsidRPr="00BF40CD">
                              <w:t>MATHS TOPICS</w:t>
                            </w:r>
                          </w:p>
                          <w:p w14:paraId="16F4D335" w14:textId="77777777" w:rsidR="003E4021" w:rsidRPr="003E5CD2" w:rsidRDefault="003E4021" w:rsidP="005D302B">
                            <w:pPr>
                              <w:pStyle w:val="Body"/>
                            </w:pPr>
                            <w:r w:rsidRPr="00E42688">
                              <w:t>These are the maths topics your child will be working on during the next three weeks:</w:t>
                            </w:r>
                          </w:p>
                          <w:p w14:paraId="49575399" w14:textId="77777777" w:rsidR="003E4021" w:rsidRDefault="003E4021" w:rsidP="005D302B">
                            <w:pPr>
                              <w:pStyle w:val="BL"/>
                            </w:pPr>
                            <w:r>
                              <w:t>Multiplication and division</w:t>
                            </w:r>
                          </w:p>
                          <w:p w14:paraId="362EE907" w14:textId="77777777" w:rsidR="003E4021" w:rsidRDefault="003E4021" w:rsidP="005D302B">
                            <w:pPr>
                              <w:pStyle w:val="BL"/>
                            </w:pPr>
                            <w:r>
                              <w:t xml:space="preserve">Fractions </w:t>
                            </w:r>
                          </w:p>
                          <w:p w14:paraId="40AE8038" w14:textId="77777777" w:rsidR="003E4021" w:rsidRPr="003E5CD2" w:rsidRDefault="003E4021" w:rsidP="005D302B">
                            <w:pPr>
                              <w:pStyle w:val="BL"/>
                            </w:pPr>
                            <w:r>
                              <w:t>Measurement (length)</w:t>
                            </w:r>
                          </w:p>
                          <w:p w14:paraId="0179B38C" w14:textId="77777777" w:rsidR="003E4021" w:rsidRDefault="003E4021" w:rsidP="005D302B">
                            <w:pPr>
                              <w:pStyle w:val="Body"/>
                            </w:pPr>
                          </w:p>
                          <w:p w14:paraId="34E9B51D" w14:textId="77777777" w:rsidR="003E4021" w:rsidRDefault="003E4021" w:rsidP="005D302B">
                            <w:pPr>
                              <w:pStyle w:val="Body"/>
                            </w:pPr>
                          </w:p>
                          <w:p w14:paraId="04D5D64F" w14:textId="77777777" w:rsidR="003E4021" w:rsidRDefault="003E4021" w:rsidP="005D302B">
                            <w:pPr>
                              <w:pStyle w:val="Body"/>
                            </w:pPr>
                          </w:p>
                          <w:p w14:paraId="1A8B393B" w14:textId="77777777" w:rsidR="003E4021" w:rsidRDefault="003E4021" w:rsidP="005D302B">
                            <w:pPr>
                              <w:pStyle w:val="Body"/>
                            </w:pPr>
                          </w:p>
                          <w:p w14:paraId="6A1F41D1" w14:textId="77777777" w:rsidR="003E4021" w:rsidRDefault="003E4021" w:rsidP="005D302B">
                            <w:pPr>
                              <w:pStyle w:val="Body"/>
                            </w:pPr>
                          </w:p>
                          <w:p w14:paraId="4C2CEC05" w14:textId="77777777" w:rsidR="003E4021" w:rsidRDefault="003E4021" w:rsidP="005D302B">
                            <w:pPr>
                              <w:pStyle w:val="Body"/>
                            </w:pPr>
                          </w:p>
                          <w:p w14:paraId="72674BFD" w14:textId="77777777" w:rsidR="003E4021" w:rsidRPr="001D0D7F" w:rsidRDefault="003E4021" w:rsidP="005D302B">
                            <w:pPr>
                              <w:pStyle w:val="Headingafterspace"/>
                            </w:pPr>
                            <w:r w:rsidRPr="001D0D7F">
                              <w:t xml:space="preserve">KEY </w:t>
                            </w:r>
                            <w:r w:rsidRPr="00AB7BE5">
                              <w:t>MATHEMATICAL</w:t>
                            </w:r>
                            <w:r w:rsidRPr="001D0D7F">
                              <w:t xml:space="preserve"> IDEAS</w:t>
                            </w:r>
                          </w:p>
                          <w:p w14:paraId="7FDB1062" w14:textId="77777777" w:rsidR="003E4021" w:rsidRPr="00176D00" w:rsidRDefault="003E4021" w:rsidP="005D302B">
                            <w:pPr>
                              <w:pStyle w:val="Body"/>
                              <w:rPr>
                                <w:szCs w:val="24"/>
                              </w:rPr>
                            </w:pPr>
                            <w:r w:rsidRPr="00E42688">
                              <w:rPr>
                                <w:szCs w:val="24"/>
                              </w:rPr>
                              <w:t>During these three weeks your child will be learning to:</w:t>
                            </w:r>
                          </w:p>
                          <w:p w14:paraId="121079F6" w14:textId="6F955AE4" w:rsidR="003E4021" w:rsidRDefault="003E4021" w:rsidP="005D302B">
                            <w:pPr>
                              <w:pStyle w:val="BL"/>
                            </w:pPr>
                            <w:r>
                              <w:t>count in multiples of 25 and 1000</w:t>
                            </w:r>
                          </w:p>
                          <w:p w14:paraId="1D239DAC" w14:textId="4FCCCC52" w:rsidR="003E4021" w:rsidRDefault="003E4021" w:rsidP="005D302B">
                            <w:pPr>
                              <w:pStyle w:val="BL"/>
                            </w:pPr>
                            <w:r>
                              <w:t>count in hundredths; understand that hundredths arise when dividing an amount by 100 and when dividing tenths by ten</w:t>
                            </w:r>
                          </w:p>
                          <w:p w14:paraId="7A649803" w14:textId="77777777" w:rsidR="003E4021" w:rsidRPr="005008AA" w:rsidRDefault="003E4021" w:rsidP="005D302B">
                            <w:pPr>
                              <w:pStyle w:val="BL"/>
                            </w:pPr>
                            <w:r>
                              <w:t>use decimal notation to tenths to record lengths in kilometres and metres.</w:t>
                            </w:r>
                          </w:p>
                          <w:p w14:paraId="0028A4B4" w14:textId="77777777" w:rsidR="003E4021" w:rsidRDefault="003E4021" w:rsidP="005D302B">
                            <w:pPr>
                              <w:pStyle w:val="Body"/>
                            </w:pPr>
                          </w:p>
                          <w:p w14:paraId="32433960" w14:textId="77777777" w:rsidR="003E4021" w:rsidRDefault="003E4021" w:rsidP="005D302B">
                            <w:pPr>
                              <w:pStyle w:val="Body"/>
                            </w:pPr>
                          </w:p>
                          <w:p w14:paraId="57FCE341" w14:textId="77777777" w:rsidR="003E4021" w:rsidRDefault="003E4021" w:rsidP="005D302B">
                            <w:pPr>
                              <w:pStyle w:val="Body"/>
                            </w:pPr>
                          </w:p>
                          <w:p w14:paraId="1BA71280" w14:textId="77777777" w:rsidR="003E4021" w:rsidRDefault="003E4021" w:rsidP="005D302B">
                            <w:pPr>
                              <w:pStyle w:val="Body"/>
                            </w:pPr>
                          </w:p>
                          <w:p w14:paraId="737D82D3" w14:textId="77777777" w:rsidR="003E4021" w:rsidRDefault="003E4021" w:rsidP="005D302B">
                            <w:pPr>
                              <w:pStyle w:val="Body"/>
                            </w:pPr>
                          </w:p>
                          <w:p w14:paraId="3110E00D" w14:textId="77777777" w:rsidR="003E4021" w:rsidRDefault="003E4021" w:rsidP="005D302B">
                            <w:pPr>
                              <w:pStyle w:val="Body"/>
                            </w:pPr>
                          </w:p>
                          <w:p w14:paraId="6F700EE3" w14:textId="77777777" w:rsidR="003E4021" w:rsidRDefault="003E4021" w:rsidP="005D302B">
                            <w:pPr>
                              <w:pStyle w:val="Headingafterspace"/>
                            </w:pPr>
                            <w:r w:rsidRPr="000A0150">
                              <w:t>TIP</w:t>
                            </w:r>
                            <w:r>
                              <w:t>S</w:t>
                            </w:r>
                            <w:r w:rsidRPr="000A0150">
                              <w:t xml:space="preserve"> FOR </w:t>
                            </w:r>
                            <w:r w:rsidRPr="00AD5E7B">
                              <w:t>GOOD</w:t>
                            </w:r>
                            <w:r w:rsidRPr="000A0150">
                              <w:t xml:space="preserve"> HOMEWORK HABITS</w:t>
                            </w:r>
                          </w:p>
                          <w:p w14:paraId="38F81533" w14:textId="77777777" w:rsidR="003E4021" w:rsidRPr="00176D00" w:rsidRDefault="003E4021" w:rsidP="005D302B">
                            <w:pPr>
                              <w:pStyle w:val="Body"/>
                            </w:pPr>
                            <w:r w:rsidRPr="00E42688">
                              <w:t>Always take a break before your child gets bored or overwhelmed.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25EAD6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413.1pt;margin-top:3.05pt;width:351.35pt;height:338.2pt;z-index:251755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" fillcolor="#efeeed" strokecolor="black [3213]">
                <v:path arrowok="t"/>
                <v:textbox inset=",7.2pt,,7.2pt">
                  <w:txbxContent>
                    <w:p w14:paraId="0E1356C7" w14:textId="77777777" w:rsidR="003E4021" w:rsidRPr="00BF40CD" w:rsidRDefault="003E4021" w:rsidP="005D302B">
                      <w:pPr>
                        <w:pStyle w:val="Headingafterspace"/>
                      </w:pPr>
                      <w:r w:rsidRPr="00BF40CD">
                        <w:t>MATHS TOPICS</w:t>
                      </w:r>
                    </w:p>
                    <w:p w14:paraId="16F4D335" w14:textId="77777777" w:rsidR="003E4021" w:rsidRPr="003E5CD2" w:rsidRDefault="003E4021" w:rsidP="005D302B">
                      <w:pPr>
                        <w:pStyle w:val="Body"/>
                      </w:pPr>
                      <w:r w:rsidRPr="00E42688">
                        <w:t>These are the maths topics your child will be working on during the next three weeks:</w:t>
                      </w:r>
                    </w:p>
                    <w:p w14:paraId="49575399" w14:textId="77777777" w:rsidR="003E4021" w:rsidRDefault="003E4021" w:rsidP="005D302B">
                      <w:pPr>
                        <w:pStyle w:val="BL"/>
                      </w:pPr>
                      <w:r>
                        <w:t>Multiplication and division</w:t>
                      </w:r>
                    </w:p>
                    <w:p w14:paraId="362EE907" w14:textId="77777777" w:rsidR="003E4021" w:rsidRDefault="003E4021" w:rsidP="005D302B">
                      <w:pPr>
                        <w:pStyle w:val="BL"/>
                      </w:pPr>
                      <w:r>
                        <w:t xml:space="preserve">Fractions </w:t>
                      </w:r>
                    </w:p>
                    <w:p w14:paraId="40AE8038" w14:textId="77777777" w:rsidR="003E4021" w:rsidRPr="003E5CD2" w:rsidRDefault="003E4021" w:rsidP="005D302B">
                      <w:pPr>
                        <w:pStyle w:val="BL"/>
                      </w:pPr>
                      <w:r>
                        <w:t>Measurement (length)</w:t>
                      </w:r>
                    </w:p>
                    <w:p w14:paraId="0179B38C" w14:textId="77777777" w:rsidR="003E4021" w:rsidRDefault="003E4021" w:rsidP="005D302B">
                      <w:pPr>
                        <w:pStyle w:val="Body"/>
                      </w:pPr>
                    </w:p>
                    <w:p w14:paraId="34E9B51D" w14:textId="77777777" w:rsidR="003E4021" w:rsidRDefault="003E4021" w:rsidP="005D302B">
                      <w:pPr>
                        <w:pStyle w:val="Body"/>
                      </w:pPr>
                    </w:p>
                    <w:p w14:paraId="04D5D64F" w14:textId="77777777" w:rsidR="003E4021" w:rsidRDefault="003E4021" w:rsidP="005D302B">
                      <w:pPr>
                        <w:pStyle w:val="Body"/>
                      </w:pPr>
                    </w:p>
                    <w:p w14:paraId="1A8B393B" w14:textId="77777777" w:rsidR="003E4021" w:rsidRDefault="003E4021" w:rsidP="005D302B">
                      <w:pPr>
                        <w:pStyle w:val="Body"/>
                      </w:pPr>
                    </w:p>
                    <w:p w14:paraId="6A1F41D1" w14:textId="77777777" w:rsidR="003E4021" w:rsidRDefault="003E4021" w:rsidP="005D302B">
                      <w:pPr>
                        <w:pStyle w:val="Body"/>
                      </w:pPr>
                    </w:p>
                    <w:p w14:paraId="4C2CEC05" w14:textId="77777777" w:rsidR="003E4021" w:rsidRDefault="003E4021" w:rsidP="005D302B">
                      <w:pPr>
                        <w:pStyle w:val="Body"/>
                      </w:pPr>
                    </w:p>
                    <w:p w14:paraId="72674BFD" w14:textId="77777777" w:rsidR="003E4021" w:rsidRPr="001D0D7F" w:rsidRDefault="003E4021" w:rsidP="005D302B">
                      <w:pPr>
                        <w:pStyle w:val="Headingafterspace"/>
                      </w:pPr>
                      <w:r w:rsidRPr="001D0D7F">
                        <w:t xml:space="preserve">KEY </w:t>
                      </w:r>
                      <w:r w:rsidRPr="00AB7BE5">
                        <w:t>MATHEMATICAL</w:t>
                      </w:r>
                      <w:r w:rsidRPr="001D0D7F">
                        <w:t xml:space="preserve"> IDEAS</w:t>
                      </w:r>
                    </w:p>
                    <w:p w14:paraId="7FDB1062" w14:textId="77777777" w:rsidR="003E4021" w:rsidRPr="00176D00" w:rsidRDefault="003E4021" w:rsidP="005D302B">
                      <w:pPr>
                        <w:pStyle w:val="Body"/>
                        <w:rPr>
                          <w:szCs w:val="24"/>
                        </w:rPr>
                      </w:pPr>
                      <w:r w:rsidRPr="00E42688">
                        <w:rPr>
                          <w:szCs w:val="24"/>
                        </w:rPr>
                        <w:t>During these three weeks your child will be learning to:</w:t>
                      </w:r>
                    </w:p>
                    <w:p w14:paraId="121079F6" w14:textId="6F955AE4" w:rsidR="003E4021" w:rsidRDefault="003E4021" w:rsidP="005D302B">
                      <w:pPr>
                        <w:pStyle w:val="BL"/>
                      </w:pPr>
                      <w:r>
                        <w:t>count in multiples of 25 and 1000</w:t>
                      </w:r>
                    </w:p>
                    <w:p w14:paraId="1D239DAC" w14:textId="4FCCCC52" w:rsidR="003E4021" w:rsidRDefault="003E4021" w:rsidP="005D302B">
                      <w:pPr>
                        <w:pStyle w:val="BL"/>
                      </w:pPr>
                      <w:r>
                        <w:t>count in hundredths; understand that hundredths arise when dividing an amount by 100 and when dividing tenths by ten</w:t>
                      </w:r>
                    </w:p>
                    <w:p w14:paraId="7A649803" w14:textId="77777777" w:rsidR="003E4021" w:rsidRPr="005008AA" w:rsidRDefault="003E4021" w:rsidP="005D302B">
                      <w:pPr>
                        <w:pStyle w:val="BL"/>
                      </w:pPr>
                      <w:r>
                        <w:t>use decimal notation to tenths to record lengths in kilometres and metres.</w:t>
                      </w:r>
                    </w:p>
                    <w:p w14:paraId="0028A4B4" w14:textId="77777777" w:rsidR="003E4021" w:rsidRDefault="003E4021" w:rsidP="005D302B">
                      <w:pPr>
                        <w:pStyle w:val="Body"/>
                      </w:pPr>
                    </w:p>
                    <w:p w14:paraId="32433960" w14:textId="77777777" w:rsidR="003E4021" w:rsidRDefault="003E4021" w:rsidP="005D302B">
                      <w:pPr>
                        <w:pStyle w:val="Body"/>
                      </w:pPr>
                    </w:p>
                    <w:p w14:paraId="57FCE341" w14:textId="77777777" w:rsidR="003E4021" w:rsidRDefault="003E4021" w:rsidP="005D302B">
                      <w:pPr>
                        <w:pStyle w:val="Body"/>
                      </w:pPr>
                    </w:p>
                    <w:p w14:paraId="1BA71280" w14:textId="77777777" w:rsidR="003E4021" w:rsidRDefault="003E4021" w:rsidP="005D302B">
                      <w:pPr>
                        <w:pStyle w:val="Body"/>
                      </w:pPr>
                    </w:p>
                    <w:p w14:paraId="737D82D3" w14:textId="77777777" w:rsidR="003E4021" w:rsidRDefault="003E4021" w:rsidP="005D302B">
                      <w:pPr>
                        <w:pStyle w:val="Body"/>
                      </w:pPr>
                    </w:p>
                    <w:p w14:paraId="3110E00D" w14:textId="77777777" w:rsidR="003E4021" w:rsidRDefault="003E4021" w:rsidP="005D302B">
                      <w:pPr>
                        <w:pStyle w:val="Body"/>
                      </w:pPr>
                    </w:p>
                    <w:p w14:paraId="6F700EE3" w14:textId="77777777" w:rsidR="003E4021" w:rsidRDefault="003E4021" w:rsidP="005D302B">
                      <w:pPr>
                        <w:pStyle w:val="Headingafterspace"/>
                      </w:pPr>
                      <w:r w:rsidRPr="000A0150">
                        <w:t>TIP</w:t>
                      </w:r>
                      <w:r>
                        <w:t>S</w:t>
                      </w:r>
                      <w:r w:rsidRPr="000A0150">
                        <w:t xml:space="preserve"> FOR </w:t>
                      </w:r>
                      <w:r w:rsidRPr="00AD5E7B">
                        <w:t>GOOD</w:t>
                      </w:r>
                      <w:r w:rsidRPr="000A0150">
                        <w:t xml:space="preserve"> HOMEWORK HABITS</w:t>
                      </w:r>
                    </w:p>
                    <w:p w14:paraId="38F81533" w14:textId="77777777" w:rsidR="003E4021" w:rsidRPr="00176D00" w:rsidRDefault="003E4021" w:rsidP="005D302B">
                      <w:pPr>
                        <w:pStyle w:val="Body"/>
                      </w:pPr>
                      <w:r w:rsidRPr="00E42688">
                        <w:t>Always take a break before your child gets bored or overwhelmed.</w:t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1727"/>
        <w:gridCol w:w="1727"/>
        <w:gridCol w:w="1730"/>
        <w:gridCol w:w="1735"/>
      </w:tblGrid>
      <w:tr w:rsidR="00BC5174" w:rsidRPr="00662B1E" w14:paraId="0ACDAE2B" w14:textId="77777777" w:rsidTr="005D302B">
        <w:tc>
          <w:tcPr>
            <w:tcW w:w="1755" w:type="dxa"/>
            <w:tcMar>
              <w:top w:w="58" w:type="dxa"/>
              <w:left w:w="115" w:type="dxa"/>
              <w:right w:w="115" w:type="dxa"/>
            </w:tcMar>
          </w:tcPr>
          <w:p w14:paraId="52D1E2D3" w14:textId="77777777" w:rsidR="00BC5174" w:rsidRPr="00BC5174" w:rsidRDefault="00BC5174" w:rsidP="003E4021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C5174">
              <w:rPr>
                <w:rFonts w:ascii="Arial" w:hAnsi="Arial" w:cs="Arial"/>
                <w:sz w:val="18"/>
                <w:szCs w:val="18"/>
              </w:rPr>
              <w:t>Turn</w:t>
            </w:r>
          </w:p>
        </w:tc>
        <w:tc>
          <w:tcPr>
            <w:tcW w:w="1755" w:type="dxa"/>
            <w:tcMar>
              <w:top w:w="58" w:type="dxa"/>
              <w:left w:w="115" w:type="dxa"/>
              <w:right w:w="115" w:type="dxa"/>
            </w:tcMar>
          </w:tcPr>
          <w:p w14:paraId="58F79AA8" w14:textId="77777777" w:rsidR="00BC5174" w:rsidRPr="00BC5174" w:rsidRDefault="00BC5174" w:rsidP="003E4021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BC5174">
              <w:rPr>
                <w:rFonts w:ascii="Arial" w:hAnsi="Arial" w:cs="Arial"/>
                <w:sz w:val="18"/>
                <w:szCs w:val="18"/>
              </w:rPr>
              <w:t xml:space="preserve">Length in metres </w:t>
            </w:r>
          </w:p>
        </w:tc>
        <w:tc>
          <w:tcPr>
            <w:tcW w:w="1755" w:type="dxa"/>
            <w:tcMar>
              <w:top w:w="58" w:type="dxa"/>
              <w:left w:w="115" w:type="dxa"/>
              <w:right w:w="115" w:type="dxa"/>
            </w:tcMar>
            <w:vAlign w:val="center"/>
          </w:tcPr>
          <w:p w14:paraId="2DF50F5A" w14:textId="77777777" w:rsidR="00BC5174" w:rsidRPr="00BC5174" w:rsidRDefault="00BC5174" w:rsidP="003E4021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BC5174">
              <w:rPr>
                <w:rFonts w:ascii="Arial" w:hAnsi="Arial" w:cs="Arial"/>
                <w:sz w:val="18"/>
                <w:szCs w:val="18"/>
              </w:rPr>
              <w:t>Length rounded to the nearest 100 m</w:t>
            </w:r>
          </w:p>
        </w:tc>
        <w:tc>
          <w:tcPr>
            <w:tcW w:w="1755" w:type="dxa"/>
            <w:tcMar>
              <w:top w:w="58" w:type="dxa"/>
              <w:left w:w="115" w:type="dxa"/>
              <w:right w:w="115" w:type="dxa"/>
            </w:tcMar>
            <w:vAlign w:val="center"/>
          </w:tcPr>
          <w:p w14:paraId="2D5AADE3" w14:textId="77777777" w:rsidR="00BC5174" w:rsidRPr="00BC5174" w:rsidRDefault="00BC5174" w:rsidP="003E4021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BC5174">
              <w:rPr>
                <w:rFonts w:ascii="Arial" w:hAnsi="Arial" w:cs="Arial"/>
                <w:sz w:val="18"/>
                <w:szCs w:val="18"/>
              </w:rPr>
              <w:t xml:space="preserve">Length converted to kilometres </w:t>
            </w:r>
          </w:p>
        </w:tc>
      </w:tr>
      <w:tr w:rsidR="00BC5174" w:rsidRPr="00662B1E" w14:paraId="54B9CD72" w14:textId="77777777" w:rsidTr="00BC5174">
        <w:tc>
          <w:tcPr>
            <w:tcW w:w="1755" w:type="dxa"/>
            <w:tcMar>
              <w:top w:w="58" w:type="dxa"/>
              <w:left w:w="115" w:type="dxa"/>
              <w:right w:w="115" w:type="dxa"/>
            </w:tcMar>
            <w:vAlign w:val="center"/>
          </w:tcPr>
          <w:p w14:paraId="0F9F4CCA" w14:textId="77777777" w:rsidR="00BC5174" w:rsidRPr="00BC5174" w:rsidRDefault="00BC5174" w:rsidP="003E4021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C5174">
              <w:rPr>
                <w:rFonts w:ascii="Arial" w:hAnsi="Arial" w:cs="Arial"/>
                <w:sz w:val="18"/>
                <w:szCs w:val="18"/>
              </w:rPr>
              <w:t>Person 1</w:t>
            </w:r>
          </w:p>
        </w:tc>
        <w:tc>
          <w:tcPr>
            <w:tcW w:w="1755" w:type="dxa"/>
            <w:tcMar>
              <w:top w:w="58" w:type="dxa"/>
              <w:left w:w="115" w:type="dxa"/>
              <w:right w:w="115" w:type="dxa"/>
            </w:tcMar>
            <w:vAlign w:val="center"/>
          </w:tcPr>
          <w:p w14:paraId="6D519874" w14:textId="77777777" w:rsidR="00BC5174" w:rsidRPr="00BC5174" w:rsidRDefault="00BC5174" w:rsidP="003E4021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55" w:type="dxa"/>
            <w:tcMar>
              <w:top w:w="58" w:type="dxa"/>
              <w:left w:w="115" w:type="dxa"/>
              <w:right w:w="115" w:type="dxa"/>
            </w:tcMar>
            <w:vAlign w:val="center"/>
          </w:tcPr>
          <w:p w14:paraId="6E528762" w14:textId="77777777" w:rsidR="00BC5174" w:rsidRPr="00BC5174" w:rsidRDefault="00BC5174" w:rsidP="003E4021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55" w:type="dxa"/>
            <w:tcMar>
              <w:top w:w="58" w:type="dxa"/>
              <w:left w:w="115" w:type="dxa"/>
              <w:right w:w="115" w:type="dxa"/>
            </w:tcMar>
            <w:vAlign w:val="center"/>
          </w:tcPr>
          <w:p w14:paraId="6F20B482" w14:textId="77777777" w:rsidR="00BC5174" w:rsidRPr="00BC5174" w:rsidRDefault="00BC5174" w:rsidP="003E4021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C5174" w:rsidRPr="00662B1E" w14:paraId="1B978773" w14:textId="77777777" w:rsidTr="00BC5174">
        <w:tc>
          <w:tcPr>
            <w:tcW w:w="1755" w:type="dxa"/>
            <w:tcMar>
              <w:top w:w="58" w:type="dxa"/>
              <w:left w:w="115" w:type="dxa"/>
              <w:right w:w="115" w:type="dxa"/>
            </w:tcMar>
            <w:vAlign w:val="center"/>
          </w:tcPr>
          <w:p w14:paraId="770B6FBE" w14:textId="77777777" w:rsidR="00BC5174" w:rsidRPr="00BC5174" w:rsidRDefault="00BC5174" w:rsidP="003E4021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C5174">
              <w:rPr>
                <w:rFonts w:ascii="Arial" w:hAnsi="Arial" w:cs="Arial"/>
                <w:sz w:val="18"/>
                <w:szCs w:val="18"/>
              </w:rPr>
              <w:t>Person 1</w:t>
            </w:r>
          </w:p>
        </w:tc>
        <w:tc>
          <w:tcPr>
            <w:tcW w:w="1755" w:type="dxa"/>
            <w:tcMar>
              <w:top w:w="58" w:type="dxa"/>
              <w:left w:w="115" w:type="dxa"/>
              <w:right w:w="115" w:type="dxa"/>
            </w:tcMar>
            <w:vAlign w:val="center"/>
          </w:tcPr>
          <w:p w14:paraId="0CCACA5B" w14:textId="77777777" w:rsidR="00BC5174" w:rsidRPr="00BC5174" w:rsidRDefault="00BC5174" w:rsidP="003E4021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55" w:type="dxa"/>
            <w:tcMar>
              <w:top w:w="58" w:type="dxa"/>
              <w:left w:w="115" w:type="dxa"/>
              <w:right w:w="115" w:type="dxa"/>
            </w:tcMar>
            <w:vAlign w:val="center"/>
          </w:tcPr>
          <w:p w14:paraId="5AC1C220" w14:textId="77777777" w:rsidR="00BC5174" w:rsidRPr="00BC5174" w:rsidRDefault="00BC5174" w:rsidP="003E4021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55" w:type="dxa"/>
            <w:tcMar>
              <w:top w:w="58" w:type="dxa"/>
              <w:left w:w="115" w:type="dxa"/>
              <w:right w:w="115" w:type="dxa"/>
            </w:tcMar>
            <w:vAlign w:val="center"/>
          </w:tcPr>
          <w:p w14:paraId="564120E3" w14:textId="77777777" w:rsidR="00BC5174" w:rsidRPr="00BC5174" w:rsidRDefault="00BC5174" w:rsidP="003E4021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C5174" w:rsidRPr="00662B1E" w14:paraId="511D0DCD" w14:textId="77777777" w:rsidTr="00BC5174">
        <w:tc>
          <w:tcPr>
            <w:tcW w:w="1755" w:type="dxa"/>
            <w:tcMar>
              <w:top w:w="58" w:type="dxa"/>
              <w:left w:w="115" w:type="dxa"/>
              <w:right w:w="115" w:type="dxa"/>
            </w:tcMar>
            <w:vAlign w:val="center"/>
          </w:tcPr>
          <w:p w14:paraId="1F33F83B" w14:textId="77777777" w:rsidR="00BC5174" w:rsidRPr="00BC5174" w:rsidRDefault="00BC5174" w:rsidP="003E4021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C5174">
              <w:rPr>
                <w:rFonts w:ascii="Arial" w:hAnsi="Arial" w:cs="Arial"/>
                <w:sz w:val="18"/>
                <w:szCs w:val="18"/>
              </w:rPr>
              <w:t>Person 2</w:t>
            </w:r>
          </w:p>
        </w:tc>
        <w:tc>
          <w:tcPr>
            <w:tcW w:w="1755" w:type="dxa"/>
            <w:tcMar>
              <w:top w:w="58" w:type="dxa"/>
              <w:left w:w="115" w:type="dxa"/>
              <w:right w:w="115" w:type="dxa"/>
            </w:tcMar>
            <w:vAlign w:val="center"/>
          </w:tcPr>
          <w:p w14:paraId="27C6C4C7" w14:textId="77777777" w:rsidR="00BC5174" w:rsidRPr="00BC5174" w:rsidRDefault="00BC5174" w:rsidP="003E4021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55" w:type="dxa"/>
            <w:tcMar>
              <w:top w:w="58" w:type="dxa"/>
              <w:left w:w="115" w:type="dxa"/>
              <w:right w:w="115" w:type="dxa"/>
            </w:tcMar>
            <w:vAlign w:val="center"/>
          </w:tcPr>
          <w:p w14:paraId="0F77DBDD" w14:textId="77777777" w:rsidR="00BC5174" w:rsidRPr="00BC5174" w:rsidRDefault="00BC5174" w:rsidP="003E4021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55" w:type="dxa"/>
            <w:tcMar>
              <w:top w:w="58" w:type="dxa"/>
              <w:left w:w="115" w:type="dxa"/>
              <w:right w:w="115" w:type="dxa"/>
            </w:tcMar>
            <w:vAlign w:val="center"/>
          </w:tcPr>
          <w:p w14:paraId="043A7166" w14:textId="77777777" w:rsidR="00BC5174" w:rsidRPr="00BC5174" w:rsidRDefault="00BC5174" w:rsidP="003E4021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C5174" w:rsidRPr="00662B1E" w14:paraId="69728D93" w14:textId="77777777" w:rsidTr="00BC5174">
        <w:tc>
          <w:tcPr>
            <w:tcW w:w="1755" w:type="dxa"/>
            <w:tcMar>
              <w:top w:w="58" w:type="dxa"/>
              <w:left w:w="115" w:type="dxa"/>
              <w:right w:w="115" w:type="dxa"/>
            </w:tcMar>
            <w:vAlign w:val="center"/>
          </w:tcPr>
          <w:p w14:paraId="62A750B4" w14:textId="77777777" w:rsidR="00BC5174" w:rsidRPr="00BC5174" w:rsidRDefault="00BC5174" w:rsidP="003E4021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C5174">
              <w:rPr>
                <w:rFonts w:ascii="Arial" w:hAnsi="Arial" w:cs="Arial"/>
                <w:sz w:val="18"/>
                <w:szCs w:val="18"/>
              </w:rPr>
              <w:t>Person 2</w:t>
            </w:r>
          </w:p>
        </w:tc>
        <w:tc>
          <w:tcPr>
            <w:tcW w:w="1755" w:type="dxa"/>
            <w:tcMar>
              <w:top w:w="58" w:type="dxa"/>
              <w:left w:w="115" w:type="dxa"/>
              <w:right w:w="115" w:type="dxa"/>
            </w:tcMar>
            <w:vAlign w:val="center"/>
          </w:tcPr>
          <w:p w14:paraId="47D0046C" w14:textId="77777777" w:rsidR="00BC5174" w:rsidRPr="00BC5174" w:rsidRDefault="00BC5174" w:rsidP="003E4021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55" w:type="dxa"/>
            <w:tcMar>
              <w:top w:w="58" w:type="dxa"/>
              <w:left w:w="115" w:type="dxa"/>
              <w:right w:w="115" w:type="dxa"/>
            </w:tcMar>
            <w:vAlign w:val="center"/>
          </w:tcPr>
          <w:p w14:paraId="124686D1" w14:textId="77777777" w:rsidR="00BC5174" w:rsidRPr="00BC5174" w:rsidRDefault="00BC5174" w:rsidP="003E4021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55" w:type="dxa"/>
            <w:tcMar>
              <w:top w:w="58" w:type="dxa"/>
              <w:left w:w="115" w:type="dxa"/>
              <w:right w:w="115" w:type="dxa"/>
            </w:tcMar>
            <w:vAlign w:val="center"/>
          </w:tcPr>
          <w:p w14:paraId="36AEC2C3" w14:textId="77777777" w:rsidR="00BC5174" w:rsidRPr="00BC5174" w:rsidRDefault="00BC5174" w:rsidP="003E4021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14:paraId="6AAE3F54" w14:textId="77777777" w:rsidR="005D302B" w:rsidRDefault="005D302B" w:rsidP="005D302B">
      <w:pPr>
        <w:pStyle w:val="Body"/>
        <w:rPr>
          <w:rFonts w:cs="Arial"/>
          <w:b/>
        </w:rPr>
      </w:pPr>
    </w:p>
    <w:p w14:paraId="39C06E2E" w14:textId="628FF438" w:rsidR="005D302B" w:rsidRPr="00BC5174" w:rsidRDefault="009D2E67" w:rsidP="005D302B">
      <w:pPr>
        <w:pStyle w:val="Body"/>
        <w:rPr>
          <w:rFonts w:cs="Arial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43AEF7FF" wp14:editId="4745F9E0">
                <wp:simplePos x="0" y="0"/>
                <wp:positionH relativeFrom="column">
                  <wp:posOffset>2843530</wp:posOffset>
                </wp:positionH>
                <wp:positionV relativeFrom="paragraph">
                  <wp:posOffset>144780</wp:posOffset>
                </wp:positionV>
                <wp:extent cx="1619250" cy="999490"/>
                <wp:effectExtent l="14605" t="10160" r="13970" b="9525"/>
                <wp:wrapSquare wrapText="bothSides"/>
                <wp:docPr id="29" name="Text Box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9250" cy="999490"/>
                        </a:xfrm>
                        <a:prstGeom prst="rect">
                          <a:avLst/>
                        </a:prstGeom>
                        <a:solidFill>
                          <a:srgbClr val="B6DDE8"/>
                        </a:solidFill>
                        <a:ln w="127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D849DD" w14:textId="77777777" w:rsidR="003E4021" w:rsidRDefault="003E4021" w:rsidP="00BC5174">
                            <w:pPr>
                              <w:pStyle w:val="Subheadabovespace"/>
                            </w:pPr>
                            <w:r w:rsidRPr="002C09FB">
                              <w:t xml:space="preserve">You </w:t>
                            </w:r>
                            <w:r>
                              <w:t xml:space="preserve">will </w:t>
                            </w:r>
                            <w:r w:rsidRPr="002C09FB">
                              <w:t>need:</w:t>
                            </w:r>
                          </w:p>
                          <w:p w14:paraId="32964DEC" w14:textId="77777777" w:rsidR="003E4021" w:rsidRDefault="003E4021" w:rsidP="00BC5174">
                            <w:pPr>
                              <w:pStyle w:val="BL"/>
                            </w:pPr>
                            <w:r>
                              <w:t>pack of playing cards with the 10s removed (picture cards represent zero)</w:t>
                            </w:r>
                          </w:p>
                          <w:p w14:paraId="4B3817C6" w14:textId="77777777" w:rsidR="003E4021" w:rsidRPr="006C5A37" w:rsidRDefault="003E4021" w:rsidP="00BC5174">
                            <w:pPr>
                              <w:pStyle w:val="BL"/>
                            </w:pPr>
                            <w:r>
                              <w:t>pencil, paper and rubber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AEF7FF" id="Text Box 257" o:spid="_x0000_s1027" type="#_x0000_t202" style="position:absolute;margin-left:223.9pt;margin-top:11.4pt;width:127.5pt;height:78.7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" fillcolor="#b6dde8" strokecolor="black [3213]" strokeweight="1pt">
                <v:textbox inset=",7.2pt,,7.2pt">
                  <w:txbxContent>
                    <w:p w14:paraId="06D849DD" w14:textId="77777777" w:rsidR="003E4021" w:rsidRDefault="003E4021" w:rsidP="00BC5174">
                      <w:pPr>
                        <w:pStyle w:val="Subheadabovespace"/>
                      </w:pPr>
                      <w:r w:rsidRPr="002C09FB">
                        <w:t xml:space="preserve">You </w:t>
                      </w:r>
                      <w:r>
                        <w:t xml:space="preserve">will </w:t>
                      </w:r>
                      <w:r w:rsidRPr="002C09FB">
                        <w:t>need:</w:t>
                      </w:r>
                    </w:p>
                    <w:p w14:paraId="32964DEC" w14:textId="77777777" w:rsidR="003E4021" w:rsidRDefault="003E4021" w:rsidP="00BC5174">
                      <w:pPr>
                        <w:pStyle w:val="BL"/>
                      </w:pPr>
                      <w:r>
                        <w:t>pack of playing cards with the 10s removed (picture cards represent zero)</w:t>
                      </w:r>
                    </w:p>
                    <w:p w14:paraId="4B3817C6" w14:textId="77777777" w:rsidR="003E4021" w:rsidRPr="006C5A37" w:rsidRDefault="003E4021" w:rsidP="00BC5174">
                      <w:pPr>
                        <w:pStyle w:val="BL"/>
                      </w:pPr>
                      <w:r>
                        <w:t>pencil, paper and rubber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D302B" w:rsidRPr="00BC5174">
        <w:rPr>
          <w:rFonts w:cs="Arial"/>
          <w:b/>
        </w:rPr>
        <w:t>What to do</w:t>
      </w:r>
    </w:p>
    <w:p w14:paraId="264FAD6F" w14:textId="77777777" w:rsidR="00BC5174" w:rsidRDefault="00BC5174" w:rsidP="00BC5174">
      <w:pPr>
        <w:pStyle w:val="BL"/>
      </w:pPr>
      <w:r>
        <w:t>Turn over 4 cards to give a distance in metres and record it on the table, e.g., 3, 2, 4, 6.</w:t>
      </w:r>
    </w:p>
    <w:p w14:paraId="59BD432E" w14:textId="77777777" w:rsidR="00BC5174" w:rsidRDefault="00BC5174" w:rsidP="00BC5174">
      <w:pPr>
        <w:pStyle w:val="BL"/>
      </w:pPr>
      <w:r>
        <w:t>Round the distance to the nearest 100 m (3200 m) and convert the distance to kilometres (3.2</w:t>
      </w:r>
      <w:r w:rsidR="002A475A">
        <w:t xml:space="preserve"> </w:t>
      </w:r>
      <w:r>
        <w:t xml:space="preserve">km). </w:t>
      </w:r>
    </w:p>
    <w:p w14:paraId="4CC71CF8" w14:textId="77777777" w:rsidR="00BC5174" w:rsidRDefault="00BC5174" w:rsidP="00BC5174">
      <w:pPr>
        <w:pStyle w:val="BL"/>
      </w:pPr>
      <w:r>
        <w:t xml:space="preserve">Take turns to complete the table. </w:t>
      </w:r>
    </w:p>
    <w:p w14:paraId="0DAF2718" w14:textId="77777777" w:rsidR="00BC5174" w:rsidRDefault="00BC5174" w:rsidP="00BC5174">
      <w:pPr>
        <w:pStyle w:val="BL"/>
      </w:pPr>
      <w:r>
        <w:t xml:space="preserve">The winner is the person with the largest distance and scores 10 points. </w:t>
      </w:r>
    </w:p>
    <w:p w14:paraId="137B84C2" w14:textId="77777777" w:rsidR="00BC5174" w:rsidRDefault="00BC5174" w:rsidP="00BC5174">
      <w:pPr>
        <w:pStyle w:val="BL"/>
      </w:pPr>
      <w:r>
        <w:t xml:space="preserve">Rub out the grid and play again. </w:t>
      </w:r>
    </w:p>
    <w:p w14:paraId="04A0D36F" w14:textId="77777777" w:rsidR="00BC5174" w:rsidRDefault="00BC5174" w:rsidP="00BC5174">
      <w:pPr>
        <w:pStyle w:val="BL"/>
      </w:pPr>
      <w:r>
        <w:t>The winner is the person with the higher score at the end of the game.</w:t>
      </w:r>
    </w:p>
    <w:p w14:paraId="17E05448" w14:textId="2CD6EE4A" w:rsidR="008C7FB8" w:rsidRPr="00BC5174" w:rsidRDefault="009D2E67" w:rsidP="008C7FB8">
      <w:pPr>
        <w:pStyle w:val="HeaddingwithColor"/>
      </w:pPr>
      <w:r>
        <w:rPr>
          <w:rFonts w:cs="Arial"/>
          <w:noProof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749376" behindDoc="1" locked="0" layoutInCell="1" allowOverlap="1" wp14:anchorId="2A6CCCD3" wp14:editId="5DC01448">
                <wp:simplePos x="0" y="0"/>
                <wp:positionH relativeFrom="column">
                  <wp:posOffset>3175</wp:posOffset>
                </wp:positionH>
                <wp:positionV relativeFrom="paragraph">
                  <wp:posOffset>60960</wp:posOffset>
                </wp:positionV>
                <wp:extent cx="4462145" cy="228600"/>
                <wp:effectExtent l="3175" t="0" r="1905" b="635"/>
                <wp:wrapNone/>
                <wp:docPr id="28" name="Rectangle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62145" cy="228600"/>
                        </a:xfrm>
                        <a:prstGeom prst="rect">
                          <a:avLst/>
                        </a:prstGeom>
                        <a:solidFill>
                          <a:srgbClr val="80B0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2A1A3C" id="Rectangle 258" o:spid="_x0000_s1026" style="position:absolute;margin-left:.25pt;margin-top:4.8pt;width:351.35pt;height:18pt;z-index:-25156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" fillcolor="#80b0e4" stroked="f" strokecolor="black [3213]" strokeweight="1pt"/>
            </w:pict>
          </mc:Fallback>
        </mc:AlternateContent>
      </w:r>
      <w:r w:rsidR="008C7FB8" w:rsidRPr="00BC5174">
        <w:t>QUESTIONS TO ASK</w:t>
      </w:r>
    </w:p>
    <w:p w14:paraId="140E024F" w14:textId="43EC34AD" w:rsidR="008C7FB8" w:rsidRDefault="009D2E67" w:rsidP="008C7FB8">
      <w:pPr>
        <w:pStyle w:val="Body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2AFA96AA" wp14:editId="52BD517E">
                <wp:simplePos x="0" y="0"/>
                <wp:positionH relativeFrom="column">
                  <wp:posOffset>1444625</wp:posOffset>
                </wp:positionH>
                <wp:positionV relativeFrom="paragraph">
                  <wp:posOffset>73660</wp:posOffset>
                </wp:positionV>
                <wp:extent cx="1380490" cy="461645"/>
                <wp:effectExtent l="292100" t="5715" r="13335" b="237490"/>
                <wp:wrapNone/>
                <wp:docPr id="27" name="AutoShape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80490" cy="461645"/>
                        </a:xfrm>
                        <a:prstGeom prst="wedgeRoundRectCallout">
                          <a:avLst>
                            <a:gd name="adj1" fmla="val -66880"/>
                            <a:gd name="adj2" fmla="val 95806"/>
                            <a:gd name="adj3" fmla="val 16667"/>
                          </a:avLst>
                        </a:prstGeom>
                        <a:solidFill>
                          <a:srgbClr val="B6DDE8"/>
                        </a:solidFill>
                        <a:ln w="3175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714D7B" w14:textId="77777777" w:rsidR="003E4021" w:rsidRPr="00BC5174" w:rsidRDefault="003E4021" w:rsidP="00F75BD7">
                            <w:pPr>
                              <w:pStyle w:val="BubbleText"/>
                            </w:pPr>
                            <w:r w:rsidRPr="00BC5174">
                              <w:t>What is 150 mm in centimetres?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AFA96AA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AutoShape 269" o:spid="_x0000_s1028" type="#_x0000_t62" style="position:absolute;margin-left:113.75pt;margin-top:5.8pt;width:108.7pt;height:36.3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" adj="-3646,31494" fillcolor="#b6dde8" strokecolor="black [3200]" strokeweight=".25pt">
                <v:textbox inset="0,0,0,0">
                  <w:txbxContent>
                    <w:p w14:paraId="68714D7B" w14:textId="77777777" w:rsidR="003E4021" w:rsidRPr="00BC5174" w:rsidRDefault="003E4021" w:rsidP="00F75BD7">
                      <w:pPr>
                        <w:pStyle w:val="BubbleText"/>
                      </w:pPr>
                      <w:r w:rsidRPr="00BC5174">
                        <w:t>What is 150 mm in centimetres?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6A72D3B1" wp14:editId="65C1DB6E">
                <wp:simplePos x="0" y="0"/>
                <wp:positionH relativeFrom="column">
                  <wp:posOffset>2962910</wp:posOffset>
                </wp:positionH>
                <wp:positionV relativeFrom="paragraph">
                  <wp:posOffset>97155</wp:posOffset>
                </wp:positionV>
                <wp:extent cx="1471930" cy="376555"/>
                <wp:effectExtent l="10160" t="10160" r="13335" b="422910"/>
                <wp:wrapNone/>
                <wp:docPr id="26" name="AutoShape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71930" cy="376555"/>
                        </a:xfrm>
                        <a:prstGeom prst="wedgeRoundRectCallout">
                          <a:avLst>
                            <a:gd name="adj1" fmla="val 44778"/>
                            <a:gd name="adj2" fmla="val 155903"/>
                            <a:gd name="adj3" fmla="val 16667"/>
                          </a:avLst>
                        </a:prstGeom>
                        <a:solidFill>
                          <a:srgbClr val="B6DDE8"/>
                        </a:solidFill>
                        <a:ln w="3175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A8A493" w14:textId="77777777" w:rsidR="003E4021" w:rsidRPr="00BC5174" w:rsidRDefault="003E4021" w:rsidP="00F75BD7">
                            <w:pPr>
                              <w:pStyle w:val="BubbleText"/>
                            </w:pPr>
                            <w:r>
                              <w:t xml:space="preserve">What is 125 </w:t>
                            </w:r>
                            <w:r w:rsidRPr="00BC5174">
                              <w:t>cm in metres?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72D3B1" id="AutoShape 271" o:spid="_x0000_s1029" type="#_x0000_t62" style="position:absolute;margin-left:233.3pt;margin-top:7.65pt;width:115.9pt;height:29.6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" adj="20472,44475" fillcolor="#b6dde8" strokecolor="black [3200]" strokeweight=".25pt">
                <v:textbox inset="0,0,0,0">
                  <w:txbxContent>
                    <w:p w14:paraId="36A8A493" w14:textId="77777777" w:rsidR="003E4021" w:rsidRPr="00BC5174" w:rsidRDefault="003E4021" w:rsidP="00F75BD7">
                      <w:pPr>
                        <w:pStyle w:val="BubbleText"/>
                      </w:pPr>
                      <w:r>
                        <w:t xml:space="preserve">What is 125 </w:t>
                      </w:r>
                      <w:r w:rsidRPr="00BC5174">
                        <w:t>cm in metres?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523028A2" wp14:editId="06F09A04">
                <wp:simplePos x="0" y="0"/>
                <wp:positionH relativeFrom="column">
                  <wp:posOffset>8255</wp:posOffset>
                </wp:positionH>
                <wp:positionV relativeFrom="paragraph">
                  <wp:posOffset>145415</wp:posOffset>
                </wp:positionV>
                <wp:extent cx="1290320" cy="480695"/>
                <wp:effectExtent l="8255" t="172720" r="6350" b="13335"/>
                <wp:wrapNone/>
                <wp:docPr id="25" name="AutoShape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0320" cy="480695"/>
                        </a:xfrm>
                        <a:prstGeom prst="wedgeRoundRectCallout">
                          <a:avLst>
                            <a:gd name="adj1" fmla="val -47542"/>
                            <a:gd name="adj2" fmla="val -80912"/>
                            <a:gd name="adj3" fmla="val 16667"/>
                          </a:avLst>
                        </a:prstGeom>
                        <a:solidFill>
                          <a:srgbClr val="B6DDE8"/>
                        </a:solidFill>
                        <a:ln w="317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51C379" w14:textId="7EC74A6A" w:rsidR="003E4021" w:rsidRPr="00BC5174" w:rsidRDefault="003E4021" w:rsidP="00F75BD7">
                            <w:pPr>
                              <w:pStyle w:val="BubbleText"/>
                            </w:pPr>
                            <w:r w:rsidRPr="00BC5174">
                              <w:t xml:space="preserve">What is 2500 m </w:t>
                            </w:r>
                            <w:r>
                              <w:br/>
                            </w:r>
                            <w:r w:rsidRPr="00BC5174">
                              <w:t>in kilometres?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3028A2" id="AutoShape 270" o:spid="_x0000_s1030" type="#_x0000_t62" style="position:absolute;margin-left:.65pt;margin-top:11.45pt;width:101.6pt;height:37.8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" adj="531,-6677" fillcolor="#b6dde8" strokecolor="black [3213]" strokeweight=".25pt">
                <v:textbox inset="0,0,0,0">
                  <w:txbxContent>
                    <w:p w14:paraId="6851C379" w14:textId="7EC74A6A" w:rsidR="003E4021" w:rsidRPr="00BC5174" w:rsidRDefault="003E4021" w:rsidP="00F75BD7">
                      <w:pPr>
                        <w:pStyle w:val="BubbleText"/>
                      </w:pPr>
                      <w:r w:rsidRPr="00BC5174">
                        <w:t xml:space="preserve">What is 2500 m </w:t>
                      </w:r>
                      <w:r>
                        <w:br/>
                      </w:r>
                      <w:r w:rsidRPr="00BC5174">
                        <w:t>in kilometres?</w:t>
                      </w:r>
                    </w:p>
                  </w:txbxContent>
                </v:textbox>
              </v:shape>
            </w:pict>
          </mc:Fallback>
        </mc:AlternateContent>
      </w:r>
    </w:p>
    <w:p w14:paraId="787B545B" w14:textId="77777777" w:rsidR="008C7FB8" w:rsidRDefault="008C7FB8" w:rsidP="008C7FB8">
      <w:pPr>
        <w:pStyle w:val="Body"/>
      </w:pPr>
    </w:p>
    <w:p w14:paraId="2E602816" w14:textId="77777777" w:rsidR="008C7FB8" w:rsidRPr="00BC5174" w:rsidRDefault="008C7FB8" w:rsidP="008C7FB8">
      <w:pPr>
        <w:pStyle w:val="Body"/>
      </w:pPr>
    </w:p>
    <w:p w14:paraId="39EEA5BD" w14:textId="77777777" w:rsidR="008C7FB8" w:rsidRPr="00BC5174" w:rsidRDefault="008C7FB8" w:rsidP="008C7FB8">
      <w:pPr>
        <w:pStyle w:val="Body"/>
      </w:pPr>
    </w:p>
    <w:p w14:paraId="13592405" w14:textId="3EBED359" w:rsidR="0098334F" w:rsidRPr="00BC5174" w:rsidRDefault="009D2E67" w:rsidP="007C2C35">
      <w:pPr>
        <w:pStyle w:val="CT"/>
        <w:rPr>
          <w:rFonts w:cs="Arial"/>
        </w:rPr>
      </w:pPr>
      <w:r>
        <w:rPr>
          <w:rFonts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1C93A7F2" wp14:editId="344D0979">
                <wp:simplePos x="0" y="0"/>
                <wp:positionH relativeFrom="column">
                  <wp:posOffset>8937625</wp:posOffset>
                </wp:positionH>
                <wp:positionV relativeFrom="paragraph">
                  <wp:posOffset>-5769610</wp:posOffset>
                </wp:positionV>
                <wp:extent cx="815975" cy="629285"/>
                <wp:effectExtent l="12700" t="7620" r="9525" b="10795"/>
                <wp:wrapNone/>
                <wp:docPr id="24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5975" cy="62928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60F988" w14:textId="72663984" w:rsidR="003E4021" w:rsidRPr="005F0232" w:rsidRDefault="009D2E67" w:rsidP="009D2E67">
                            <w:pPr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</w:pPr>
                            <w:r w:rsidRPr="009D2E67">
                              <w:rPr>
                                <w:rFonts w:ascii="Arial" w:hAnsi="Arial"/>
                                <w:noProof/>
                                <w:sz w:val="18"/>
                                <w:szCs w:val="18"/>
                                <w:lang w:eastAsia="en-GB"/>
                              </w:rPr>
                              <w:drawing>
                                <wp:inline distT="0" distB="0" distL="0" distR="0" wp14:anchorId="42D3116E" wp14:editId="485A518A">
                                  <wp:extent cx="623570" cy="888587"/>
                                  <wp:effectExtent l="0" t="0" r="0" b="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23570" cy="88858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93A7F2" id="Rectangle 28" o:spid="_x0000_s1031" style="position:absolute;left:0;text-align:left;margin-left:703.75pt;margin-top:-454.3pt;width:64.25pt;height:49.5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" fillcolor="white [3212]" strokecolor="black [3213]">
                <v:textbox>
                  <w:txbxContent>
                    <w:p w14:paraId="5560F988" w14:textId="72663984" w:rsidR="003E4021" w:rsidRPr="005F0232" w:rsidRDefault="009D2E67" w:rsidP="009D2E67">
                      <w:pPr>
                        <w:rPr>
                          <w:rFonts w:ascii="Arial" w:hAnsi="Arial"/>
                          <w:sz w:val="18"/>
                          <w:szCs w:val="18"/>
                        </w:rPr>
                      </w:pPr>
                      <w:bookmarkStart w:id="1" w:name="_GoBack"/>
                      <w:bookmarkEnd w:id="1"/>
                      <w:r w:rsidRPr="009D2E67">
                        <w:rPr>
                          <w:rFonts w:ascii="Arial" w:hAnsi="Arial"/>
                          <w:noProof/>
                          <w:sz w:val="18"/>
                          <w:szCs w:val="18"/>
                          <w:lang w:eastAsia="en-GB"/>
                        </w:rPr>
                        <w:drawing>
                          <wp:inline distT="0" distB="0" distL="0" distR="0" wp14:anchorId="42D3116E" wp14:editId="485A518A">
                            <wp:extent cx="623570" cy="888587"/>
                            <wp:effectExtent l="0" t="0" r="0" b="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23570" cy="88858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370F13">
        <w:rPr>
          <w:rFonts w:cs="Arial"/>
          <w:noProof/>
          <w:lang w:eastAsia="en-GB"/>
        </w:rPr>
        <w:drawing>
          <wp:anchor distT="914400" distB="182880" distL="45720" distR="114300" simplePos="0" relativeHeight="251732992" behindDoc="0" locked="0" layoutInCell="1" allowOverlap="1" wp14:anchorId="679EA144" wp14:editId="3E44B7FD">
            <wp:simplePos x="0" y="0"/>
            <wp:positionH relativeFrom="column">
              <wp:posOffset>5318760</wp:posOffset>
            </wp:positionH>
            <wp:positionV relativeFrom="paragraph">
              <wp:posOffset>-5848985</wp:posOffset>
            </wp:positionV>
            <wp:extent cx="1158240" cy="879475"/>
            <wp:effectExtent l="0" t="0" r="0" b="0"/>
            <wp:wrapNone/>
            <wp:docPr id="3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usy Ant Logo No strap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778" b="14791"/>
                    <a:stretch/>
                  </pic:blipFill>
                  <pic:spPr bwMode="auto">
                    <a:xfrm>
                      <a:off x="0" y="0"/>
                      <a:ext cx="1158240" cy="879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anchor>
        </w:drawing>
      </w:r>
      <w:r w:rsidR="00B246D0" w:rsidRPr="00BC5174">
        <w:rPr>
          <w:rFonts w:cs="Arial"/>
        </w:rPr>
        <w:br w:type="column"/>
      </w:r>
      <w:r w:rsidR="00B67337">
        <w:rPr>
          <w:rFonts w:cs="Arial"/>
        </w:rPr>
        <w:t>Primary 5</w:t>
      </w:r>
      <w:bookmarkStart w:id="0" w:name="_GoBack"/>
      <w:bookmarkEnd w:id="0"/>
      <w:r w:rsidR="00C47A49" w:rsidRPr="00BC5174">
        <w:rPr>
          <w:rFonts w:cs="Arial"/>
        </w:rPr>
        <w:br/>
      </w:r>
      <w:r w:rsidR="00971229" w:rsidRPr="00BC5174">
        <w:rPr>
          <w:rFonts w:cs="Arial"/>
        </w:rPr>
        <w:t xml:space="preserve">Maths </w:t>
      </w:r>
      <w:r w:rsidR="00C47A49" w:rsidRPr="00BC5174">
        <w:rPr>
          <w:rFonts w:cs="Arial"/>
        </w:rPr>
        <w:br/>
      </w:r>
      <w:r w:rsidR="00971229" w:rsidRPr="00BC5174">
        <w:rPr>
          <w:rFonts w:cs="Arial"/>
        </w:rPr>
        <w:t xml:space="preserve">Newsletter </w:t>
      </w:r>
      <w:r w:rsidR="00E42688" w:rsidRPr="00BC5174">
        <w:rPr>
          <w:rFonts w:cs="Arial"/>
        </w:rPr>
        <w:t>6</w:t>
      </w:r>
    </w:p>
    <w:p w14:paraId="5DC79DEB" w14:textId="77777777" w:rsidR="00B57892" w:rsidRPr="00BC5174" w:rsidRDefault="00B57892" w:rsidP="00B57892">
      <w:pPr>
        <w:pStyle w:val="DateandName"/>
        <w:rPr>
          <w:rFonts w:cs="Arial"/>
        </w:rPr>
      </w:pPr>
      <w:r w:rsidRPr="00BC5174">
        <w:rPr>
          <w:rFonts w:cs="Arial"/>
        </w:rPr>
        <w:t>Date: ______________________</w:t>
      </w:r>
      <w:r w:rsidRPr="00BC5174">
        <w:rPr>
          <w:rFonts w:cs="Arial"/>
        </w:rPr>
        <w:tab/>
        <w:t>Name: ______________________</w:t>
      </w:r>
    </w:p>
    <w:p w14:paraId="4E0232DC" w14:textId="77777777" w:rsidR="00971229" w:rsidRPr="00BC5174" w:rsidRDefault="00971229" w:rsidP="00B57892">
      <w:pPr>
        <w:pStyle w:val="DateandName"/>
        <w:rPr>
          <w:rFonts w:cs="Arial"/>
        </w:rPr>
      </w:pPr>
    </w:p>
    <w:p w14:paraId="456610BE" w14:textId="77777777" w:rsidR="00CD5F62" w:rsidRPr="00BC5174" w:rsidRDefault="00E42688" w:rsidP="00507FCD">
      <w:pPr>
        <w:pStyle w:val="MainHead"/>
        <w:rPr>
          <w:rFonts w:cs="Arial"/>
        </w:rPr>
      </w:pPr>
      <w:r w:rsidRPr="00BC5174">
        <w:rPr>
          <w:rFonts w:cs="Arial"/>
        </w:rPr>
        <w:lastRenderedPageBreak/>
        <w:t>Multiplication and division</w:t>
      </w:r>
    </w:p>
    <w:p w14:paraId="779D154C" w14:textId="24A34470" w:rsidR="006C1A4E" w:rsidRPr="00BC5174" w:rsidRDefault="009D2E67" w:rsidP="00911316">
      <w:pPr>
        <w:pStyle w:val="HeaddingwithColor"/>
        <w:rPr>
          <w:rFonts w:cs="Arial"/>
        </w:rPr>
      </w:pPr>
      <w:r>
        <w:rPr>
          <w:rFonts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 wp14:anchorId="75C1AD07" wp14:editId="29AE73F5">
                <wp:simplePos x="0" y="0"/>
                <wp:positionH relativeFrom="column">
                  <wp:posOffset>-7620</wp:posOffset>
                </wp:positionH>
                <wp:positionV relativeFrom="paragraph">
                  <wp:posOffset>69850</wp:posOffset>
                </wp:positionV>
                <wp:extent cx="4462145" cy="228600"/>
                <wp:effectExtent l="1905" t="4445" r="3175" b="0"/>
                <wp:wrapNone/>
                <wp:docPr id="23" name="Rectangle 17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62145" cy="228600"/>
                        </a:xfrm>
                        <a:prstGeom prst="rect">
                          <a:avLst/>
                        </a:prstGeom>
                        <a:solidFill>
                          <a:srgbClr val="80B0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3E7F38" id="Rectangle 1725" o:spid="_x0000_s1026" style="position:absolute;margin-left:-.6pt;margin-top:5.5pt;width:351.35pt;height:18pt;z-index:-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" fillcolor="#80b0e4" stroked="f" strokecolor="black [3213]" strokeweight="1pt"/>
            </w:pict>
          </mc:Fallback>
        </mc:AlternateContent>
      </w:r>
      <w:r w:rsidR="006C1A4E" w:rsidRPr="00BC5174">
        <w:rPr>
          <w:rFonts w:cs="Arial"/>
        </w:rPr>
        <w:t>HERE’S THE MATHS</w:t>
      </w:r>
    </w:p>
    <w:p w14:paraId="6047015D" w14:textId="77777777" w:rsidR="006C1A4E" w:rsidRPr="00BC5174" w:rsidRDefault="00E42688" w:rsidP="00F25D70">
      <w:pPr>
        <w:pStyle w:val="Body"/>
        <w:rPr>
          <w:rFonts w:cs="Arial"/>
        </w:rPr>
      </w:pPr>
      <w:r w:rsidRPr="00BC5174">
        <w:rPr>
          <w:rFonts w:cs="Arial"/>
        </w:rPr>
        <w:t xml:space="preserve">This week’s maths involves counting in 25s, 100s and 1000s, building up confidence </w:t>
      </w:r>
      <w:r w:rsidR="000B4880">
        <w:rPr>
          <w:rFonts w:cs="Arial"/>
        </w:rPr>
        <w:br/>
      </w:r>
      <w:r w:rsidRPr="00BC5174">
        <w:rPr>
          <w:rFonts w:cs="Arial"/>
        </w:rPr>
        <w:t>in handling increasingly large numbers. The pattern of multiples of 25 (</w:t>
      </w:r>
      <w:r w:rsidR="00E914A0">
        <w:t>–</w:t>
      </w:r>
      <w:r w:rsidRPr="00BC5174">
        <w:rPr>
          <w:rFonts w:cs="Arial"/>
        </w:rPr>
        <w:t xml:space="preserve">00, </w:t>
      </w:r>
      <w:r w:rsidR="00E914A0">
        <w:t>–</w:t>
      </w:r>
      <w:r w:rsidRPr="00BC5174">
        <w:rPr>
          <w:rFonts w:cs="Arial"/>
        </w:rPr>
        <w:t xml:space="preserve">25, </w:t>
      </w:r>
      <w:r w:rsidR="001F0D2E">
        <w:t>–</w:t>
      </w:r>
      <w:r w:rsidRPr="00BC5174">
        <w:rPr>
          <w:rFonts w:cs="Arial"/>
        </w:rPr>
        <w:t xml:space="preserve">50 </w:t>
      </w:r>
      <w:r w:rsidR="00E914A0">
        <w:rPr>
          <w:rFonts w:cs="Arial"/>
        </w:rPr>
        <w:br/>
      </w:r>
      <w:r w:rsidRPr="00BC5174">
        <w:rPr>
          <w:rFonts w:cs="Arial"/>
        </w:rPr>
        <w:t xml:space="preserve">and </w:t>
      </w:r>
      <w:r w:rsidR="00E914A0">
        <w:t>–</w:t>
      </w:r>
      <w:r w:rsidRPr="00BC5174">
        <w:rPr>
          <w:rFonts w:cs="Arial"/>
        </w:rPr>
        <w:t>75) are often used in everyday maths.</w:t>
      </w:r>
    </w:p>
    <w:p w14:paraId="32B0BD16" w14:textId="24AB88E6" w:rsidR="00364B9F" w:rsidRPr="00BC5174" w:rsidRDefault="009D2E67" w:rsidP="008448EF">
      <w:pPr>
        <w:pStyle w:val="HeaddingwithColor"/>
        <w:rPr>
          <w:rFonts w:cs="Arial"/>
        </w:rPr>
      </w:pPr>
      <w:r>
        <w:rPr>
          <w:rFonts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8720" behindDoc="1" locked="0" layoutInCell="1" allowOverlap="1" wp14:anchorId="2217D484" wp14:editId="264AF526">
                <wp:simplePos x="0" y="0"/>
                <wp:positionH relativeFrom="column">
                  <wp:posOffset>-6350</wp:posOffset>
                </wp:positionH>
                <wp:positionV relativeFrom="paragraph">
                  <wp:posOffset>67945</wp:posOffset>
                </wp:positionV>
                <wp:extent cx="4462145" cy="228600"/>
                <wp:effectExtent l="3175" t="0" r="1905" b="3810"/>
                <wp:wrapNone/>
                <wp:docPr id="22" name="Rectangle 17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62145" cy="228600"/>
                        </a:xfrm>
                        <a:prstGeom prst="rect">
                          <a:avLst/>
                        </a:prstGeom>
                        <a:solidFill>
                          <a:srgbClr val="80B0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6D5F56" id="Rectangle 1726" o:spid="_x0000_s1026" style="position:absolute;margin-left:-.5pt;margin-top:5.35pt;width:351.35pt;height:18pt;z-index:-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" fillcolor="#80b0e4" stroked="f" strokecolor="black [3213]" strokeweight="1pt"/>
            </w:pict>
          </mc:Fallback>
        </mc:AlternateContent>
      </w:r>
      <w:r w:rsidR="007978AC" w:rsidRPr="00BC5174">
        <w:rPr>
          <w:rFonts w:cs="Arial"/>
        </w:rPr>
        <w:t>ACTIVITY</w:t>
      </w:r>
    </w:p>
    <w:p w14:paraId="4152D43A" w14:textId="4A2B6EEA" w:rsidR="00943FED" w:rsidRPr="00BC5174" w:rsidRDefault="009D2E67" w:rsidP="00943FED">
      <w:pPr>
        <w:pStyle w:val="Body"/>
        <w:rPr>
          <w:rFonts w:cs="Arial"/>
          <w:sz w:val="10"/>
        </w:rPr>
      </w:pPr>
      <w:r>
        <w:rPr>
          <w:rFonts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07407FE2" wp14:editId="5D636BCD">
                <wp:simplePos x="0" y="0"/>
                <wp:positionH relativeFrom="column">
                  <wp:posOffset>2740025</wp:posOffset>
                </wp:positionH>
                <wp:positionV relativeFrom="paragraph">
                  <wp:posOffset>16510</wp:posOffset>
                </wp:positionV>
                <wp:extent cx="1714500" cy="704215"/>
                <wp:effectExtent l="6350" t="14605" r="12700" b="14605"/>
                <wp:wrapSquare wrapText="bothSides"/>
                <wp:docPr id="21" name="Text Box 17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704215"/>
                        </a:xfrm>
                        <a:prstGeom prst="rect">
                          <a:avLst/>
                        </a:prstGeom>
                        <a:solidFill>
                          <a:srgbClr val="B6DDE8"/>
                        </a:solidFill>
                        <a:ln w="127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474B80" w14:textId="77777777" w:rsidR="003E4021" w:rsidRDefault="003E4021" w:rsidP="00D044DC">
                            <w:pPr>
                              <w:pStyle w:val="Subheadabovespace"/>
                            </w:pPr>
                            <w:r w:rsidRPr="002C09FB">
                              <w:t xml:space="preserve">You </w:t>
                            </w:r>
                            <w:r>
                              <w:t xml:space="preserve">will </w:t>
                            </w:r>
                            <w:r w:rsidRPr="002C09FB">
                              <w:t>need:</w:t>
                            </w:r>
                          </w:p>
                          <w:p w14:paraId="5A285C51" w14:textId="77777777" w:rsidR="003E4021" w:rsidRDefault="003E4021" w:rsidP="00E42688">
                            <w:pPr>
                              <w:pStyle w:val="BL"/>
                              <w:tabs>
                                <w:tab w:val="clear" w:pos="450"/>
                                <w:tab w:val="num" w:pos="360"/>
                              </w:tabs>
                            </w:pPr>
                            <w:r>
                              <w:t xml:space="preserve">1–6 dice </w:t>
                            </w:r>
                          </w:p>
                          <w:p w14:paraId="596A8211" w14:textId="77777777" w:rsidR="003E4021" w:rsidRPr="00CF0781" w:rsidRDefault="003E4021" w:rsidP="00E42688">
                            <w:pPr>
                              <w:pStyle w:val="BL"/>
                              <w:tabs>
                                <w:tab w:val="clear" w:pos="450"/>
                                <w:tab w:val="num" w:pos="360"/>
                              </w:tabs>
                              <w:rPr>
                                <w:rFonts w:ascii="Calibri" w:hAnsi="Calibri"/>
                              </w:rPr>
                            </w:pPr>
                            <w:r>
                              <w:t>timer (or phone with timer)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407FE2" id="Text Box 1727" o:spid="_x0000_s1032" type="#_x0000_t202" style="position:absolute;margin-left:215.75pt;margin-top:1.3pt;width:135pt;height:55.4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" fillcolor="#b6dde8" strokecolor="black [3213]" strokeweight="1pt">
                <v:textbox inset=",7.2pt,,7.2pt">
                  <w:txbxContent>
                    <w:p w14:paraId="50474B80" w14:textId="77777777" w:rsidR="003E4021" w:rsidRDefault="003E4021" w:rsidP="00D044DC">
                      <w:pPr>
                        <w:pStyle w:val="Subheadabovespace"/>
                      </w:pPr>
                      <w:r w:rsidRPr="002C09FB">
                        <w:t xml:space="preserve">You </w:t>
                      </w:r>
                      <w:r>
                        <w:t xml:space="preserve">will </w:t>
                      </w:r>
                      <w:r w:rsidRPr="002C09FB">
                        <w:t>need:</w:t>
                      </w:r>
                    </w:p>
                    <w:p w14:paraId="5A285C51" w14:textId="77777777" w:rsidR="003E4021" w:rsidRDefault="003E4021" w:rsidP="00E42688">
                      <w:pPr>
                        <w:pStyle w:val="BL"/>
                        <w:tabs>
                          <w:tab w:val="clear" w:pos="450"/>
                          <w:tab w:val="num" w:pos="360"/>
                        </w:tabs>
                      </w:pPr>
                      <w:r>
                        <w:t xml:space="preserve">1–6 dice </w:t>
                      </w:r>
                    </w:p>
                    <w:p w14:paraId="596A8211" w14:textId="77777777" w:rsidR="003E4021" w:rsidRPr="00CF0781" w:rsidRDefault="003E4021" w:rsidP="00E42688">
                      <w:pPr>
                        <w:pStyle w:val="BL"/>
                        <w:tabs>
                          <w:tab w:val="clear" w:pos="450"/>
                          <w:tab w:val="num" w:pos="360"/>
                        </w:tabs>
                        <w:rPr>
                          <w:rFonts w:ascii="Calibri" w:hAnsi="Calibri"/>
                        </w:rPr>
                      </w:pPr>
                      <w:r>
                        <w:t>timer (or phone with timer)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cs="Arial"/>
          <w:noProof/>
          <w:sz w:val="10"/>
          <w:lang w:eastAsia="en-GB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5076AFDB" wp14:editId="54685943">
                <wp:simplePos x="0" y="0"/>
                <wp:positionH relativeFrom="column">
                  <wp:posOffset>-179070</wp:posOffset>
                </wp:positionH>
                <wp:positionV relativeFrom="paragraph">
                  <wp:posOffset>27940</wp:posOffset>
                </wp:positionV>
                <wp:extent cx="1892935" cy="944245"/>
                <wp:effectExtent l="1905" t="0" r="635" b="1270"/>
                <wp:wrapNone/>
                <wp:docPr id="20" name="Text Box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2935" cy="944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Ind w:w="288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750"/>
                              <w:gridCol w:w="750"/>
                              <w:gridCol w:w="750"/>
                            </w:tblGrid>
                            <w:tr w:rsidR="003E4021" w:rsidRPr="003E5CD2" w14:paraId="4E2217AD" w14:textId="77777777" w:rsidTr="00375153">
                              <w:trPr>
                                <w:trHeight w:val="621"/>
                              </w:trPr>
                              <w:tc>
                                <w:tcPr>
                                  <w:tcW w:w="750" w:type="dxa"/>
                                  <w:vAlign w:val="center"/>
                                </w:tcPr>
                                <w:p w14:paraId="0CDF5114" w14:textId="77777777" w:rsidR="003E4021" w:rsidRPr="00E42688" w:rsidRDefault="003E4021" w:rsidP="003E4021">
                                  <w:pPr>
                                    <w:spacing w:line="360" w:lineRule="auto"/>
                                    <w:jc w:val="center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 w:rsidRPr="00E42688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</w:p>
                                <w:p w14:paraId="6E361D0B" w14:textId="77777777" w:rsidR="003E4021" w:rsidRPr="00E42688" w:rsidRDefault="003E4021" w:rsidP="003E4021">
                                  <w:pPr>
                                    <w:spacing w:line="360" w:lineRule="auto"/>
                                    <w:jc w:val="center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 w:rsidRPr="00E42688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150</w:t>
                                  </w:r>
                                </w:p>
                              </w:tc>
                              <w:tc>
                                <w:tcPr>
                                  <w:tcW w:w="750" w:type="dxa"/>
                                  <w:vAlign w:val="center"/>
                                </w:tcPr>
                                <w:p w14:paraId="2D05125A" w14:textId="77777777" w:rsidR="003E4021" w:rsidRPr="00E42688" w:rsidRDefault="003E4021" w:rsidP="003E4021">
                                  <w:pPr>
                                    <w:spacing w:line="360" w:lineRule="auto"/>
                                    <w:jc w:val="center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 w:rsidRPr="00E42688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2</w:t>
                                  </w:r>
                                </w:p>
                                <w:p w14:paraId="369DDB24" w14:textId="77777777" w:rsidR="003E4021" w:rsidRPr="00E42688" w:rsidRDefault="003E4021" w:rsidP="003E4021">
                                  <w:pPr>
                                    <w:spacing w:line="360" w:lineRule="auto"/>
                                    <w:jc w:val="center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 w:rsidRPr="00E42688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325</w:t>
                                  </w:r>
                                </w:p>
                              </w:tc>
                              <w:tc>
                                <w:tcPr>
                                  <w:tcW w:w="750" w:type="dxa"/>
                                  <w:vAlign w:val="center"/>
                                </w:tcPr>
                                <w:p w14:paraId="60ECC2C0" w14:textId="77777777" w:rsidR="003E4021" w:rsidRPr="00E42688" w:rsidRDefault="003E4021" w:rsidP="003E4021">
                                  <w:pPr>
                                    <w:spacing w:line="360" w:lineRule="auto"/>
                                    <w:jc w:val="center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 w:rsidRPr="00E42688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3</w:t>
                                  </w:r>
                                </w:p>
                                <w:p w14:paraId="75F8354F" w14:textId="77777777" w:rsidR="003E4021" w:rsidRPr="00E42688" w:rsidRDefault="003E4021" w:rsidP="003E4021">
                                  <w:pPr>
                                    <w:spacing w:line="360" w:lineRule="auto"/>
                                    <w:jc w:val="center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 w:rsidRPr="00E42688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400</w:t>
                                  </w:r>
                                </w:p>
                              </w:tc>
                            </w:tr>
                            <w:tr w:rsidR="003E4021" w:rsidRPr="003E5CD2" w14:paraId="596D6596" w14:textId="77777777" w:rsidTr="00375153">
                              <w:trPr>
                                <w:trHeight w:val="621"/>
                              </w:trPr>
                              <w:tc>
                                <w:tcPr>
                                  <w:tcW w:w="750" w:type="dxa"/>
                                  <w:vAlign w:val="center"/>
                                </w:tcPr>
                                <w:p w14:paraId="0CF32AFB" w14:textId="77777777" w:rsidR="003E4021" w:rsidRPr="00E42688" w:rsidRDefault="003E4021" w:rsidP="003E4021">
                                  <w:pPr>
                                    <w:spacing w:line="360" w:lineRule="auto"/>
                                    <w:jc w:val="center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 w:rsidRPr="00E42688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4</w:t>
                                  </w:r>
                                </w:p>
                                <w:p w14:paraId="67C49E92" w14:textId="77777777" w:rsidR="003E4021" w:rsidRPr="00E42688" w:rsidRDefault="003E4021" w:rsidP="003E4021">
                                  <w:pPr>
                                    <w:spacing w:line="360" w:lineRule="auto"/>
                                    <w:jc w:val="center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 w:rsidRPr="00E42688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625</w:t>
                                  </w:r>
                                </w:p>
                              </w:tc>
                              <w:tc>
                                <w:tcPr>
                                  <w:tcW w:w="750" w:type="dxa"/>
                                  <w:vAlign w:val="center"/>
                                </w:tcPr>
                                <w:p w14:paraId="7D043A80" w14:textId="77777777" w:rsidR="003E4021" w:rsidRPr="00E42688" w:rsidRDefault="003E4021" w:rsidP="003E4021">
                                  <w:pPr>
                                    <w:spacing w:line="360" w:lineRule="auto"/>
                                    <w:jc w:val="center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 w:rsidRPr="00E42688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5</w:t>
                                  </w:r>
                                </w:p>
                                <w:p w14:paraId="26453D2F" w14:textId="77777777" w:rsidR="003E4021" w:rsidRPr="00E42688" w:rsidRDefault="003E4021" w:rsidP="003E4021">
                                  <w:pPr>
                                    <w:spacing w:line="360" w:lineRule="auto"/>
                                    <w:jc w:val="center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 w:rsidRPr="00E42688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500</w:t>
                                  </w:r>
                                </w:p>
                              </w:tc>
                              <w:tc>
                                <w:tcPr>
                                  <w:tcW w:w="750" w:type="dxa"/>
                                  <w:vAlign w:val="center"/>
                                </w:tcPr>
                                <w:p w14:paraId="4948F124" w14:textId="77777777" w:rsidR="003E4021" w:rsidRPr="00E42688" w:rsidRDefault="003E4021" w:rsidP="003E4021">
                                  <w:pPr>
                                    <w:spacing w:line="360" w:lineRule="auto"/>
                                    <w:jc w:val="center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 w:rsidRPr="00E42688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6</w:t>
                                  </w:r>
                                </w:p>
                                <w:p w14:paraId="0E57CD58" w14:textId="77777777" w:rsidR="003E4021" w:rsidRPr="00E42688" w:rsidRDefault="003E4021" w:rsidP="003E4021">
                                  <w:pPr>
                                    <w:spacing w:line="360" w:lineRule="auto"/>
                                    <w:jc w:val="center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 w:rsidRPr="00E42688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275</w:t>
                                  </w:r>
                                </w:p>
                              </w:tc>
                            </w:tr>
                          </w:tbl>
                          <w:p w14:paraId="54DF034F" w14:textId="77777777" w:rsidR="003E4021" w:rsidRDefault="003E4021" w:rsidP="00D044D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076AFDB" id="_x0000_t202" coordsize="21600,21600" o:spt="202" path="m,l,21600r21600,l21600,xe">
                <v:stroke joinstyle="miter"/>
                <v:path gradientshapeok="t" o:connecttype="rect"/>
              </v:shapetype>
              <v:shape id="Text Box 234" o:spid="_x0000_s1033" type="#_x0000_t202" style="position:absolute;margin-left:-14.1pt;margin-top:2.2pt;width:149.05pt;height:74.3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" filled="f" stroked="f">
                <v:textbox>
                  <w:txbxContent>
                    <w:tbl>
                      <w:tblPr>
                        <w:tblStyle w:val="TableGrid"/>
                        <w:tblW w:w="0" w:type="auto"/>
                        <w:tblInd w:w="288" w:type="dxa"/>
                        <w:tblLook w:val="04A0" w:firstRow="1" w:lastRow="0" w:firstColumn="1" w:lastColumn="0" w:noHBand="0" w:noVBand="1"/>
                      </w:tblPr>
                      <w:tblGrid>
                        <w:gridCol w:w="750"/>
                        <w:gridCol w:w="750"/>
                        <w:gridCol w:w="750"/>
                      </w:tblGrid>
                      <w:tr w:rsidR="003E4021" w:rsidRPr="003E5CD2" w14:paraId="4E2217AD" w14:textId="77777777" w:rsidTr="00375153">
                        <w:trPr>
                          <w:trHeight w:val="621"/>
                        </w:trPr>
                        <w:tc>
                          <w:tcPr>
                            <w:tcW w:w="750" w:type="dxa"/>
                            <w:vAlign w:val="center"/>
                          </w:tcPr>
                          <w:p w14:paraId="0CDF5114" w14:textId="77777777" w:rsidR="003E4021" w:rsidRPr="00E42688" w:rsidRDefault="003E4021" w:rsidP="003E4021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E42688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  <w:p w14:paraId="6E361D0B" w14:textId="77777777" w:rsidR="003E4021" w:rsidRPr="00E42688" w:rsidRDefault="003E4021" w:rsidP="003E4021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E42688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150</w:t>
                            </w:r>
                          </w:p>
                        </w:tc>
                        <w:tc>
                          <w:tcPr>
                            <w:tcW w:w="750" w:type="dxa"/>
                            <w:vAlign w:val="center"/>
                          </w:tcPr>
                          <w:p w14:paraId="2D05125A" w14:textId="77777777" w:rsidR="003E4021" w:rsidRPr="00E42688" w:rsidRDefault="003E4021" w:rsidP="003E4021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E42688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2</w:t>
                            </w:r>
                          </w:p>
                          <w:p w14:paraId="369DDB24" w14:textId="77777777" w:rsidR="003E4021" w:rsidRPr="00E42688" w:rsidRDefault="003E4021" w:rsidP="003E4021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E42688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325</w:t>
                            </w:r>
                          </w:p>
                        </w:tc>
                        <w:tc>
                          <w:tcPr>
                            <w:tcW w:w="750" w:type="dxa"/>
                            <w:vAlign w:val="center"/>
                          </w:tcPr>
                          <w:p w14:paraId="60ECC2C0" w14:textId="77777777" w:rsidR="003E4021" w:rsidRPr="00E42688" w:rsidRDefault="003E4021" w:rsidP="003E4021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E42688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3</w:t>
                            </w:r>
                          </w:p>
                          <w:p w14:paraId="75F8354F" w14:textId="77777777" w:rsidR="003E4021" w:rsidRPr="00E42688" w:rsidRDefault="003E4021" w:rsidP="003E4021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E42688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400</w:t>
                            </w:r>
                          </w:p>
                        </w:tc>
                      </w:tr>
                      <w:tr w:rsidR="003E4021" w:rsidRPr="003E5CD2" w14:paraId="596D6596" w14:textId="77777777" w:rsidTr="00375153">
                        <w:trPr>
                          <w:trHeight w:val="621"/>
                        </w:trPr>
                        <w:tc>
                          <w:tcPr>
                            <w:tcW w:w="750" w:type="dxa"/>
                            <w:vAlign w:val="center"/>
                          </w:tcPr>
                          <w:p w14:paraId="0CF32AFB" w14:textId="77777777" w:rsidR="003E4021" w:rsidRPr="00E42688" w:rsidRDefault="003E4021" w:rsidP="003E4021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E42688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4</w:t>
                            </w:r>
                          </w:p>
                          <w:p w14:paraId="67C49E92" w14:textId="77777777" w:rsidR="003E4021" w:rsidRPr="00E42688" w:rsidRDefault="003E4021" w:rsidP="003E4021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E42688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625</w:t>
                            </w:r>
                          </w:p>
                        </w:tc>
                        <w:tc>
                          <w:tcPr>
                            <w:tcW w:w="750" w:type="dxa"/>
                            <w:vAlign w:val="center"/>
                          </w:tcPr>
                          <w:p w14:paraId="7D043A80" w14:textId="77777777" w:rsidR="003E4021" w:rsidRPr="00E42688" w:rsidRDefault="003E4021" w:rsidP="003E4021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E42688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5</w:t>
                            </w:r>
                          </w:p>
                          <w:p w14:paraId="26453D2F" w14:textId="77777777" w:rsidR="003E4021" w:rsidRPr="00E42688" w:rsidRDefault="003E4021" w:rsidP="003E4021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E42688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500</w:t>
                            </w:r>
                          </w:p>
                        </w:tc>
                        <w:tc>
                          <w:tcPr>
                            <w:tcW w:w="750" w:type="dxa"/>
                            <w:vAlign w:val="center"/>
                          </w:tcPr>
                          <w:p w14:paraId="4948F124" w14:textId="77777777" w:rsidR="003E4021" w:rsidRPr="00E42688" w:rsidRDefault="003E4021" w:rsidP="003E4021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E42688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6</w:t>
                            </w:r>
                          </w:p>
                          <w:p w14:paraId="0E57CD58" w14:textId="77777777" w:rsidR="003E4021" w:rsidRPr="00E42688" w:rsidRDefault="003E4021" w:rsidP="003E4021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E42688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275</w:t>
                            </w:r>
                          </w:p>
                        </w:tc>
                      </w:tr>
                    </w:tbl>
                    <w:p w14:paraId="54DF034F" w14:textId="77777777" w:rsidR="003E4021" w:rsidRDefault="003E4021" w:rsidP="00D044DC"/>
                  </w:txbxContent>
                </v:textbox>
              </v:shape>
            </w:pict>
          </mc:Fallback>
        </mc:AlternateContent>
      </w:r>
    </w:p>
    <w:p w14:paraId="21A489BE" w14:textId="77777777" w:rsidR="00D044DC" w:rsidRPr="00BC5174" w:rsidRDefault="00D044DC" w:rsidP="00943FED">
      <w:pPr>
        <w:pStyle w:val="Body"/>
        <w:rPr>
          <w:rFonts w:cs="Arial"/>
          <w:sz w:val="10"/>
        </w:rPr>
      </w:pPr>
    </w:p>
    <w:p w14:paraId="4044FB3D" w14:textId="77777777" w:rsidR="00E42688" w:rsidRPr="00BC5174" w:rsidRDefault="00E42688" w:rsidP="00943FED">
      <w:pPr>
        <w:pStyle w:val="Body"/>
        <w:rPr>
          <w:rFonts w:cs="Arial"/>
          <w:sz w:val="10"/>
        </w:rPr>
      </w:pPr>
    </w:p>
    <w:p w14:paraId="31673C5C" w14:textId="77777777" w:rsidR="00E42688" w:rsidRPr="00BC5174" w:rsidRDefault="00E42688" w:rsidP="00943FED">
      <w:pPr>
        <w:pStyle w:val="Body"/>
        <w:rPr>
          <w:rFonts w:cs="Arial"/>
          <w:sz w:val="10"/>
        </w:rPr>
      </w:pPr>
    </w:p>
    <w:p w14:paraId="60837029" w14:textId="77777777" w:rsidR="00D044DC" w:rsidRPr="00BC5174" w:rsidRDefault="00D044DC" w:rsidP="00943FED">
      <w:pPr>
        <w:pStyle w:val="Body"/>
        <w:rPr>
          <w:rFonts w:cs="Arial"/>
          <w:sz w:val="10"/>
        </w:rPr>
      </w:pPr>
    </w:p>
    <w:p w14:paraId="2D72AD76" w14:textId="77777777" w:rsidR="00E42688" w:rsidRPr="00BC5174" w:rsidRDefault="00E42688" w:rsidP="00943FED">
      <w:pPr>
        <w:pStyle w:val="Body"/>
        <w:rPr>
          <w:rFonts w:cs="Arial"/>
          <w:sz w:val="10"/>
        </w:rPr>
      </w:pPr>
    </w:p>
    <w:p w14:paraId="2375562B" w14:textId="77777777" w:rsidR="00D044DC" w:rsidRPr="00BC5174" w:rsidRDefault="005D302B" w:rsidP="005D302B">
      <w:pPr>
        <w:pStyle w:val="Body"/>
        <w:spacing w:before="240"/>
        <w:rPr>
          <w:rFonts w:cs="Arial"/>
          <w:sz w:val="4"/>
        </w:rPr>
      </w:pPr>
      <w:r w:rsidRPr="00BC5174">
        <w:rPr>
          <w:rFonts w:cs="Arial"/>
          <w:b/>
        </w:rPr>
        <w:t>What to do</w:t>
      </w:r>
    </w:p>
    <w:p w14:paraId="67778257" w14:textId="77777777" w:rsidR="00E42688" w:rsidRPr="00BC5174" w:rsidRDefault="00E42688" w:rsidP="00E42688">
      <w:pPr>
        <w:pStyle w:val="BL"/>
        <w:rPr>
          <w:rFonts w:cs="Arial"/>
        </w:rPr>
      </w:pPr>
      <w:r w:rsidRPr="00BC5174">
        <w:rPr>
          <w:rFonts w:cs="Arial"/>
        </w:rPr>
        <w:t xml:space="preserve">Roll the dice to decide your starting number. </w:t>
      </w:r>
    </w:p>
    <w:p w14:paraId="6ED031D3" w14:textId="77777777" w:rsidR="00E42688" w:rsidRPr="00BC5174" w:rsidRDefault="00E42688" w:rsidP="00E42688">
      <w:pPr>
        <w:pStyle w:val="BL"/>
        <w:rPr>
          <w:rFonts w:cs="Arial"/>
        </w:rPr>
      </w:pPr>
      <w:r w:rsidRPr="00BC5174">
        <w:rPr>
          <w:rFonts w:cs="Arial"/>
        </w:rPr>
        <w:t xml:space="preserve">Count in 25s from that number for 10 seconds. </w:t>
      </w:r>
    </w:p>
    <w:p w14:paraId="44144CE9" w14:textId="77777777" w:rsidR="00E42688" w:rsidRPr="00BC5174" w:rsidRDefault="00E42688" w:rsidP="00E42688">
      <w:pPr>
        <w:pStyle w:val="BL"/>
        <w:rPr>
          <w:rFonts w:cs="Arial"/>
        </w:rPr>
      </w:pPr>
      <w:r w:rsidRPr="00BC5174">
        <w:rPr>
          <w:rFonts w:cs="Arial"/>
        </w:rPr>
        <w:t xml:space="preserve">If you make a mistake, begin counting from the start number again. </w:t>
      </w:r>
    </w:p>
    <w:p w14:paraId="59D757CA" w14:textId="77777777" w:rsidR="00E42688" w:rsidRPr="00BC5174" w:rsidRDefault="00E42688" w:rsidP="00E42688">
      <w:pPr>
        <w:pStyle w:val="BL"/>
        <w:rPr>
          <w:rFonts w:cs="Arial"/>
        </w:rPr>
      </w:pPr>
      <w:r w:rsidRPr="00BC5174">
        <w:rPr>
          <w:rFonts w:cs="Arial"/>
        </w:rPr>
        <w:t xml:space="preserve">Record the finishing number. </w:t>
      </w:r>
    </w:p>
    <w:p w14:paraId="354FD5B9" w14:textId="77777777" w:rsidR="00E42688" w:rsidRPr="00BC5174" w:rsidRDefault="00E42688" w:rsidP="00E42688">
      <w:pPr>
        <w:pStyle w:val="BL"/>
        <w:rPr>
          <w:rFonts w:cs="Arial"/>
        </w:rPr>
      </w:pPr>
      <w:r w:rsidRPr="00BC5174">
        <w:rPr>
          <w:rFonts w:cs="Arial"/>
        </w:rPr>
        <w:t xml:space="preserve">Swap roles. </w:t>
      </w:r>
    </w:p>
    <w:p w14:paraId="52C6DEEA" w14:textId="77777777" w:rsidR="00943FED" w:rsidRPr="00BC5174" w:rsidRDefault="00E42688" w:rsidP="00E42688">
      <w:pPr>
        <w:pStyle w:val="BL"/>
        <w:rPr>
          <w:rFonts w:cs="Arial"/>
        </w:rPr>
      </w:pPr>
      <w:r w:rsidRPr="00BC5174">
        <w:rPr>
          <w:rFonts w:cs="Arial"/>
        </w:rPr>
        <w:t>The winner is the one who reaches the higher number.</w:t>
      </w:r>
    </w:p>
    <w:p w14:paraId="3262A681" w14:textId="77777777" w:rsidR="00016A53" w:rsidRPr="00BC5174" w:rsidRDefault="00016A53" w:rsidP="00D044DC">
      <w:pPr>
        <w:pStyle w:val="Subheadabovespace"/>
        <w:rPr>
          <w:rFonts w:cs="Arial"/>
        </w:rPr>
      </w:pPr>
      <w:r w:rsidRPr="00BC5174">
        <w:rPr>
          <w:rFonts w:cs="Arial"/>
        </w:rPr>
        <w:t xml:space="preserve">Variation </w:t>
      </w:r>
    </w:p>
    <w:p w14:paraId="0D9A6122" w14:textId="77777777" w:rsidR="001F0B4E" w:rsidRPr="00BC5174" w:rsidRDefault="00E42688" w:rsidP="003E4021">
      <w:pPr>
        <w:pStyle w:val="BL"/>
      </w:pPr>
      <w:r w:rsidRPr="00BC5174">
        <w:t>Count backwards in 25s instead of forwards.</w:t>
      </w:r>
    </w:p>
    <w:p w14:paraId="1B452271" w14:textId="6F814602" w:rsidR="001F0B4E" w:rsidRPr="00BC5174" w:rsidRDefault="009D2E67" w:rsidP="009647CF">
      <w:pPr>
        <w:pStyle w:val="HeaddingwithColor"/>
        <w:rPr>
          <w:rFonts w:cs="Arial"/>
        </w:rPr>
      </w:pPr>
      <w:r>
        <w:rPr>
          <w:rFonts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8960" behindDoc="1" locked="0" layoutInCell="1" allowOverlap="1" wp14:anchorId="74454B95" wp14:editId="58DB48B6">
                <wp:simplePos x="0" y="0"/>
                <wp:positionH relativeFrom="column">
                  <wp:posOffset>-6350</wp:posOffset>
                </wp:positionH>
                <wp:positionV relativeFrom="paragraph">
                  <wp:posOffset>70485</wp:posOffset>
                </wp:positionV>
                <wp:extent cx="4462145" cy="228600"/>
                <wp:effectExtent l="3175" t="0" r="1905" b="3175"/>
                <wp:wrapNone/>
                <wp:docPr id="19" name="Rectangl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62145" cy="228600"/>
                        </a:xfrm>
                        <a:prstGeom prst="rect">
                          <a:avLst/>
                        </a:prstGeom>
                        <a:solidFill>
                          <a:srgbClr val="80B0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4F817A" id="Rectangle 66" o:spid="_x0000_s1026" style="position:absolute;margin-left:-.5pt;margin-top:5.55pt;width:351.35pt;height:18pt;z-index:-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" fillcolor="#80b0e4" stroked="f" strokecolor="black [3213]" strokeweight="1pt"/>
            </w:pict>
          </mc:Fallback>
        </mc:AlternateContent>
      </w:r>
      <w:r>
        <w:rPr>
          <w:rFonts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2816" behindDoc="1" locked="0" layoutInCell="1" allowOverlap="1" wp14:anchorId="217189F8" wp14:editId="673AF4B3">
                <wp:simplePos x="0" y="0"/>
                <wp:positionH relativeFrom="column">
                  <wp:posOffset>650240</wp:posOffset>
                </wp:positionH>
                <wp:positionV relativeFrom="paragraph">
                  <wp:posOffset>4861560</wp:posOffset>
                </wp:positionV>
                <wp:extent cx="4462145" cy="228600"/>
                <wp:effectExtent l="2540" t="0" r="2540" b="3175"/>
                <wp:wrapNone/>
                <wp:docPr id="18" name="Rectangle 17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62145" cy="228600"/>
                        </a:xfrm>
                        <a:prstGeom prst="rect">
                          <a:avLst/>
                        </a:prstGeom>
                        <a:solidFill>
                          <a:srgbClr val="80B0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453249" id="Rectangle 1734" o:spid="_x0000_s1026" style="position:absolute;margin-left:51.2pt;margin-top:382.8pt;width:351.35pt;height:18pt;z-index:-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" fillcolor="#80b0e4" stroked="f" strokecolor="black [3213]" strokeweight="1pt"/>
            </w:pict>
          </mc:Fallback>
        </mc:AlternateContent>
      </w:r>
      <w:r w:rsidR="001F0B4E" w:rsidRPr="00BC5174">
        <w:rPr>
          <w:rFonts w:cs="Arial"/>
        </w:rPr>
        <w:t>QUESTIONS TO ASK</w:t>
      </w:r>
    </w:p>
    <w:p w14:paraId="46470093" w14:textId="69275AB1" w:rsidR="002C59F6" w:rsidRPr="00BC5174" w:rsidRDefault="009D2E67" w:rsidP="005664F4">
      <w:pPr>
        <w:pStyle w:val="BL"/>
        <w:numPr>
          <w:ilvl w:val="0"/>
          <w:numId w:val="0"/>
        </w:numPr>
        <w:ind w:left="216"/>
        <w:rPr>
          <w:rFonts w:cs="Arial"/>
        </w:rPr>
      </w:pPr>
      <w:r>
        <w:rPr>
          <w:rFonts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63D82EB2" wp14:editId="47B0EAAA">
                <wp:simplePos x="0" y="0"/>
                <wp:positionH relativeFrom="column">
                  <wp:posOffset>76200</wp:posOffset>
                </wp:positionH>
                <wp:positionV relativeFrom="paragraph">
                  <wp:posOffset>132080</wp:posOffset>
                </wp:positionV>
                <wp:extent cx="1136015" cy="451485"/>
                <wp:effectExtent l="76200" t="99695" r="6985" b="10795"/>
                <wp:wrapNone/>
                <wp:docPr id="17" name="Rounded Rectangular Callout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36015" cy="451485"/>
                        </a:xfrm>
                        <a:prstGeom prst="wedgeRoundRectCallout">
                          <a:avLst>
                            <a:gd name="adj1" fmla="val -52069"/>
                            <a:gd name="adj2" fmla="val -68282"/>
                            <a:gd name="adj3" fmla="val 16667"/>
                          </a:avLst>
                        </a:prstGeom>
                        <a:solidFill>
                          <a:srgbClr val="B6DDE8"/>
                        </a:solidFill>
                        <a:ln w="317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E85961" w14:textId="77777777" w:rsidR="003E4021" w:rsidRPr="00E42688" w:rsidRDefault="003E4021" w:rsidP="00F75BD7">
                            <w:pPr>
                              <w:pStyle w:val="BubbleText"/>
                            </w:pPr>
                            <w:r w:rsidRPr="00E42688">
                              <w:t>Count backwards from 500 in 25s.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D82EB2" id="Rounded Rectangular Callout 107" o:spid="_x0000_s1034" type="#_x0000_t62" style="position:absolute;left:0;text-align:left;margin-left:6pt;margin-top:10.4pt;width:89.45pt;height:35.5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" adj="-447,-3949" fillcolor="#b6dde8" strokecolor="black [3213]" strokeweight=".25pt">
                <v:textbox inset="0,0,0,0">
                  <w:txbxContent>
                    <w:p w14:paraId="2FE85961" w14:textId="77777777" w:rsidR="003E4021" w:rsidRPr="00E42688" w:rsidRDefault="003E4021" w:rsidP="00F75BD7">
                      <w:pPr>
                        <w:pStyle w:val="BubbleText"/>
                      </w:pPr>
                      <w:r w:rsidRPr="00E42688">
                        <w:t>Count backwards from 500 in 25s.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1BC6A5DE" wp14:editId="65146F21">
                <wp:simplePos x="0" y="0"/>
                <wp:positionH relativeFrom="column">
                  <wp:posOffset>2989580</wp:posOffset>
                </wp:positionH>
                <wp:positionV relativeFrom="paragraph">
                  <wp:posOffset>115570</wp:posOffset>
                </wp:positionV>
                <wp:extent cx="1264920" cy="529590"/>
                <wp:effectExtent l="8255" t="6985" r="193675" b="120650"/>
                <wp:wrapNone/>
                <wp:docPr id="16" name="Rounded Rectangular Callout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64920" cy="529590"/>
                        </a:xfrm>
                        <a:prstGeom prst="wedgeRoundRectCallout">
                          <a:avLst>
                            <a:gd name="adj1" fmla="val 64861"/>
                            <a:gd name="adj2" fmla="val 67745"/>
                            <a:gd name="adj3" fmla="val 16667"/>
                          </a:avLst>
                        </a:prstGeom>
                        <a:solidFill>
                          <a:srgbClr val="B6DDE8"/>
                        </a:solidFill>
                        <a:ln w="3175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DD5291" w14:textId="77777777" w:rsidR="003E4021" w:rsidRPr="00E42688" w:rsidRDefault="003E4021" w:rsidP="00F75BD7">
                            <w:pPr>
                              <w:pStyle w:val="BubbleText"/>
                            </w:pPr>
                            <w:r w:rsidRPr="00E42688">
                              <w:t>Tell me two multiples of 100 between 3000 and 4000.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C6A5DE" id="Rounded Rectangular Callout 111" o:spid="_x0000_s1035" type="#_x0000_t62" style="position:absolute;left:0;text-align:left;margin-left:235.4pt;margin-top:9.1pt;width:99.6pt;height:41.7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" adj="24810,25433" fillcolor="#b6dde8" strokecolor="black [3200]" strokeweight=".25pt">
                <v:textbox inset="0,0,0,0">
                  <w:txbxContent>
                    <w:p w14:paraId="21DD5291" w14:textId="77777777" w:rsidR="003E4021" w:rsidRPr="00E42688" w:rsidRDefault="003E4021" w:rsidP="00F75BD7">
                      <w:pPr>
                        <w:pStyle w:val="BubbleText"/>
                      </w:pPr>
                      <w:r w:rsidRPr="00E42688">
                        <w:t>Tell me two multiples of 100 between 3000 and 4000.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2ED60706" wp14:editId="35A1161A">
                <wp:simplePos x="0" y="0"/>
                <wp:positionH relativeFrom="column">
                  <wp:posOffset>1482725</wp:posOffset>
                </wp:positionH>
                <wp:positionV relativeFrom="paragraph">
                  <wp:posOffset>116840</wp:posOffset>
                </wp:positionV>
                <wp:extent cx="1269365" cy="557530"/>
                <wp:effectExtent l="301625" t="8255" r="10160" b="205740"/>
                <wp:wrapNone/>
                <wp:docPr id="15" name="Rounded Rectangular Callout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69365" cy="557530"/>
                        </a:xfrm>
                        <a:prstGeom prst="wedgeRoundRectCallout">
                          <a:avLst>
                            <a:gd name="adj1" fmla="val -68111"/>
                            <a:gd name="adj2" fmla="val 82120"/>
                            <a:gd name="adj3" fmla="val 16667"/>
                          </a:avLst>
                        </a:prstGeom>
                        <a:solidFill>
                          <a:srgbClr val="B6DDE8"/>
                        </a:solidFill>
                        <a:ln w="3175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B62521" w14:textId="77777777" w:rsidR="003E4021" w:rsidRPr="00E42688" w:rsidRDefault="003E4021" w:rsidP="00F75BD7">
                            <w:pPr>
                              <w:pStyle w:val="BubbleText"/>
                            </w:pPr>
                            <w:r w:rsidRPr="00E42688">
                              <w:t>How are the 25 times, 4 times and 100 times tables related?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D60706" id="Rounded Rectangular Callout 108" o:spid="_x0000_s1036" type="#_x0000_t62" style="position:absolute;left:0;text-align:left;margin-left:116.75pt;margin-top:9.2pt;width:99.95pt;height:43.9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" adj="-3912,28538" fillcolor="#b6dde8" strokecolor="black [3200]" strokeweight=".25pt">
                <v:textbox inset="0,0,0,0">
                  <w:txbxContent>
                    <w:p w14:paraId="3FB62521" w14:textId="77777777" w:rsidR="003E4021" w:rsidRPr="00E42688" w:rsidRDefault="003E4021" w:rsidP="00F75BD7">
                      <w:pPr>
                        <w:pStyle w:val="BubbleText"/>
                      </w:pPr>
                      <w:r w:rsidRPr="00E42688">
                        <w:t>How are the 25 times, 4 times and 100 times tables related?</w:t>
                      </w:r>
                    </w:p>
                  </w:txbxContent>
                </v:textbox>
              </v:shape>
            </w:pict>
          </mc:Fallback>
        </mc:AlternateContent>
      </w:r>
    </w:p>
    <w:p w14:paraId="2CEDD1BC" w14:textId="650E4268" w:rsidR="000B70CF" w:rsidRPr="00BC5174" w:rsidRDefault="009D2E67" w:rsidP="00C34173">
      <w:pPr>
        <w:pStyle w:val="MainHead"/>
        <w:rPr>
          <w:rFonts w:cs="Arial"/>
        </w:rPr>
      </w:pPr>
      <w:r>
        <w:rPr>
          <w:rFonts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7784415F" wp14:editId="6DD37A78">
                <wp:simplePos x="0" y="0"/>
                <wp:positionH relativeFrom="column">
                  <wp:posOffset>2313305</wp:posOffset>
                </wp:positionH>
                <wp:positionV relativeFrom="paragraph">
                  <wp:posOffset>778510</wp:posOffset>
                </wp:positionV>
                <wp:extent cx="1706245" cy="426720"/>
                <wp:effectExtent l="303530" t="12700" r="9525" b="160655"/>
                <wp:wrapNone/>
                <wp:docPr id="14" name="Rounded Rectangular Callout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6245" cy="426720"/>
                        </a:xfrm>
                        <a:prstGeom prst="wedgeRoundRectCallout">
                          <a:avLst>
                            <a:gd name="adj1" fmla="val -67083"/>
                            <a:gd name="adj2" fmla="val 81694"/>
                            <a:gd name="adj3" fmla="val 16667"/>
                          </a:avLst>
                        </a:prstGeom>
                        <a:solidFill>
                          <a:srgbClr val="B6DDE8"/>
                        </a:solidFill>
                        <a:ln w="3175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8D9A58" w14:textId="77777777" w:rsidR="003E4021" w:rsidRPr="00E42688" w:rsidRDefault="003E4021" w:rsidP="00F75BD7">
                            <w:pPr>
                              <w:pStyle w:val="BubbleText"/>
                            </w:pPr>
                            <w:r w:rsidRPr="00E42688">
                              <w:t>Tell me two multiples of 25 between 4000 and 5000.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84415F" id="Rounded Rectangular Callout 110" o:spid="_x0000_s1037" type="#_x0000_t62" style="position:absolute;left:0;text-align:left;margin-left:182.15pt;margin-top:61.3pt;width:134.35pt;height:33.6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" adj="-3690,28446" fillcolor="#b6dde8" strokecolor="black [3200]" strokeweight=".25pt">
                <v:textbox inset="0,0,0,0">
                  <w:txbxContent>
                    <w:p w14:paraId="0E8D9A58" w14:textId="77777777" w:rsidR="003E4021" w:rsidRPr="00E42688" w:rsidRDefault="003E4021" w:rsidP="00F75BD7">
                      <w:pPr>
                        <w:pStyle w:val="BubbleText"/>
                      </w:pPr>
                      <w:r w:rsidRPr="00E42688">
                        <w:t>Tell me two multiples of 25 between 4000 and 5000.</w:t>
                      </w:r>
                    </w:p>
                  </w:txbxContent>
                </v:textbox>
              </v:shape>
            </w:pict>
          </mc:Fallback>
        </mc:AlternateContent>
      </w:r>
      <w:r w:rsidR="002C59F6" w:rsidRPr="00BC5174">
        <w:rPr>
          <w:rFonts w:cs="Arial"/>
        </w:rPr>
        <w:br w:type="column"/>
      </w:r>
      <w:r w:rsidR="00C34173" w:rsidRPr="00BC5174">
        <w:rPr>
          <w:rFonts w:cs="Arial"/>
        </w:rPr>
        <w:t>Fractions</w:t>
      </w:r>
    </w:p>
    <w:p w14:paraId="3A93D3F7" w14:textId="5813BDA1" w:rsidR="000B70CF" w:rsidRPr="00BC5174" w:rsidRDefault="009D2E67" w:rsidP="000B70CF">
      <w:pPr>
        <w:pStyle w:val="HeaddingwithColor"/>
        <w:rPr>
          <w:rFonts w:cs="Arial"/>
        </w:rPr>
      </w:pPr>
      <w:r>
        <w:rPr>
          <w:rFonts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5888" behindDoc="1" locked="0" layoutInCell="1" allowOverlap="1" wp14:anchorId="27CCCA21" wp14:editId="56FD8CE9">
                <wp:simplePos x="0" y="0"/>
                <wp:positionH relativeFrom="column">
                  <wp:posOffset>0</wp:posOffset>
                </wp:positionH>
                <wp:positionV relativeFrom="paragraph">
                  <wp:posOffset>72390</wp:posOffset>
                </wp:positionV>
                <wp:extent cx="4462145" cy="228600"/>
                <wp:effectExtent l="4445" t="0" r="635" b="2540"/>
                <wp:wrapNone/>
                <wp:docPr id="13" name="Rectangle 17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62145" cy="228600"/>
                        </a:xfrm>
                        <a:prstGeom prst="rect">
                          <a:avLst/>
                        </a:prstGeom>
                        <a:solidFill>
                          <a:srgbClr val="80B0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A565FD" id="Rectangle 1711" o:spid="_x0000_s1026" style="position:absolute;margin-left:0;margin-top:5.7pt;width:351.35pt;height:18pt;z-index:-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" fillcolor="#80b0e4" stroked="f" strokecolor="black [3213]" strokeweight="1pt"/>
            </w:pict>
          </mc:Fallback>
        </mc:AlternateContent>
      </w:r>
      <w:r w:rsidR="000B70CF" w:rsidRPr="00BC5174">
        <w:rPr>
          <w:rFonts w:cs="Arial"/>
        </w:rPr>
        <w:t>HERE’S THE MATHS</w:t>
      </w:r>
    </w:p>
    <w:p w14:paraId="54378D2F" w14:textId="3C83EAED" w:rsidR="00C34173" w:rsidRPr="00BC5174" w:rsidRDefault="00E42688" w:rsidP="00146EBB">
      <w:pPr>
        <w:pStyle w:val="Body"/>
        <w:spacing w:line="240" w:lineRule="auto"/>
        <w:rPr>
          <w:rFonts w:cs="Arial"/>
        </w:rPr>
      </w:pPr>
      <w:r w:rsidRPr="00BC5174">
        <w:rPr>
          <w:rFonts w:cs="Arial"/>
        </w:rPr>
        <w:t xml:space="preserve">Your child is learning about hundredths – two places of decimals. They count on </w:t>
      </w:r>
      <w:r w:rsidR="003E4021">
        <w:rPr>
          <w:rFonts w:cs="Arial"/>
        </w:rPr>
        <w:br/>
      </w:r>
      <w:r w:rsidRPr="00BC5174">
        <w:rPr>
          <w:rFonts w:cs="Arial"/>
        </w:rPr>
        <w:t xml:space="preserve">in hundredths from any hundredths fraction. They can divide an amount by 100 </w:t>
      </w:r>
      <w:r w:rsidR="003E4021">
        <w:rPr>
          <w:rFonts w:cs="Arial"/>
        </w:rPr>
        <w:br/>
      </w:r>
      <w:r w:rsidRPr="00BC5174">
        <w:rPr>
          <w:rFonts w:cs="Arial"/>
        </w:rPr>
        <w:t xml:space="preserve">to </w:t>
      </w:r>
      <w:r w:rsidR="003E4021">
        <w:rPr>
          <w:rFonts w:cs="Arial"/>
        </w:rPr>
        <w:br/>
      </w:r>
      <w:r w:rsidRPr="00BC5174">
        <w:rPr>
          <w:rFonts w:cs="Arial"/>
        </w:rPr>
        <w:t xml:space="preserve">find  </w:t>
      </w:r>
      <m:oMath>
        <m:f>
          <m:fPr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fPr>
          <m:num>
            <m:r>
              <w:rPr>
                <w:rFonts w:ascii="Cambria Math" w:cs="Arial"/>
                <w:sz w:val="24"/>
                <w:szCs w:val="24"/>
              </w:rPr>
              <m:t>1</m:t>
            </m:r>
          </m:num>
          <m:den>
            <m:r>
              <w:rPr>
                <w:rFonts w:ascii="Cambria Math" w:cs="Arial"/>
                <w:sz w:val="24"/>
                <w:szCs w:val="24"/>
              </w:rPr>
              <m:t>100</m:t>
            </m:r>
          </m:den>
        </m:f>
      </m:oMath>
      <w:r w:rsidRPr="00BC5174">
        <w:rPr>
          <w:rFonts w:cs="Arial"/>
        </w:rPr>
        <w:t xml:space="preserve"> and multiply by the numerator to find a non-unit number of hundredths, </w:t>
      </w:r>
      <w:r w:rsidR="003E4021">
        <w:rPr>
          <w:rFonts w:cs="Arial"/>
        </w:rPr>
        <w:br/>
      </w:r>
      <w:r w:rsidRPr="00BC5174">
        <w:rPr>
          <w:rFonts w:cs="Arial"/>
        </w:rPr>
        <w:t xml:space="preserve">e.g. find  </w:t>
      </w:r>
      <m:oMath>
        <m:f>
          <m:fPr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fPr>
          <m:num>
            <m:r>
              <w:rPr>
                <w:rFonts w:ascii="Cambria Math" w:cs="Arial"/>
                <w:sz w:val="24"/>
                <w:szCs w:val="24"/>
              </w:rPr>
              <m:t>6</m:t>
            </m:r>
          </m:num>
          <m:den>
            <m:r>
              <w:rPr>
                <w:rFonts w:ascii="Cambria Math" w:cs="Arial"/>
                <w:sz w:val="24"/>
                <w:szCs w:val="24"/>
              </w:rPr>
              <m:t>100</m:t>
            </m:r>
          </m:den>
        </m:f>
      </m:oMath>
      <w:r w:rsidRPr="00BC5174">
        <w:rPr>
          <w:rFonts w:cs="Arial"/>
        </w:rPr>
        <w:t xml:space="preserve"> of 200: </w:t>
      </w:r>
      <m:oMath>
        <m:f>
          <m:fPr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fPr>
          <m:num>
            <m:r>
              <w:rPr>
                <w:rFonts w:ascii="Cambria Math" w:cs="Arial"/>
                <w:sz w:val="24"/>
                <w:szCs w:val="24"/>
              </w:rPr>
              <m:t>1</m:t>
            </m:r>
          </m:num>
          <m:den>
            <m:r>
              <w:rPr>
                <w:rFonts w:ascii="Cambria Math" w:cs="Arial"/>
                <w:sz w:val="24"/>
                <w:szCs w:val="24"/>
              </w:rPr>
              <m:t>100</m:t>
            </m:r>
          </m:den>
        </m:f>
      </m:oMath>
      <w:r w:rsidRPr="00BC5174">
        <w:rPr>
          <w:rFonts w:cs="Arial"/>
        </w:rPr>
        <w:t xml:space="preserve"> is 2, 6 × 2 = 12.</w:t>
      </w:r>
    </w:p>
    <w:p w14:paraId="723037D6" w14:textId="3BD8B65C" w:rsidR="00A23881" w:rsidRPr="00BC5174" w:rsidRDefault="009D2E67" w:rsidP="00A23881">
      <w:pPr>
        <w:pStyle w:val="HeaddingwithColor"/>
        <w:rPr>
          <w:rFonts w:cs="Arial"/>
        </w:rPr>
      </w:pPr>
      <w:r>
        <w:rPr>
          <w:rFonts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1008" behindDoc="1" locked="0" layoutInCell="1" allowOverlap="1" wp14:anchorId="76732E20" wp14:editId="24CBDC8C">
                <wp:simplePos x="0" y="0"/>
                <wp:positionH relativeFrom="column">
                  <wp:posOffset>-6350</wp:posOffset>
                </wp:positionH>
                <wp:positionV relativeFrom="paragraph">
                  <wp:posOffset>67945</wp:posOffset>
                </wp:positionV>
                <wp:extent cx="4462145" cy="228600"/>
                <wp:effectExtent l="0" t="635" r="0" b="0"/>
                <wp:wrapNone/>
                <wp:docPr id="12" name="Rectangl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62145" cy="228600"/>
                        </a:xfrm>
                        <a:prstGeom prst="rect">
                          <a:avLst/>
                        </a:prstGeom>
                        <a:solidFill>
                          <a:srgbClr val="80B0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76596A" id="Rectangle 71" o:spid="_x0000_s1026" style="position:absolute;margin-left:-.5pt;margin-top:5.35pt;width:351.35pt;height:18pt;z-index:-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" fillcolor="#80b0e4" stroked="f" strokecolor="black [3213]" strokeweight="1pt"/>
            </w:pict>
          </mc:Fallback>
        </mc:AlternateContent>
      </w:r>
      <w:r w:rsidR="00A23881" w:rsidRPr="00BC5174">
        <w:rPr>
          <w:rFonts w:cs="Arial"/>
        </w:rPr>
        <w:t>ACTIVITY</w:t>
      </w:r>
    </w:p>
    <w:tbl>
      <w:tblPr>
        <w:tblStyle w:val="TableGrid"/>
        <w:tblW w:w="0" w:type="auto"/>
        <w:tblInd w:w="124" w:type="dxa"/>
        <w:tblLook w:val="04A0" w:firstRow="1" w:lastRow="0" w:firstColumn="1" w:lastColumn="0" w:noHBand="0" w:noVBand="1"/>
      </w:tblPr>
      <w:tblGrid>
        <w:gridCol w:w="3452"/>
        <w:gridCol w:w="3451"/>
      </w:tblGrid>
      <w:tr w:rsidR="007C324E" w:rsidRPr="00BC5174" w14:paraId="3D7F0754" w14:textId="77777777" w:rsidTr="00666CC7">
        <w:trPr>
          <w:trHeight w:val="409"/>
        </w:trPr>
        <w:tc>
          <w:tcPr>
            <w:tcW w:w="3515" w:type="dxa"/>
            <w:tcMar>
              <w:top w:w="29" w:type="dxa"/>
              <w:left w:w="115" w:type="dxa"/>
              <w:right w:w="115" w:type="dxa"/>
            </w:tcMar>
            <w:vAlign w:val="center"/>
          </w:tcPr>
          <w:p w14:paraId="3EDAFEEF" w14:textId="77777777" w:rsidR="007C324E" w:rsidRPr="00BC5174" w:rsidRDefault="007C324E" w:rsidP="003E4021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C5174">
              <w:rPr>
                <w:rFonts w:ascii="Arial" w:hAnsi="Arial" w:cs="Arial"/>
                <w:sz w:val="18"/>
                <w:szCs w:val="18"/>
              </w:rPr>
              <w:t xml:space="preserve">Grid 1: finding hundredths </w:t>
            </w:r>
          </w:p>
        </w:tc>
        <w:tc>
          <w:tcPr>
            <w:tcW w:w="3515" w:type="dxa"/>
            <w:tcMar>
              <w:top w:w="29" w:type="dxa"/>
              <w:left w:w="115" w:type="dxa"/>
              <w:right w:w="115" w:type="dxa"/>
            </w:tcMar>
            <w:vAlign w:val="center"/>
          </w:tcPr>
          <w:p w14:paraId="7272E9C4" w14:textId="77777777" w:rsidR="007C324E" w:rsidRPr="00BC5174" w:rsidRDefault="007C324E" w:rsidP="003E4021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C5174">
              <w:rPr>
                <w:rFonts w:ascii="Arial" w:hAnsi="Arial" w:cs="Arial"/>
                <w:sz w:val="18"/>
                <w:szCs w:val="18"/>
              </w:rPr>
              <w:t xml:space="preserve">Grid 2: finding tenths </w:t>
            </w:r>
          </w:p>
        </w:tc>
      </w:tr>
      <w:tr w:rsidR="007C324E" w:rsidRPr="00BC5174" w14:paraId="5949D14D" w14:textId="77777777" w:rsidTr="00370F13">
        <w:trPr>
          <w:trHeight w:val="2306"/>
        </w:trPr>
        <w:tc>
          <w:tcPr>
            <w:tcW w:w="3515" w:type="dxa"/>
            <w:vAlign w:val="center"/>
          </w:tcPr>
          <w:tbl>
            <w:tblPr>
              <w:tblStyle w:val="TableGrid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770"/>
              <w:gridCol w:w="793"/>
              <w:gridCol w:w="694"/>
            </w:tblGrid>
            <w:tr w:rsidR="007C324E" w:rsidRPr="00BC5174" w14:paraId="17BB366D" w14:textId="77777777" w:rsidTr="00666CC7">
              <w:trPr>
                <w:trHeight w:hRule="exact" w:val="720"/>
                <w:jc w:val="center"/>
              </w:trPr>
              <w:tc>
                <w:tcPr>
                  <w:tcW w:w="770" w:type="dxa"/>
                  <w:tcMar>
                    <w:top w:w="144" w:type="dxa"/>
                    <w:left w:w="115" w:type="dxa"/>
                    <w:right w:w="115" w:type="dxa"/>
                  </w:tcMar>
                  <w:vAlign w:val="center"/>
                </w:tcPr>
                <w:p w14:paraId="4D48F68F" w14:textId="77777777" w:rsidR="007C324E" w:rsidRPr="00BC5174" w:rsidRDefault="007C324E" w:rsidP="003E4021">
                  <w:pPr>
                    <w:spacing w:line="360" w:lineRule="auto"/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BC5174">
                    <w:rPr>
                      <w:rFonts w:ascii="Arial" w:hAnsi="Arial" w:cs="Arial"/>
                      <w:sz w:val="18"/>
                      <w:szCs w:val="18"/>
                    </w:rPr>
                    <w:t>1</w:t>
                  </w:r>
                </w:p>
                <w:p w14:paraId="0327AC03" w14:textId="77777777" w:rsidR="007C324E" w:rsidRPr="00BC5174" w:rsidRDefault="007C324E" w:rsidP="003E4021">
                  <w:pPr>
                    <w:spacing w:line="360" w:lineRule="auto"/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BC5174">
                    <w:rPr>
                      <w:rFonts w:ascii="Arial" w:hAnsi="Arial" w:cs="Arial"/>
                      <w:sz w:val="18"/>
                      <w:szCs w:val="18"/>
                    </w:rPr>
                    <w:t>100</w:t>
                  </w:r>
                </w:p>
              </w:tc>
              <w:tc>
                <w:tcPr>
                  <w:tcW w:w="793" w:type="dxa"/>
                  <w:tcMar>
                    <w:top w:w="144" w:type="dxa"/>
                    <w:left w:w="115" w:type="dxa"/>
                    <w:right w:w="115" w:type="dxa"/>
                  </w:tcMar>
                  <w:vAlign w:val="center"/>
                </w:tcPr>
                <w:p w14:paraId="23FE9D53" w14:textId="77777777" w:rsidR="007C324E" w:rsidRPr="00BC5174" w:rsidRDefault="007C324E" w:rsidP="003E4021">
                  <w:pPr>
                    <w:spacing w:line="360" w:lineRule="auto"/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BC5174">
                    <w:rPr>
                      <w:rFonts w:ascii="Arial" w:hAnsi="Arial" w:cs="Arial"/>
                      <w:sz w:val="18"/>
                      <w:szCs w:val="18"/>
                    </w:rPr>
                    <w:t>2</w:t>
                  </w:r>
                </w:p>
                <w:p w14:paraId="79E62F66" w14:textId="77777777" w:rsidR="007C324E" w:rsidRPr="00BC5174" w:rsidRDefault="007C324E" w:rsidP="003E4021">
                  <w:pPr>
                    <w:spacing w:line="360" w:lineRule="auto"/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BC5174">
                    <w:rPr>
                      <w:rFonts w:ascii="Arial" w:hAnsi="Arial" w:cs="Arial"/>
                      <w:sz w:val="18"/>
                      <w:szCs w:val="18"/>
                    </w:rPr>
                    <w:t>700</w:t>
                  </w:r>
                </w:p>
              </w:tc>
              <w:tc>
                <w:tcPr>
                  <w:tcW w:w="694" w:type="dxa"/>
                  <w:tcMar>
                    <w:top w:w="144" w:type="dxa"/>
                    <w:left w:w="115" w:type="dxa"/>
                    <w:right w:w="115" w:type="dxa"/>
                  </w:tcMar>
                  <w:vAlign w:val="center"/>
                </w:tcPr>
                <w:p w14:paraId="0EB56062" w14:textId="77777777" w:rsidR="007C324E" w:rsidRPr="00BC5174" w:rsidRDefault="007C324E" w:rsidP="003E4021">
                  <w:pPr>
                    <w:spacing w:line="360" w:lineRule="auto"/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BC5174">
                    <w:rPr>
                      <w:rFonts w:ascii="Arial" w:hAnsi="Arial" w:cs="Arial"/>
                      <w:sz w:val="18"/>
                      <w:szCs w:val="18"/>
                    </w:rPr>
                    <w:t>3</w:t>
                  </w:r>
                </w:p>
                <w:p w14:paraId="5F3F3AAF" w14:textId="77777777" w:rsidR="007C324E" w:rsidRPr="00BC5174" w:rsidRDefault="007C324E" w:rsidP="003E4021">
                  <w:pPr>
                    <w:spacing w:line="360" w:lineRule="auto"/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BC5174">
                    <w:rPr>
                      <w:rFonts w:ascii="Arial" w:hAnsi="Arial" w:cs="Arial"/>
                      <w:sz w:val="18"/>
                      <w:szCs w:val="18"/>
                    </w:rPr>
                    <w:t>500</w:t>
                  </w:r>
                </w:p>
              </w:tc>
            </w:tr>
            <w:tr w:rsidR="007C324E" w:rsidRPr="00BC5174" w14:paraId="4ABF2A84" w14:textId="77777777" w:rsidTr="00666CC7">
              <w:trPr>
                <w:trHeight w:hRule="exact" w:val="720"/>
                <w:jc w:val="center"/>
              </w:trPr>
              <w:tc>
                <w:tcPr>
                  <w:tcW w:w="770" w:type="dxa"/>
                  <w:tcMar>
                    <w:top w:w="144" w:type="dxa"/>
                    <w:left w:w="115" w:type="dxa"/>
                    <w:right w:w="115" w:type="dxa"/>
                  </w:tcMar>
                  <w:vAlign w:val="center"/>
                </w:tcPr>
                <w:p w14:paraId="0423A7D4" w14:textId="77777777" w:rsidR="007C324E" w:rsidRPr="00BC5174" w:rsidRDefault="007C324E" w:rsidP="003E4021">
                  <w:pPr>
                    <w:spacing w:line="360" w:lineRule="auto"/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BC5174">
                    <w:rPr>
                      <w:rFonts w:ascii="Arial" w:hAnsi="Arial" w:cs="Arial"/>
                      <w:sz w:val="18"/>
                      <w:szCs w:val="18"/>
                    </w:rPr>
                    <w:t>4</w:t>
                  </w:r>
                </w:p>
                <w:p w14:paraId="66EA1447" w14:textId="77777777" w:rsidR="007C324E" w:rsidRPr="00BC5174" w:rsidRDefault="007C324E" w:rsidP="003E4021">
                  <w:pPr>
                    <w:spacing w:line="360" w:lineRule="auto"/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BC5174">
                    <w:rPr>
                      <w:rFonts w:ascii="Arial" w:hAnsi="Arial" w:cs="Arial"/>
                      <w:sz w:val="18"/>
                      <w:szCs w:val="18"/>
                    </w:rPr>
                    <w:t>900</w:t>
                  </w:r>
                </w:p>
              </w:tc>
              <w:tc>
                <w:tcPr>
                  <w:tcW w:w="793" w:type="dxa"/>
                  <w:tcMar>
                    <w:top w:w="144" w:type="dxa"/>
                    <w:left w:w="115" w:type="dxa"/>
                    <w:right w:w="115" w:type="dxa"/>
                  </w:tcMar>
                  <w:vAlign w:val="center"/>
                </w:tcPr>
                <w:p w14:paraId="3D18E4B3" w14:textId="77777777" w:rsidR="007C324E" w:rsidRPr="00BC5174" w:rsidRDefault="007C324E" w:rsidP="003E4021">
                  <w:pPr>
                    <w:spacing w:line="360" w:lineRule="auto"/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BC5174">
                    <w:rPr>
                      <w:rFonts w:ascii="Arial" w:hAnsi="Arial" w:cs="Arial"/>
                      <w:sz w:val="18"/>
                      <w:szCs w:val="18"/>
                    </w:rPr>
                    <w:t>5</w:t>
                  </w:r>
                </w:p>
                <w:p w14:paraId="7F0A78FF" w14:textId="77777777" w:rsidR="007C324E" w:rsidRPr="00BC5174" w:rsidRDefault="007C324E" w:rsidP="003E4021">
                  <w:pPr>
                    <w:spacing w:line="360" w:lineRule="auto"/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BC5174">
                    <w:rPr>
                      <w:rFonts w:ascii="Arial" w:hAnsi="Arial" w:cs="Arial"/>
                      <w:sz w:val="18"/>
                      <w:szCs w:val="18"/>
                    </w:rPr>
                    <w:t>200</w:t>
                  </w:r>
                </w:p>
              </w:tc>
              <w:tc>
                <w:tcPr>
                  <w:tcW w:w="694" w:type="dxa"/>
                  <w:tcMar>
                    <w:top w:w="144" w:type="dxa"/>
                    <w:left w:w="115" w:type="dxa"/>
                    <w:right w:w="115" w:type="dxa"/>
                  </w:tcMar>
                  <w:vAlign w:val="center"/>
                </w:tcPr>
                <w:p w14:paraId="4FD0C3E6" w14:textId="77777777" w:rsidR="007C324E" w:rsidRPr="00BC5174" w:rsidRDefault="007C324E" w:rsidP="003E4021">
                  <w:pPr>
                    <w:spacing w:line="360" w:lineRule="auto"/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BC5174">
                    <w:rPr>
                      <w:rFonts w:ascii="Arial" w:hAnsi="Arial" w:cs="Arial"/>
                      <w:sz w:val="18"/>
                      <w:szCs w:val="18"/>
                    </w:rPr>
                    <w:t>6</w:t>
                  </w:r>
                </w:p>
                <w:p w14:paraId="16F832BD" w14:textId="77777777" w:rsidR="007C324E" w:rsidRPr="00BC5174" w:rsidRDefault="007C324E" w:rsidP="003E4021">
                  <w:pPr>
                    <w:spacing w:line="360" w:lineRule="auto"/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BC5174">
                    <w:rPr>
                      <w:rFonts w:ascii="Arial" w:hAnsi="Arial" w:cs="Arial"/>
                      <w:sz w:val="18"/>
                      <w:szCs w:val="18"/>
                    </w:rPr>
                    <w:t>300</w:t>
                  </w:r>
                </w:p>
              </w:tc>
            </w:tr>
            <w:tr w:rsidR="007C324E" w:rsidRPr="00BC5174" w14:paraId="3123EC6A" w14:textId="77777777" w:rsidTr="00666CC7">
              <w:trPr>
                <w:trHeight w:hRule="exact" w:val="720"/>
                <w:jc w:val="center"/>
              </w:trPr>
              <w:tc>
                <w:tcPr>
                  <w:tcW w:w="770" w:type="dxa"/>
                  <w:tcMar>
                    <w:top w:w="144" w:type="dxa"/>
                    <w:left w:w="115" w:type="dxa"/>
                    <w:right w:w="115" w:type="dxa"/>
                  </w:tcMar>
                  <w:vAlign w:val="center"/>
                </w:tcPr>
                <w:p w14:paraId="22CEEA17" w14:textId="77777777" w:rsidR="007C324E" w:rsidRPr="00BC5174" w:rsidRDefault="007C324E" w:rsidP="003E4021">
                  <w:pPr>
                    <w:spacing w:line="360" w:lineRule="auto"/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BC5174">
                    <w:rPr>
                      <w:rFonts w:ascii="Arial" w:hAnsi="Arial" w:cs="Arial"/>
                      <w:sz w:val="18"/>
                      <w:szCs w:val="18"/>
                    </w:rPr>
                    <w:t>7</w:t>
                  </w:r>
                </w:p>
                <w:p w14:paraId="76F7298D" w14:textId="77777777" w:rsidR="007C324E" w:rsidRPr="00BC5174" w:rsidRDefault="007C324E" w:rsidP="003E4021">
                  <w:pPr>
                    <w:spacing w:line="360" w:lineRule="auto"/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BC5174">
                    <w:rPr>
                      <w:rFonts w:ascii="Arial" w:hAnsi="Arial" w:cs="Arial"/>
                      <w:sz w:val="18"/>
                      <w:szCs w:val="18"/>
                    </w:rPr>
                    <w:t>400</w:t>
                  </w:r>
                </w:p>
              </w:tc>
              <w:tc>
                <w:tcPr>
                  <w:tcW w:w="793" w:type="dxa"/>
                  <w:tcMar>
                    <w:top w:w="144" w:type="dxa"/>
                    <w:left w:w="115" w:type="dxa"/>
                    <w:right w:w="115" w:type="dxa"/>
                  </w:tcMar>
                  <w:vAlign w:val="center"/>
                </w:tcPr>
                <w:p w14:paraId="03020515" w14:textId="77777777" w:rsidR="007C324E" w:rsidRPr="00BC5174" w:rsidRDefault="007C324E" w:rsidP="003E4021">
                  <w:pPr>
                    <w:spacing w:line="360" w:lineRule="auto"/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BC5174">
                    <w:rPr>
                      <w:rFonts w:ascii="Arial" w:hAnsi="Arial" w:cs="Arial"/>
                      <w:sz w:val="18"/>
                      <w:szCs w:val="18"/>
                    </w:rPr>
                    <w:t>8</w:t>
                  </w:r>
                </w:p>
                <w:p w14:paraId="7F8997AB" w14:textId="77777777" w:rsidR="007C324E" w:rsidRPr="00BC5174" w:rsidRDefault="007C324E" w:rsidP="003E4021">
                  <w:pPr>
                    <w:spacing w:line="360" w:lineRule="auto"/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BC5174">
                    <w:rPr>
                      <w:rFonts w:ascii="Arial" w:hAnsi="Arial" w:cs="Arial"/>
                      <w:sz w:val="18"/>
                      <w:szCs w:val="18"/>
                    </w:rPr>
                    <w:t>600</w:t>
                  </w:r>
                </w:p>
              </w:tc>
              <w:tc>
                <w:tcPr>
                  <w:tcW w:w="694" w:type="dxa"/>
                  <w:tcMar>
                    <w:top w:w="144" w:type="dxa"/>
                    <w:left w:w="115" w:type="dxa"/>
                    <w:right w:w="115" w:type="dxa"/>
                  </w:tcMar>
                  <w:vAlign w:val="center"/>
                </w:tcPr>
                <w:p w14:paraId="5C8C7F4C" w14:textId="77777777" w:rsidR="007C324E" w:rsidRPr="00BC5174" w:rsidRDefault="007C324E" w:rsidP="003E4021">
                  <w:pPr>
                    <w:spacing w:line="360" w:lineRule="auto"/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BC5174">
                    <w:rPr>
                      <w:rFonts w:ascii="Arial" w:hAnsi="Arial" w:cs="Arial"/>
                      <w:sz w:val="18"/>
                      <w:szCs w:val="18"/>
                    </w:rPr>
                    <w:t>9</w:t>
                  </w:r>
                </w:p>
                <w:p w14:paraId="14FC610D" w14:textId="77777777" w:rsidR="007C324E" w:rsidRPr="00BC5174" w:rsidRDefault="007C324E" w:rsidP="003E4021">
                  <w:pPr>
                    <w:spacing w:line="360" w:lineRule="auto"/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BC5174">
                    <w:rPr>
                      <w:rFonts w:ascii="Arial" w:hAnsi="Arial" w:cs="Arial"/>
                      <w:sz w:val="18"/>
                      <w:szCs w:val="18"/>
                    </w:rPr>
                    <w:t>800</w:t>
                  </w:r>
                </w:p>
              </w:tc>
            </w:tr>
          </w:tbl>
          <w:p w14:paraId="4A317D4B" w14:textId="77777777" w:rsidR="007C324E" w:rsidRPr="00BC5174" w:rsidRDefault="007C324E" w:rsidP="003E4021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15" w:type="dxa"/>
            <w:vAlign w:val="center"/>
          </w:tcPr>
          <w:tbl>
            <w:tblPr>
              <w:tblStyle w:val="TableGrid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824"/>
              <w:gridCol w:w="739"/>
              <w:gridCol w:w="694"/>
            </w:tblGrid>
            <w:tr w:rsidR="007C324E" w:rsidRPr="00BC5174" w14:paraId="7BAD18B4" w14:textId="77777777" w:rsidTr="00666CC7">
              <w:trPr>
                <w:trHeight w:hRule="exact" w:val="720"/>
                <w:jc w:val="center"/>
              </w:trPr>
              <w:tc>
                <w:tcPr>
                  <w:tcW w:w="824" w:type="dxa"/>
                  <w:tcMar>
                    <w:top w:w="144" w:type="dxa"/>
                    <w:left w:w="115" w:type="dxa"/>
                    <w:right w:w="115" w:type="dxa"/>
                  </w:tcMar>
                </w:tcPr>
                <w:p w14:paraId="67A07777" w14:textId="77777777" w:rsidR="007C324E" w:rsidRPr="00BC5174" w:rsidRDefault="007C324E" w:rsidP="003E4021">
                  <w:pPr>
                    <w:spacing w:line="360" w:lineRule="auto"/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BC5174">
                    <w:rPr>
                      <w:rFonts w:ascii="Arial" w:hAnsi="Arial" w:cs="Arial"/>
                      <w:sz w:val="18"/>
                      <w:szCs w:val="18"/>
                    </w:rPr>
                    <w:t>1</w:t>
                  </w:r>
                </w:p>
                <w:p w14:paraId="12140C8A" w14:textId="77777777" w:rsidR="007C324E" w:rsidRPr="00BC5174" w:rsidRDefault="007C324E" w:rsidP="003E4021">
                  <w:pPr>
                    <w:spacing w:line="360" w:lineRule="auto"/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BC5174">
                    <w:rPr>
                      <w:rFonts w:ascii="Arial" w:hAnsi="Arial" w:cs="Arial"/>
                      <w:sz w:val="18"/>
                      <w:szCs w:val="18"/>
                    </w:rPr>
                    <w:t>70</w:t>
                  </w:r>
                </w:p>
              </w:tc>
              <w:tc>
                <w:tcPr>
                  <w:tcW w:w="739" w:type="dxa"/>
                  <w:tcMar>
                    <w:top w:w="144" w:type="dxa"/>
                    <w:left w:w="115" w:type="dxa"/>
                    <w:right w:w="115" w:type="dxa"/>
                  </w:tcMar>
                </w:tcPr>
                <w:p w14:paraId="2631CAB9" w14:textId="77777777" w:rsidR="007C324E" w:rsidRPr="00BC5174" w:rsidRDefault="007C324E" w:rsidP="003E4021">
                  <w:pPr>
                    <w:spacing w:line="360" w:lineRule="auto"/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BC5174">
                    <w:rPr>
                      <w:rFonts w:ascii="Arial" w:hAnsi="Arial" w:cs="Arial"/>
                      <w:sz w:val="18"/>
                      <w:szCs w:val="18"/>
                    </w:rPr>
                    <w:t>2</w:t>
                  </w:r>
                </w:p>
                <w:p w14:paraId="5F3AE4B6" w14:textId="77777777" w:rsidR="007C324E" w:rsidRPr="00BC5174" w:rsidRDefault="007C324E" w:rsidP="003E4021">
                  <w:pPr>
                    <w:spacing w:line="360" w:lineRule="auto"/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BC5174">
                    <w:rPr>
                      <w:rFonts w:ascii="Arial" w:hAnsi="Arial" w:cs="Arial"/>
                      <w:sz w:val="18"/>
                      <w:szCs w:val="18"/>
                    </w:rPr>
                    <w:t>220</w:t>
                  </w:r>
                </w:p>
              </w:tc>
              <w:tc>
                <w:tcPr>
                  <w:tcW w:w="694" w:type="dxa"/>
                  <w:tcMar>
                    <w:top w:w="144" w:type="dxa"/>
                    <w:left w:w="115" w:type="dxa"/>
                    <w:right w:w="115" w:type="dxa"/>
                  </w:tcMar>
                </w:tcPr>
                <w:p w14:paraId="7164FB39" w14:textId="77777777" w:rsidR="007C324E" w:rsidRPr="00BC5174" w:rsidRDefault="007C324E" w:rsidP="003E4021">
                  <w:pPr>
                    <w:spacing w:line="360" w:lineRule="auto"/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BC5174">
                    <w:rPr>
                      <w:rFonts w:ascii="Arial" w:hAnsi="Arial" w:cs="Arial"/>
                      <w:sz w:val="18"/>
                      <w:szCs w:val="18"/>
                    </w:rPr>
                    <w:t>3</w:t>
                  </w:r>
                </w:p>
                <w:p w14:paraId="4A06A321" w14:textId="77777777" w:rsidR="007C324E" w:rsidRPr="00BC5174" w:rsidRDefault="007C324E" w:rsidP="003E4021">
                  <w:pPr>
                    <w:spacing w:line="360" w:lineRule="auto"/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BC5174">
                    <w:rPr>
                      <w:rFonts w:ascii="Arial" w:hAnsi="Arial" w:cs="Arial"/>
                      <w:sz w:val="18"/>
                      <w:szCs w:val="18"/>
                    </w:rPr>
                    <w:t>350</w:t>
                  </w:r>
                </w:p>
              </w:tc>
            </w:tr>
            <w:tr w:rsidR="007C324E" w:rsidRPr="00BC5174" w14:paraId="5DF5020B" w14:textId="77777777" w:rsidTr="00666CC7">
              <w:trPr>
                <w:trHeight w:hRule="exact" w:val="720"/>
                <w:jc w:val="center"/>
              </w:trPr>
              <w:tc>
                <w:tcPr>
                  <w:tcW w:w="824" w:type="dxa"/>
                  <w:tcMar>
                    <w:top w:w="144" w:type="dxa"/>
                    <w:left w:w="115" w:type="dxa"/>
                    <w:right w:w="115" w:type="dxa"/>
                  </w:tcMar>
                </w:tcPr>
                <w:p w14:paraId="3A99AAED" w14:textId="77777777" w:rsidR="007C324E" w:rsidRPr="00BC5174" w:rsidRDefault="007C324E" w:rsidP="003E4021">
                  <w:pPr>
                    <w:spacing w:line="360" w:lineRule="auto"/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BC5174">
                    <w:rPr>
                      <w:rFonts w:ascii="Arial" w:hAnsi="Arial" w:cs="Arial"/>
                      <w:sz w:val="18"/>
                      <w:szCs w:val="18"/>
                    </w:rPr>
                    <w:t>4</w:t>
                  </w:r>
                </w:p>
                <w:p w14:paraId="343F118D" w14:textId="77777777" w:rsidR="007C324E" w:rsidRPr="00BC5174" w:rsidRDefault="007C324E" w:rsidP="003E4021">
                  <w:pPr>
                    <w:spacing w:line="360" w:lineRule="auto"/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BC5174">
                    <w:rPr>
                      <w:rFonts w:ascii="Arial" w:hAnsi="Arial" w:cs="Arial"/>
                      <w:sz w:val="18"/>
                      <w:szCs w:val="18"/>
                    </w:rPr>
                    <w:t>40</w:t>
                  </w:r>
                </w:p>
              </w:tc>
              <w:tc>
                <w:tcPr>
                  <w:tcW w:w="739" w:type="dxa"/>
                  <w:tcMar>
                    <w:top w:w="144" w:type="dxa"/>
                    <w:left w:w="115" w:type="dxa"/>
                    <w:right w:w="115" w:type="dxa"/>
                  </w:tcMar>
                </w:tcPr>
                <w:p w14:paraId="729124B0" w14:textId="77777777" w:rsidR="007C324E" w:rsidRPr="00BC5174" w:rsidRDefault="007C324E" w:rsidP="003E4021">
                  <w:pPr>
                    <w:spacing w:line="360" w:lineRule="auto"/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BC5174">
                    <w:rPr>
                      <w:rFonts w:ascii="Arial" w:hAnsi="Arial" w:cs="Arial"/>
                      <w:sz w:val="18"/>
                      <w:szCs w:val="18"/>
                    </w:rPr>
                    <w:t>5</w:t>
                  </w:r>
                </w:p>
                <w:p w14:paraId="4539654E" w14:textId="77777777" w:rsidR="007C324E" w:rsidRPr="00BC5174" w:rsidRDefault="007C324E" w:rsidP="003E4021">
                  <w:pPr>
                    <w:spacing w:line="360" w:lineRule="auto"/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BC5174">
                    <w:rPr>
                      <w:rFonts w:ascii="Arial" w:hAnsi="Arial" w:cs="Arial"/>
                      <w:sz w:val="18"/>
                      <w:szCs w:val="18"/>
                    </w:rPr>
                    <w:t>550</w:t>
                  </w:r>
                </w:p>
              </w:tc>
              <w:tc>
                <w:tcPr>
                  <w:tcW w:w="694" w:type="dxa"/>
                  <w:tcMar>
                    <w:top w:w="144" w:type="dxa"/>
                    <w:left w:w="115" w:type="dxa"/>
                    <w:right w:w="115" w:type="dxa"/>
                  </w:tcMar>
                </w:tcPr>
                <w:p w14:paraId="45F0346E" w14:textId="77777777" w:rsidR="007C324E" w:rsidRPr="00BC5174" w:rsidRDefault="007C324E" w:rsidP="003E4021">
                  <w:pPr>
                    <w:spacing w:line="360" w:lineRule="auto"/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BC5174">
                    <w:rPr>
                      <w:rFonts w:ascii="Arial" w:hAnsi="Arial" w:cs="Arial"/>
                      <w:sz w:val="18"/>
                      <w:szCs w:val="18"/>
                    </w:rPr>
                    <w:t>6</w:t>
                  </w:r>
                </w:p>
                <w:p w14:paraId="2B184AA9" w14:textId="77777777" w:rsidR="007C324E" w:rsidRPr="00BC5174" w:rsidRDefault="007C324E" w:rsidP="003E4021">
                  <w:pPr>
                    <w:spacing w:line="360" w:lineRule="auto"/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BC5174">
                    <w:rPr>
                      <w:rFonts w:ascii="Arial" w:hAnsi="Arial" w:cs="Arial"/>
                      <w:sz w:val="18"/>
                      <w:szCs w:val="18"/>
                    </w:rPr>
                    <w:t>250</w:t>
                  </w:r>
                </w:p>
              </w:tc>
            </w:tr>
            <w:tr w:rsidR="007C324E" w:rsidRPr="00BC5174" w14:paraId="4DF70EDC" w14:textId="77777777" w:rsidTr="00666CC7">
              <w:trPr>
                <w:trHeight w:hRule="exact" w:val="720"/>
                <w:jc w:val="center"/>
              </w:trPr>
              <w:tc>
                <w:tcPr>
                  <w:tcW w:w="824" w:type="dxa"/>
                  <w:tcMar>
                    <w:top w:w="144" w:type="dxa"/>
                    <w:left w:w="115" w:type="dxa"/>
                    <w:right w:w="115" w:type="dxa"/>
                  </w:tcMar>
                </w:tcPr>
                <w:p w14:paraId="1B5C593C" w14:textId="77777777" w:rsidR="007C324E" w:rsidRPr="00BC5174" w:rsidRDefault="007C324E" w:rsidP="003E4021">
                  <w:pPr>
                    <w:spacing w:line="360" w:lineRule="auto"/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BC5174">
                    <w:rPr>
                      <w:rFonts w:ascii="Arial" w:hAnsi="Arial" w:cs="Arial"/>
                      <w:sz w:val="18"/>
                      <w:szCs w:val="18"/>
                    </w:rPr>
                    <w:t>7</w:t>
                  </w:r>
                </w:p>
                <w:p w14:paraId="40D8023A" w14:textId="77777777" w:rsidR="007C324E" w:rsidRPr="00BC5174" w:rsidRDefault="007C324E" w:rsidP="003E4021">
                  <w:pPr>
                    <w:spacing w:line="360" w:lineRule="auto"/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BC5174">
                    <w:rPr>
                      <w:rFonts w:ascii="Arial" w:hAnsi="Arial" w:cs="Arial"/>
                      <w:sz w:val="18"/>
                      <w:szCs w:val="18"/>
                    </w:rPr>
                    <w:t>120</w:t>
                  </w:r>
                </w:p>
              </w:tc>
              <w:tc>
                <w:tcPr>
                  <w:tcW w:w="739" w:type="dxa"/>
                  <w:tcMar>
                    <w:top w:w="144" w:type="dxa"/>
                    <w:left w:w="115" w:type="dxa"/>
                    <w:right w:w="115" w:type="dxa"/>
                  </w:tcMar>
                </w:tcPr>
                <w:p w14:paraId="39DA4416" w14:textId="77777777" w:rsidR="007C324E" w:rsidRPr="00BC5174" w:rsidRDefault="007C324E" w:rsidP="003E4021">
                  <w:pPr>
                    <w:spacing w:line="360" w:lineRule="auto"/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BC5174">
                    <w:rPr>
                      <w:rFonts w:ascii="Arial" w:hAnsi="Arial" w:cs="Arial"/>
                      <w:sz w:val="18"/>
                      <w:szCs w:val="18"/>
                    </w:rPr>
                    <w:t>8</w:t>
                  </w:r>
                </w:p>
                <w:p w14:paraId="0572D1BE" w14:textId="77777777" w:rsidR="007C324E" w:rsidRPr="00BC5174" w:rsidRDefault="007C324E" w:rsidP="003E4021">
                  <w:pPr>
                    <w:spacing w:line="360" w:lineRule="auto"/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BC5174">
                    <w:rPr>
                      <w:rFonts w:ascii="Arial" w:hAnsi="Arial" w:cs="Arial"/>
                      <w:sz w:val="18"/>
                      <w:szCs w:val="18"/>
                    </w:rPr>
                    <w:t>20</w:t>
                  </w:r>
                </w:p>
              </w:tc>
              <w:tc>
                <w:tcPr>
                  <w:tcW w:w="694" w:type="dxa"/>
                  <w:tcMar>
                    <w:top w:w="144" w:type="dxa"/>
                    <w:left w:w="115" w:type="dxa"/>
                    <w:right w:w="115" w:type="dxa"/>
                  </w:tcMar>
                </w:tcPr>
                <w:p w14:paraId="20E52005" w14:textId="77777777" w:rsidR="007C324E" w:rsidRPr="00BC5174" w:rsidRDefault="007C324E" w:rsidP="003E4021">
                  <w:pPr>
                    <w:spacing w:line="360" w:lineRule="auto"/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BC5174">
                    <w:rPr>
                      <w:rFonts w:ascii="Arial" w:hAnsi="Arial" w:cs="Arial"/>
                      <w:sz w:val="18"/>
                      <w:szCs w:val="18"/>
                    </w:rPr>
                    <w:t>9</w:t>
                  </w:r>
                </w:p>
                <w:p w14:paraId="110A29EC" w14:textId="77777777" w:rsidR="007C324E" w:rsidRPr="00BC5174" w:rsidRDefault="007C324E" w:rsidP="003E4021">
                  <w:pPr>
                    <w:spacing w:line="360" w:lineRule="auto"/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BC5174">
                    <w:rPr>
                      <w:rFonts w:ascii="Arial" w:hAnsi="Arial" w:cs="Arial"/>
                      <w:sz w:val="18"/>
                      <w:szCs w:val="18"/>
                    </w:rPr>
                    <w:t>80</w:t>
                  </w:r>
                </w:p>
              </w:tc>
            </w:tr>
          </w:tbl>
          <w:p w14:paraId="1A01FCBE" w14:textId="77777777" w:rsidR="007C324E" w:rsidRPr="00BC5174" w:rsidRDefault="007C324E" w:rsidP="003E4021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14:paraId="7FEF4D5D" w14:textId="77777777" w:rsidR="002F029E" w:rsidRDefault="002F029E" w:rsidP="002F029E">
      <w:pPr>
        <w:pStyle w:val="Body"/>
        <w:rPr>
          <w:rFonts w:cs="Arial"/>
          <w:b/>
        </w:rPr>
      </w:pPr>
    </w:p>
    <w:p w14:paraId="1A77D330" w14:textId="1CE69D7D" w:rsidR="002F029E" w:rsidRPr="00BC5174" w:rsidRDefault="009D2E67" w:rsidP="002F029E">
      <w:pPr>
        <w:pStyle w:val="Body"/>
        <w:rPr>
          <w:rFonts w:cs="Arial"/>
        </w:rPr>
      </w:pPr>
      <w:r>
        <w:rPr>
          <w:rFonts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3BBD6F2C" wp14:editId="670A9AEE">
                <wp:simplePos x="0" y="0"/>
                <wp:positionH relativeFrom="column">
                  <wp:posOffset>3279140</wp:posOffset>
                </wp:positionH>
                <wp:positionV relativeFrom="paragraph">
                  <wp:posOffset>16510</wp:posOffset>
                </wp:positionV>
                <wp:extent cx="1176655" cy="690245"/>
                <wp:effectExtent l="6985" t="15240" r="6985" b="8890"/>
                <wp:wrapSquare wrapText="bothSides"/>
                <wp:docPr id="11" name="Text Box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6655" cy="690245"/>
                        </a:xfrm>
                        <a:prstGeom prst="rect">
                          <a:avLst/>
                        </a:prstGeom>
                        <a:solidFill>
                          <a:srgbClr val="B6DDE8"/>
                        </a:solidFill>
                        <a:ln w="127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39C689" w14:textId="77777777" w:rsidR="003E4021" w:rsidRDefault="003E4021" w:rsidP="00D044DC">
                            <w:pPr>
                              <w:pStyle w:val="Subheadabovespace"/>
                            </w:pPr>
                            <w:r w:rsidRPr="002C09FB">
                              <w:t xml:space="preserve">You </w:t>
                            </w:r>
                            <w:r>
                              <w:t xml:space="preserve">will </w:t>
                            </w:r>
                            <w:r w:rsidRPr="002C09FB">
                              <w:t>need:</w:t>
                            </w:r>
                          </w:p>
                          <w:p w14:paraId="28824412" w14:textId="77777777" w:rsidR="003E4021" w:rsidRDefault="003E4021" w:rsidP="00E42688">
                            <w:pPr>
                              <w:pStyle w:val="BL"/>
                            </w:pPr>
                            <w:r>
                              <w:t xml:space="preserve">1–6 dice </w:t>
                            </w:r>
                          </w:p>
                          <w:p w14:paraId="287A3943" w14:textId="77777777" w:rsidR="003E4021" w:rsidRPr="00CF0781" w:rsidRDefault="003E4021" w:rsidP="00E42688">
                            <w:pPr>
                              <w:pStyle w:val="BL"/>
                              <w:rPr>
                                <w:rFonts w:ascii="Calibri" w:hAnsi="Calibri"/>
                              </w:rPr>
                            </w:pPr>
                            <w:r>
                              <w:t>1–9 cards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BD6F2C" id="Text Box 235" o:spid="_x0000_s1038" type="#_x0000_t202" style="position:absolute;margin-left:258.2pt;margin-top:1.3pt;width:92.65pt;height:54.3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" fillcolor="#b6dde8" strokecolor="black [3213]" strokeweight="1pt">
                <v:textbox inset=",7.2pt,,7.2pt">
                  <w:txbxContent>
                    <w:p w14:paraId="2939C689" w14:textId="77777777" w:rsidR="003E4021" w:rsidRDefault="003E4021" w:rsidP="00D044DC">
                      <w:pPr>
                        <w:pStyle w:val="Subheadabovespace"/>
                      </w:pPr>
                      <w:r w:rsidRPr="002C09FB">
                        <w:t xml:space="preserve">You </w:t>
                      </w:r>
                      <w:r>
                        <w:t xml:space="preserve">will </w:t>
                      </w:r>
                      <w:r w:rsidRPr="002C09FB">
                        <w:t>need:</w:t>
                      </w:r>
                    </w:p>
                    <w:p w14:paraId="28824412" w14:textId="77777777" w:rsidR="003E4021" w:rsidRDefault="003E4021" w:rsidP="00E42688">
                      <w:pPr>
                        <w:pStyle w:val="BL"/>
                      </w:pPr>
                      <w:r>
                        <w:t xml:space="preserve">1–6 dice </w:t>
                      </w:r>
                    </w:p>
                    <w:p w14:paraId="287A3943" w14:textId="77777777" w:rsidR="003E4021" w:rsidRPr="00CF0781" w:rsidRDefault="003E4021" w:rsidP="00E42688">
                      <w:pPr>
                        <w:pStyle w:val="BL"/>
                        <w:rPr>
                          <w:rFonts w:ascii="Calibri" w:hAnsi="Calibri"/>
                        </w:rPr>
                      </w:pPr>
                      <w:r>
                        <w:t>1–9 cards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F029E" w:rsidRPr="00BC5174">
        <w:rPr>
          <w:rFonts w:cs="Arial"/>
          <w:b/>
        </w:rPr>
        <w:t>What to do</w:t>
      </w:r>
    </w:p>
    <w:p w14:paraId="01ED8938" w14:textId="77777777" w:rsidR="007C324E" w:rsidRPr="00BC5174" w:rsidRDefault="007C324E" w:rsidP="007C324E">
      <w:pPr>
        <w:pStyle w:val="BL"/>
        <w:rPr>
          <w:rFonts w:cs="Arial"/>
        </w:rPr>
      </w:pPr>
      <w:r w:rsidRPr="00BC5174">
        <w:rPr>
          <w:rFonts w:cs="Arial"/>
        </w:rPr>
        <w:t>Choose whether to work on hundredths or tenths.</w:t>
      </w:r>
    </w:p>
    <w:p w14:paraId="10B5E657" w14:textId="77777777" w:rsidR="007C324E" w:rsidRPr="00BC5174" w:rsidRDefault="007C324E" w:rsidP="007C324E">
      <w:pPr>
        <w:pStyle w:val="BL"/>
        <w:rPr>
          <w:rFonts w:cs="Arial"/>
        </w:rPr>
      </w:pPr>
      <w:r w:rsidRPr="00BC5174">
        <w:rPr>
          <w:rFonts w:cs="Arial"/>
        </w:rPr>
        <w:t xml:space="preserve">Pick a card to decide which number on the grid to use. </w:t>
      </w:r>
    </w:p>
    <w:p w14:paraId="2D52458A" w14:textId="77777777" w:rsidR="007C324E" w:rsidRPr="00BC5174" w:rsidRDefault="007C324E" w:rsidP="007C324E">
      <w:pPr>
        <w:pStyle w:val="BL"/>
        <w:rPr>
          <w:rFonts w:cs="Arial"/>
        </w:rPr>
      </w:pPr>
      <w:r w:rsidRPr="00BC5174">
        <w:rPr>
          <w:rFonts w:cs="Arial"/>
        </w:rPr>
        <w:t xml:space="preserve">Put the card back in the pile and shuffle the pack. </w:t>
      </w:r>
    </w:p>
    <w:p w14:paraId="484296E0" w14:textId="77777777" w:rsidR="007C324E" w:rsidRPr="00BC5174" w:rsidRDefault="007C324E" w:rsidP="007C324E">
      <w:pPr>
        <w:pStyle w:val="BL"/>
        <w:rPr>
          <w:rFonts w:cs="Arial"/>
        </w:rPr>
      </w:pPr>
      <w:r w:rsidRPr="00BC5174">
        <w:rPr>
          <w:rFonts w:cs="Arial"/>
        </w:rPr>
        <w:t xml:space="preserve">Pick a second card to be the numerator. </w:t>
      </w:r>
    </w:p>
    <w:p w14:paraId="3DA2DDC0" w14:textId="77777777" w:rsidR="007C324E" w:rsidRPr="00BC5174" w:rsidRDefault="007C324E" w:rsidP="000A11EC">
      <w:pPr>
        <w:pStyle w:val="BL"/>
        <w:spacing w:line="240" w:lineRule="atLeast"/>
        <w:rPr>
          <w:rFonts w:cs="Arial"/>
        </w:rPr>
      </w:pPr>
      <w:r w:rsidRPr="00BC5174">
        <w:rPr>
          <w:rFonts w:cs="Arial"/>
        </w:rPr>
        <w:t>Both work out the value of the non-unit fraction, e.g. working on hundredths, first card is 6, use the number 300. Second roll is 9. Find</w:t>
      </w:r>
      <w:r w:rsidR="00716CE8">
        <w:rPr>
          <w:rFonts w:cs="Arial"/>
        </w:rPr>
        <w:t xml:space="preserve"> </w:t>
      </w:r>
      <m:oMath>
        <m:f>
          <m:fPr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fPr>
          <m:num>
            <m:r>
              <w:rPr>
                <w:rFonts w:ascii="Cambria Math" w:cs="Arial"/>
                <w:sz w:val="24"/>
                <w:szCs w:val="24"/>
              </w:rPr>
              <m:t>9</m:t>
            </m:r>
          </m:num>
          <m:den>
            <m:r>
              <w:rPr>
                <w:rFonts w:ascii="Cambria Math" w:cs="Arial"/>
                <w:sz w:val="24"/>
                <w:szCs w:val="24"/>
              </w:rPr>
              <m:t>100</m:t>
            </m:r>
          </m:den>
        </m:f>
      </m:oMath>
      <w:r w:rsidR="000A11EC" w:rsidRPr="00BC5174">
        <w:rPr>
          <w:rFonts w:cs="Arial"/>
        </w:rPr>
        <w:t xml:space="preserve"> </w:t>
      </w:r>
      <w:r w:rsidRPr="00BC5174">
        <w:rPr>
          <w:rFonts w:cs="Arial"/>
        </w:rPr>
        <w:t xml:space="preserve"> of 300 = 27.</w:t>
      </w:r>
    </w:p>
    <w:p w14:paraId="2C21E871" w14:textId="77777777" w:rsidR="000B70CF" w:rsidRDefault="00716CE8" w:rsidP="003E4021">
      <w:pPr>
        <w:pStyle w:val="BL"/>
        <w:rPr>
          <w:rFonts w:cs="Arial"/>
        </w:rPr>
      </w:pPr>
      <w:r w:rsidRPr="00716CE8">
        <w:rPr>
          <w:rFonts w:cs="Arial"/>
        </w:rPr>
        <w:t xml:space="preserve">Check each other’s answers and </w:t>
      </w:r>
      <w:r>
        <w:rPr>
          <w:rFonts w:cs="Arial"/>
        </w:rPr>
        <w:t>c</w:t>
      </w:r>
      <w:r w:rsidR="007C324E" w:rsidRPr="00716CE8">
        <w:rPr>
          <w:rFonts w:cs="Arial"/>
        </w:rPr>
        <w:t xml:space="preserve">ontinue for 10 minutes. </w:t>
      </w:r>
    </w:p>
    <w:p w14:paraId="2447D2A7" w14:textId="6A1AD890" w:rsidR="001470DF" w:rsidRPr="00BC5174" w:rsidRDefault="009D2E67" w:rsidP="001470DF">
      <w:pPr>
        <w:pStyle w:val="HeaddingwithColor"/>
      </w:pPr>
      <w:r>
        <w:rPr>
          <w:rFonts w:cs="Arial"/>
          <w:noProof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86912" behindDoc="1" locked="0" layoutInCell="1" allowOverlap="1" wp14:anchorId="6D5EB409" wp14:editId="6474A640">
                <wp:simplePos x="0" y="0"/>
                <wp:positionH relativeFrom="column">
                  <wp:posOffset>0</wp:posOffset>
                </wp:positionH>
                <wp:positionV relativeFrom="paragraph">
                  <wp:posOffset>62865</wp:posOffset>
                </wp:positionV>
                <wp:extent cx="4462145" cy="228600"/>
                <wp:effectExtent l="4445" t="1270" r="635" b="0"/>
                <wp:wrapNone/>
                <wp:docPr id="10" name="Rectangle 17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62145" cy="228600"/>
                        </a:xfrm>
                        <a:prstGeom prst="rect">
                          <a:avLst/>
                        </a:prstGeom>
                        <a:solidFill>
                          <a:srgbClr val="80B0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34287C" id="Rectangle 1712" o:spid="_x0000_s1026" style="position:absolute;margin-left:0;margin-top:4.95pt;width:351.35pt;height:18pt;z-index:-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" fillcolor="#80b0e4" stroked="f" strokecolor="black [3213]" strokeweight="1pt"/>
            </w:pict>
          </mc:Fallback>
        </mc:AlternateContent>
      </w:r>
      <w:r w:rsidR="001470DF" w:rsidRPr="00BC5174">
        <w:t>QUESTIONS TO ASK</w:t>
      </w:r>
    </w:p>
    <w:p w14:paraId="72691E24" w14:textId="6BB0B4F6" w:rsidR="001470DF" w:rsidRDefault="009D2E67" w:rsidP="001470DF">
      <w:pPr>
        <w:pStyle w:val="Body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652DC14B" wp14:editId="04C3EEE7">
                <wp:simplePos x="0" y="0"/>
                <wp:positionH relativeFrom="column">
                  <wp:posOffset>1514475</wp:posOffset>
                </wp:positionH>
                <wp:positionV relativeFrom="paragraph">
                  <wp:posOffset>107950</wp:posOffset>
                </wp:positionV>
                <wp:extent cx="1129665" cy="327025"/>
                <wp:effectExtent l="13970" t="11430" r="8890" b="233045"/>
                <wp:wrapNone/>
                <wp:docPr id="9" name="AutoShape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29665" cy="327025"/>
                        </a:xfrm>
                        <a:prstGeom prst="wedgeRoundRectCallout">
                          <a:avLst>
                            <a:gd name="adj1" fmla="val -25773"/>
                            <a:gd name="adj2" fmla="val 118347"/>
                            <a:gd name="adj3" fmla="val 16667"/>
                          </a:avLst>
                        </a:prstGeom>
                        <a:solidFill>
                          <a:srgbClr val="B6DDE8"/>
                        </a:solidFill>
                        <a:ln w="3175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966A6B" w14:textId="77777777" w:rsidR="003E4021" w:rsidRPr="007C324E" w:rsidRDefault="003E4021" w:rsidP="00F75BD7">
                            <w:pPr>
                              <w:pStyle w:val="BubbleText"/>
                            </w:pPr>
                            <w:r w:rsidRPr="007C324E">
                              <w:t>What is a tenth of 2680?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2DC14B" id="AutoShape 272" o:spid="_x0000_s1039" type="#_x0000_t62" style="position:absolute;margin-left:119.25pt;margin-top:8.5pt;width:88.95pt;height:25.7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" adj="5233,36363" fillcolor="#b6dde8" strokecolor="black [3200]" strokeweight=".25pt">
                <v:textbox inset="0,0,0,0">
                  <w:txbxContent>
                    <w:p w14:paraId="60966A6B" w14:textId="77777777" w:rsidR="003E4021" w:rsidRPr="007C324E" w:rsidRDefault="003E4021" w:rsidP="00F75BD7">
                      <w:pPr>
                        <w:pStyle w:val="BubbleText"/>
                      </w:pPr>
                      <w:r w:rsidRPr="007C324E">
                        <w:t>What is a tenth of 2680?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275D362F" wp14:editId="058B1742">
                <wp:simplePos x="0" y="0"/>
                <wp:positionH relativeFrom="column">
                  <wp:posOffset>2827655</wp:posOffset>
                </wp:positionH>
                <wp:positionV relativeFrom="paragraph">
                  <wp:posOffset>60325</wp:posOffset>
                </wp:positionV>
                <wp:extent cx="1630680" cy="327025"/>
                <wp:effectExtent l="12700" t="11430" r="13970" b="252095"/>
                <wp:wrapNone/>
                <wp:docPr id="8" name="AutoShape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30680" cy="327025"/>
                        </a:xfrm>
                        <a:prstGeom prst="wedgeRoundRectCallout">
                          <a:avLst>
                            <a:gd name="adj1" fmla="val -5060"/>
                            <a:gd name="adj2" fmla="val 120681"/>
                            <a:gd name="adj3" fmla="val 16667"/>
                          </a:avLst>
                        </a:prstGeom>
                        <a:solidFill>
                          <a:srgbClr val="B6DDE8"/>
                        </a:solidFill>
                        <a:ln w="3175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FFB894" w14:textId="77777777" w:rsidR="003E4021" w:rsidRPr="007C324E" w:rsidRDefault="003E4021" w:rsidP="00F75BD7">
                            <w:pPr>
                              <w:pStyle w:val="BubbleText"/>
                            </w:pPr>
                            <w:r w:rsidRPr="007C324E">
                              <w:t>What is a hundredth of 7600?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5D362F" id="AutoShape 274" o:spid="_x0000_s1040" type="#_x0000_t62" style="position:absolute;margin-left:222.65pt;margin-top:4.75pt;width:128.4pt;height:25.7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" adj="9707,36867" fillcolor="#b6dde8" strokecolor="black [3200]" strokeweight=".25pt">
                <v:textbox inset="0,0,0,0">
                  <w:txbxContent>
                    <w:p w14:paraId="3AFFB894" w14:textId="77777777" w:rsidR="003E4021" w:rsidRPr="007C324E" w:rsidRDefault="003E4021" w:rsidP="00F75BD7">
                      <w:pPr>
                        <w:pStyle w:val="BubbleText"/>
                      </w:pPr>
                      <w:r w:rsidRPr="007C324E">
                        <w:t>What is a hundredth of 7600?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3DF47E0B" wp14:editId="641F036D">
                <wp:simplePos x="0" y="0"/>
                <wp:positionH relativeFrom="column">
                  <wp:posOffset>36830</wp:posOffset>
                </wp:positionH>
                <wp:positionV relativeFrom="paragraph">
                  <wp:posOffset>127000</wp:posOffset>
                </wp:positionV>
                <wp:extent cx="1290320" cy="480695"/>
                <wp:effectExtent l="12700" t="173355" r="11430" b="12700"/>
                <wp:wrapNone/>
                <wp:docPr id="7" name="AutoShape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0320" cy="480695"/>
                        </a:xfrm>
                        <a:prstGeom prst="wedgeRoundRectCallout">
                          <a:avLst>
                            <a:gd name="adj1" fmla="val -47542"/>
                            <a:gd name="adj2" fmla="val -80912"/>
                            <a:gd name="adj3" fmla="val 16667"/>
                          </a:avLst>
                        </a:prstGeom>
                        <a:solidFill>
                          <a:srgbClr val="B6DDE8"/>
                        </a:solidFill>
                        <a:ln w="317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5C7374" w14:textId="77777777" w:rsidR="003E4021" w:rsidRPr="007C324E" w:rsidRDefault="003E4021" w:rsidP="001470DF">
                            <w:pPr>
                              <w:jc w:val="center"/>
                            </w:pPr>
                            <w:r w:rsidRPr="007C324E">
                              <w:rPr>
                                <w:rFonts w:ascii="Arial" w:hAnsi="Arial" w:cstheme="minorBidi"/>
                                <w:sz w:val="18"/>
                                <w:szCs w:val="20"/>
                                <w:lang w:val="en-US" w:eastAsia="en-US"/>
                              </w:rPr>
                              <w:t xml:space="preserve">How do you find </w:t>
                            </w:r>
                            <w:r w:rsidRPr="003E5CD2">
                              <w:t xml:space="preserve">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 w:cs="Arial"/>
                                      <w:i/>
                                      <w:color w:val="000000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cs="Arial"/>
                                    </w:rPr>
                                    <m:t>4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cs="Arial"/>
                                    </w:rPr>
                                    <m:t>5</m:t>
                                  </m:r>
                                </m:den>
                              </m:f>
                            </m:oMath>
                            <w:r w:rsidRPr="007C324E">
                              <w:rPr>
                                <w:rFonts w:ascii="Arial" w:hAnsi="Arial" w:cstheme="minorBidi"/>
                                <w:sz w:val="18"/>
                                <w:szCs w:val="20"/>
                                <w:lang w:val="en-US" w:eastAsia="en-US"/>
                              </w:rPr>
                              <w:t xml:space="preserve"> of an amount?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F47E0B" id="AutoShape 273" o:spid="_x0000_s1041" type="#_x0000_t62" style="position:absolute;margin-left:2.9pt;margin-top:10pt;width:101.6pt;height:37.8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" adj="531,-6677" fillcolor="#b6dde8" strokecolor="black [3213]" strokeweight=".25pt">
                <v:textbox inset="0,0,0,0">
                  <w:txbxContent>
                    <w:p w14:paraId="0C5C7374" w14:textId="77777777" w:rsidR="003E4021" w:rsidRPr="007C324E" w:rsidRDefault="003E4021" w:rsidP="001470DF">
                      <w:pPr>
                        <w:jc w:val="center"/>
                      </w:pPr>
                      <w:r w:rsidRPr="007C324E">
                        <w:rPr>
                          <w:rFonts w:ascii="Arial" w:hAnsi="Arial" w:cstheme="minorBidi"/>
                          <w:sz w:val="18"/>
                          <w:szCs w:val="20"/>
                          <w:lang w:val="en-US" w:eastAsia="en-US"/>
                        </w:rPr>
                        <w:t xml:space="preserve">How do you find </w:t>
                      </w:r>
                      <w:r w:rsidRPr="003E5CD2">
                        <w:t xml:space="preserve"> </w:t>
                      </w:r>
                      <m:oMath>
                        <m:f>
                          <m:fPr>
                            <m:ctrlPr>
                              <w:rPr>
                                <w:rFonts w:ascii="Cambria Math" w:hAnsi="Cambria Math" w:cs="Arial"/>
                                <w:i/>
                                <w:color w:val="000000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cs="Arial"/>
                              </w:rPr>
                              <m:t>4</m:t>
                            </m:r>
                          </m:num>
                          <m:den>
                            <m:r>
                              <w:rPr>
                                <w:rFonts w:ascii="Cambria Math" w:cs="Arial"/>
                              </w:rPr>
                              <m:t>5</m:t>
                            </m:r>
                          </m:den>
                        </m:f>
                      </m:oMath>
                      <w:r w:rsidRPr="007C324E">
                        <w:rPr>
                          <w:rFonts w:ascii="Arial" w:hAnsi="Arial" w:cstheme="minorBidi"/>
                          <w:sz w:val="18"/>
                          <w:szCs w:val="20"/>
                          <w:lang w:val="en-US" w:eastAsia="en-US"/>
                        </w:rPr>
                        <w:t xml:space="preserve"> of an amount?</w:t>
                      </w:r>
                    </w:p>
                  </w:txbxContent>
                </v:textbox>
              </v:shape>
            </w:pict>
          </mc:Fallback>
        </mc:AlternateContent>
      </w:r>
    </w:p>
    <w:p w14:paraId="45B6443D" w14:textId="77777777" w:rsidR="00BC5174" w:rsidRPr="00BC5174" w:rsidRDefault="00BC5174" w:rsidP="001470DF">
      <w:pPr>
        <w:pStyle w:val="BL"/>
        <w:numPr>
          <w:ilvl w:val="0"/>
          <w:numId w:val="0"/>
        </w:numPr>
        <w:spacing w:line="240" w:lineRule="auto"/>
        <w:rPr>
          <w:rFonts w:cs="Arial"/>
          <w:szCs w:val="2"/>
        </w:rPr>
      </w:pPr>
    </w:p>
    <w:sectPr w:rsidR="00BC5174" w:rsidRPr="00BC5174" w:rsidSect="002E6A9E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6840" w:h="11900" w:orient="landscape"/>
      <w:pgMar w:top="1022" w:right="720" w:bottom="1022" w:left="720" w:header="706" w:footer="706" w:gutter="0"/>
      <w:cols w:num="2" w:space="13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C76873B" w14:textId="77777777" w:rsidR="003E4021" w:rsidRDefault="003E4021" w:rsidP="00A42AA8">
      <w:r>
        <w:separator/>
      </w:r>
    </w:p>
  </w:endnote>
  <w:endnote w:type="continuationSeparator" w:id="0">
    <w:p w14:paraId="02382A38" w14:textId="77777777" w:rsidR="003E4021" w:rsidRDefault="003E4021" w:rsidP="00A42A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Apple Chancery">
    <w:altName w:val="Times New Roman"/>
    <w:charset w:val="00"/>
    <w:family w:val="auto"/>
    <w:pitch w:val="variable"/>
    <w:sig w:usb0="80000067" w:usb1="00000003" w:usb2="00000000" w:usb3="00000000" w:csb0="000001F3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E88BC54" w14:textId="5DD39EE2" w:rsidR="003E4021" w:rsidRDefault="009D2E67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569D9723" wp14:editId="3D1B5D35">
              <wp:simplePos x="0" y="0"/>
              <wp:positionH relativeFrom="column">
                <wp:posOffset>5328920</wp:posOffset>
              </wp:positionH>
              <wp:positionV relativeFrom="paragraph">
                <wp:posOffset>73025</wp:posOffset>
              </wp:positionV>
              <wp:extent cx="4462145" cy="342900"/>
              <wp:effectExtent l="0" t="0" r="0" b="0"/>
              <wp:wrapNone/>
              <wp:docPr id="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62145" cy="342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/>
                        <a:ext uri="{91240B29-F687-4f45-9708-019B960494DF}"/>
                      </a:extLst>
                    </wps:spPr>
                    <wps:txbx>
                      <w:txbxContent>
                        <w:p w14:paraId="558CFB2F" w14:textId="77777777" w:rsidR="003E4021" w:rsidRDefault="003E4021" w:rsidP="002E6A9E">
                          <w:pPr>
                            <w:jc w:val="center"/>
                          </w:pPr>
                          <w:r>
                            <w:rPr>
                              <w:rStyle w:val="PageNumber"/>
                            </w:rPr>
                            <w:t>3</w:t>
                          </w: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69D9723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42" type="#_x0000_t202" style="position:absolute;margin-left:419.6pt;margin-top:5.75pt;width:351.35pt;height:27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" filled="f" stroked="f">
              <v:textbox inset=",7.2pt,,7.2pt">
                <w:txbxContent>
                  <w:p w14:paraId="558CFB2F" w14:textId="77777777" w:rsidR="003E4021" w:rsidRDefault="003E4021" w:rsidP="002E6A9E">
                    <w:pPr>
                      <w:jc w:val="center"/>
                    </w:pPr>
                    <w:r>
                      <w:rPr>
                        <w:rStyle w:val="PageNumber"/>
                      </w:rPr>
                      <w:t>3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76BC0EAD" wp14:editId="1A78839B">
              <wp:simplePos x="0" y="0"/>
              <wp:positionH relativeFrom="column">
                <wp:posOffset>3810</wp:posOffset>
              </wp:positionH>
              <wp:positionV relativeFrom="paragraph">
                <wp:posOffset>86995</wp:posOffset>
              </wp:positionV>
              <wp:extent cx="4462145" cy="353060"/>
              <wp:effectExtent l="0" t="0" r="0" b="0"/>
              <wp:wrapNone/>
              <wp:docPr id="5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62145" cy="3530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/>
                        <a:ext uri="{91240B29-F687-4f45-9708-019B960494DF}"/>
                      </a:extLst>
                    </wps:spPr>
                    <wps:txbx>
                      <w:txbxContent>
                        <w:p w14:paraId="6BDA22D3" w14:textId="77777777" w:rsidR="003E4021" w:rsidRDefault="003E4021" w:rsidP="002E6A9E">
                          <w:pPr>
                            <w:jc w:val="center"/>
                          </w:pPr>
                          <w:r>
                            <w:rPr>
                              <w:rStyle w:val="PageNumber"/>
                            </w:rPr>
                            <w:t>2</w:t>
                          </w:r>
                        </w:p>
                        <w:p w14:paraId="2A76DDCF" w14:textId="77777777" w:rsidR="003E4021" w:rsidRDefault="003E4021" w:rsidP="002E6A9E"/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6BC0EAD" id="Text Box 1" o:spid="_x0000_s1043" type="#_x0000_t202" style="position:absolute;margin-left:.3pt;margin-top:6.85pt;width:351.35pt;height:27.8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" filled="f" stroked="f">
              <v:textbox inset=",7.2pt,,7.2pt">
                <w:txbxContent>
                  <w:p w14:paraId="6BDA22D3" w14:textId="77777777" w:rsidR="003E4021" w:rsidRDefault="003E4021" w:rsidP="002E6A9E">
                    <w:pPr>
                      <w:jc w:val="center"/>
                    </w:pPr>
                    <w:r>
                      <w:rPr>
                        <w:rStyle w:val="PageNumber"/>
                      </w:rPr>
                      <w:t>2</w:t>
                    </w:r>
                  </w:p>
                  <w:p w14:paraId="2A76DDCF" w14:textId="77777777" w:rsidR="003E4021" w:rsidRDefault="003E4021" w:rsidP="002E6A9E"/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D6CDAC8" w14:textId="03D27553" w:rsidR="003E4021" w:rsidRDefault="009D2E67" w:rsidP="00BF611A">
    <w:pPr>
      <w:pStyle w:val="Footer"/>
      <w:ind w:right="360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278BF172" wp14:editId="00A63882">
              <wp:simplePos x="0" y="0"/>
              <wp:positionH relativeFrom="column">
                <wp:posOffset>5328920</wp:posOffset>
              </wp:positionH>
              <wp:positionV relativeFrom="paragraph">
                <wp:posOffset>43815</wp:posOffset>
              </wp:positionV>
              <wp:extent cx="4462145" cy="342900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62145" cy="342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/>
                        <a:ext uri="{91240B29-F687-4f45-9708-019B960494DF}"/>
                      </a:extLst>
                    </wps:spPr>
                    <wps:txbx>
                      <w:txbxContent>
                        <w:p w14:paraId="74170D08" w14:textId="77777777" w:rsidR="003E4021" w:rsidRDefault="003E4021" w:rsidP="002E6A9E">
                          <w:pPr>
                            <w:jc w:val="center"/>
                          </w:pPr>
                          <w:r>
                            <w:rPr>
                              <w:rStyle w:val="PageNumber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78BF172" id="_x0000_t202" coordsize="21600,21600" o:spt="202" path="m,l,21600r21600,l21600,xe">
              <v:stroke joinstyle="miter"/>
              <v:path gradientshapeok="t" o:connecttype="rect"/>
            </v:shapetype>
            <v:shape id="_x0000_s1044" type="#_x0000_t202" style="position:absolute;margin-left:419.6pt;margin-top:3.45pt;width:351.35pt;height:27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" filled="f" stroked="f">
              <v:textbox inset=",7.2pt,,7.2pt">
                <w:txbxContent>
                  <w:p w14:paraId="74170D08" w14:textId="77777777" w:rsidR="003E4021" w:rsidRDefault="003E4021" w:rsidP="002E6A9E">
                    <w:pPr>
                      <w:jc w:val="center"/>
                    </w:pPr>
                    <w:r>
                      <w:rPr>
                        <w:rStyle w:val="PageNumber"/>
                      </w:rPr>
                      <w:t>1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3EBA59C9" wp14:editId="2272176E">
              <wp:simplePos x="0" y="0"/>
              <wp:positionH relativeFrom="column">
                <wp:posOffset>3810</wp:posOffset>
              </wp:positionH>
              <wp:positionV relativeFrom="paragraph">
                <wp:posOffset>33655</wp:posOffset>
              </wp:positionV>
              <wp:extent cx="4462145" cy="353060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62145" cy="3530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/>
                        <a:ext uri="{91240B29-F687-4f45-9708-019B960494DF}"/>
                      </a:extLst>
                    </wps:spPr>
                    <wps:txbx>
                      <w:txbxContent>
                        <w:p w14:paraId="683E82C3" w14:textId="77777777" w:rsidR="003E4021" w:rsidRDefault="003E4021" w:rsidP="002E6A9E">
                          <w:pPr>
                            <w:jc w:val="center"/>
                          </w:pPr>
                          <w:r>
                            <w:rPr>
                              <w:rStyle w:val="PageNumber"/>
                            </w:rPr>
                            <w:t>4</w:t>
                          </w:r>
                        </w:p>
                        <w:p w14:paraId="412B6122" w14:textId="77777777" w:rsidR="003E4021" w:rsidRDefault="003E4021" w:rsidP="002E6A9E"/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EBA59C9" id="_x0000_s1045" type="#_x0000_t202" style="position:absolute;margin-left:.3pt;margin-top:2.65pt;width:351.35pt;height:27.8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" filled="f" stroked="f">
              <v:textbox inset=",7.2pt,,7.2pt">
                <w:txbxContent>
                  <w:p w14:paraId="683E82C3" w14:textId="77777777" w:rsidR="003E4021" w:rsidRDefault="003E4021" w:rsidP="002E6A9E">
                    <w:pPr>
                      <w:jc w:val="center"/>
                    </w:pPr>
                    <w:r>
                      <w:rPr>
                        <w:rStyle w:val="PageNumber"/>
                      </w:rPr>
                      <w:t>4</w:t>
                    </w:r>
                  </w:p>
                  <w:p w14:paraId="412B6122" w14:textId="77777777" w:rsidR="003E4021" w:rsidRDefault="003E4021" w:rsidP="002E6A9E"/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771D71C" w14:textId="77777777" w:rsidR="003E4021" w:rsidRDefault="003E402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B178169" w14:textId="77777777" w:rsidR="003E4021" w:rsidRDefault="003E4021" w:rsidP="00A42AA8">
      <w:r>
        <w:separator/>
      </w:r>
    </w:p>
  </w:footnote>
  <w:footnote w:type="continuationSeparator" w:id="0">
    <w:p w14:paraId="66DEC02E" w14:textId="77777777" w:rsidR="003E4021" w:rsidRDefault="003E4021" w:rsidP="00A42AA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08E059E" w14:textId="77777777" w:rsidR="003E4021" w:rsidRDefault="003E402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4E8ECBF" w14:textId="77777777" w:rsidR="003E4021" w:rsidRDefault="003E4021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5A486E2" w14:textId="77777777" w:rsidR="003E4021" w:rsidRDefault="003E402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E68AD5C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1746BA7"/>
    <w:multiLevelType w:val="hybridMultilevel"/>
    <w:tmpl w:val="7E12E70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B3A68F7"/>
    <w:multiLevelType w:val="hybridMultilevel"/>
    <w:tmpl w:val="4FEC69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0DA213F"/>
    <w:multiLevelType w:val="hybridMultilevel"/>
    <w:tmpl w:val="D8E68B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4E07E3"/>
    <w:multiLevelType w:val="hybridMultilevel"/>
    <w:tmpl w:val="105046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A9775F"/>
    <w:multiLevelType w:val="hybridMultilevel"/>
    <w:tmpl w:val="CFB293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37A446F"/>
    <w:multiLevelType w:val="hybridMultilevel"/>
    <w:tmpl w:val="36CEDF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4E473BC"/>
    <w:multiLevelType w:val="hybridMultilevel"/>
    <w:tmpl w:val="8430C89A"/>
    <w:lvl w:ilvl="0" w:tplc="38EE0FD8">
      <w:start w:val="1"/>
      <w:numFmt w:val="bullet"/>
      <w:lvlText w:val=""/>
      <w:lvlJc w:val="left"/>
      <w:pPr>
        <w:tabs>
          <w:tab w:val="num" w:pos="360"/>
        </w:tabs>
        <w:ind w:left="0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8770B94"/>
    <w:multiLevelType w:val="hybridMultilevel"/>
    <w:tmpl w:val="F01C186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8CA0DD1"/>
    <w:multiLevelType w:val="hybridMultilevel"/>
    <w:tmpl w:val="7534EE2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9C23E24"/>
    <w:multiLevelType w:val="hybridMultilevel"/>
    <w:tmpl w:val="BD062F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FC2637C"/>
    <w:multiLevelType w:val="hybridMultilevel"/>
    <w:tmpl w:val="D178A3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2E4254E"/>
    <w:multiLevelType w:val="hybridMultilevel"/>
    <w:tmpl w:val="56F0D0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BB357E4"/>
    <w:multiLevelType w:val="hybridMultilevel"/>
    <w:tmpl w:val="B680C0F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4BD55EA8"/>
    <w:multiLevelType w:val="hybridMultilevel"/>
    <w:tmpl w:val="36BE7A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FA943A6"/>
    <w:multiLevelType w:val="hybridMultilevel"/>
    <w:tmpl w:val="02FCC1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4534BA5"/>
    <w:multiLevelType w:val="hybridMultilevel"/>
    <w:tmpl w:val="7B2CA694"/>
    <w:lvl w:ilvl="0" w:tplc="55B2076E">
      <w:start w:val="1"/>
      <w:numFmt w:val="bullet"/>
      <w:lvlText w:val=""/>
      <w:lvlJc w:val="left"/>
      <w:pPr>
        <w:tabs>
          <w:tab w:val="num" w:pos="360"/>
        </w:tabs>
        <w:ind w:left="0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567110A"/>
    <w:multiLevelType w:val="hybridMultilevel"/>
    <w:tmpl w:val="4740E41C"/>
    <w:lvl w:ilvl="0" w:tplc="B1386486">
      <w:start w:val="1"/>
      <w:numFmt w:val="bullet"/>
      <w:pStyle w:val="BL"/>
      <w:lvlText w:val=""/>
      <w:lvlJc w:val="left"/>
      <w:pPr>
        <w:tabs>
          <w:tab w:val="num" w:pos="450"/>
        </w:tabs>
        <w:ind w:left="90" w:firstLine="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7605524"/>
    <w:multiLevelType w:val="hybridMultilevel"/>
    <w:tmpl w:val="2540719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591C3D76"/>
    <w:multiLevelType w:val="hybridMultilevel"/>
    <w:tmpl w:val="11AE8A58"/>
    <w:lvl w:ilvl="0" w:tplc="55B2076E">
      <w:start w:val="1"/>
      <w:numFmt w:val="bullet"/>
      <w:lvlText w:val=""/>
      <w:lvlJc w:val="left"/>
      <w:pPr>
        <w:tabs>
          <w:tab w:val="num" w:pos="360"/>
        </w:tabs>
        <w:ind w:left="0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96C57CD"/>
    <w:multiLevelType w:val="hybridMultilevel"/>
    <w:tmpl w:val="51408A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A4F5B5F"/>
    <w:multiLevelType w:val="hybridMultilevel"/>
    <w:tmpl w:val="4928F330"/>
    <w:lvl w:ilvl="0" w:tplc="55B2076E">
      <w:start w:val="1"/>
      <w:numFmt w:val="bullet"/>
      <w:lvlText w:val=""/>
      <w:lvlJc w:val="left"/>
      <w:pPr>
        <w:tabs>
          <w:tab w:val="num" w:pos="360"/>
        </w:tabs>
        <w:ind w:left="0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4962D28"/>
    <w:multiLevelType w:val="hybridMultilevel"/>
    <w:tmpl w:val="9E74430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6E3F27F2"/>
    <w:multiLevelType w:val="hybridMultilevel"/>
    <w:tmpl w:val="4928D4F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13"/>
  </w:num>
  <w:num w:numId="3">
    <w:abstractNumId w:val="8"/>
  </w:num>
  <w:num w:numId="4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7"/>
  </w:num>
  <w:num w:numId="6">
    <w:abstractNumId w:val="1"/>
  </w:num>
  <w:num w:numId="7">
    <w:abstractNumId w:val="18"/>
  </w:num>
  <w:num w:numId="8">
    <w:abstractNumId w:val="19"/>
  </w:num>
  <w:num w:numId="9">
    <w:abstractNumId w:val="21"/>
  </w:num>
  <w:num w:numId="10">
    <w:abstractNumId w:val="16"/>
  </w:num>
  <w:num w:numId="11">
    <w:abstractNumId w:val="7"/>
  </w:num>
  <w:num w:numId="12">
    <w:abstractNumId w:val="9"/>
  </w:num>
  <w:num w:numId="13">
    <w:abstractNumId w:val="0"/>
  </w:num>
  <w:num w:numId="14">
    <w:abstractNumId w:val="2"/>
  </w:num>
  <w:num w:numId="15">
    <w:abstractNumId w:val="22"/>
  </w:num>
  <w:num w:numId="16">
    <w:abstractNumId w:val="12"/>
  </w:num>
  <w:num w:numId="17">
    <w:abstractNumId w:val="11"/>
  </w:num>
  <w:num w:numId="18">
    <w:abstractNumId w:val="3"/>
  </w:num>
  <w:num w:numId="19">
    <w:abstractNumId w:val="5"/>
  </w:num>
  <w:num w:numId="20">
    <w:abstractNumId w:val="6"/>
  </w:num>
  <w:num w:numId="21">
    <w:abstractNumId w:val="15"/>
  </w:num>
  <w:num w:numId="22">
    <w:abstractNumId w:val="4"/>
  </w:num>
  <w:num w:numId="23">
    <w:abstractNumId w:val="14"/>
  </w:num>
  <w:num w:numId="24">
    <w:abstractNumId w:val="20"/>
  </w:num>
  <w:num w:numId="2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oNotTrackFormatting/>
  <w:defaultTabStop w:val="720"/>
  <w:evenAndOddHeaders/>
  <w:drawingGridHorizontalSpacing w:val="120"/>
  <w:displayHorizontalDrawingGridEvery w:val="2"/>
  <w:characterSpacingControl w:val="doNotCompress"/>
  <w:hdrShapeDefaults>
    <o:shapedefaults v:ext="edit" spidmax="7170">
      <o:colormru v:ext="edit" colors="#efeeed,#14aacd,#1baacd,#b6dde8"/>
      <o:colormenu v:ext="edit" fillcolor="none" strokecolor="none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2EFA"/>
    <w:rsid w:val="0000350B"/>
    <w:rsid w:val="00003A7E"/>
    <w:rsid w:val="00006FF5"/>
    <w:rsid w:val="00007E7C"/>
    <w:rsid w:val="0001169A"/>
    <w:rsid w:val="000133DA"/>
    <w:rsid w:val="00015187"/>
    <w:rsid w:val="000169E1"/>
    <w:rsid w:val="00016A53"/>
    <w:rsid w:val="00022B31"/>
    <w:rsid w:val="0002338B"/>
    <w:rsid w:val="00023C83"/>
    <w:rsid w:val="00023DDF"/>
    <w:rsid w:val="00026053"/>
    <w:rsid w:val="00027BAE"/>
    <w:rsid w:val="0003315F"/>
    <w:rsid w:val="00034B7D"/>
    <w:rsid w:val="00035E4B"/>
    <w:rsid w:val="00036569"/>
    <w:rsid w:val="00036A68"/>
    <w:rsid w:val="00037B40"/>
    <w:rsid w:val="0004621D"/>
    <w:rsid w:val="00046E90"/>
    <w:rsid w:val="00054BAB"/>
    <w:rsid w:val="00067EB0"/>
    <w:rsid w:val="000726D4"/>
    <w:rsid w:val="00073E17"/>
    <w:rsid w:val="00074944"/>
    <w:rsid w:val="000767E9"/>
    <w:rsid w:val="00085B7A"/>
    <w:rsid w:val="00091356"/>
    <w:rsid w:val="000A11EC"/>
    <w:rsid w:val="000A1A72"/>
    <w:rsid w:val="000A3514"/>
    <w:rsid w:val="000A41B5"/>
    <w:rsid w:val="000A576F"/>
    <w:rsid w:val="000B139B"/>
    <w:rsid w:val="000B335A"/>
    <w:rsid w:val="000B4880"/>
    <w:rsid w:val="000B626E"/>
    <w:rsid w:val="000B70CF"/>
    <w:rsid w:val="000B723F"/>
    <w:rsid w:val="000B7C93"/>
    <w:rsid w:val="000C32BA"/>
    <w:rsid w:val="000C5C8C"/>
    <w:rsid w:val="000C71BA"/>
    <w:rsid w:val="000D043F"/>
    <w:rsid w:val="000D04BF"/>
    <w:rsid w:val="000D22E0"/>
    <w:rsid w:val="000E0167"/>
    <w:rsid w:val="000F1342"/>
    <w:rsid w:val="000F72DC"/>
    <w:rsid w:val="00100365"/>
    <w:rsid w:val="00105455"/>
    <w:rsid w:val="001101A5"/>
    <w:rsid w:val="00113306"/>
    <w:rsid w:val="00113C28"/>
    <w:rsid w:val="00125B5E"/>
    <w:rsid w:val="00125D79"/>
    <w:rsid w:val="00132771"/>
    <w:rsid w:val="00136173"/>
    <w:rsid w:val="00136EA5"/>
    <w:rsid w:val="001434BA"/>
    <w:rsid w:val="00144DF1"/>
    <w:rsid w:val="00146EBB"/>
    <w:rsid w:val="001470DF"/>
    <w:rsid w:val="00154B89"/>
    <w:rsid w:val="00155C39"/>
    <w:rsid w:val="001600C6"/>
    <w:rsid w:val="00167132"/>
    <w:rsid w:val="00167801"/>
    <w:rsid w:val="001723D5"/>
    <w:rsid w:val="00172E89"/>
    <w:rsid w:val="001742D8"/>
    <w:rsid w:val="00174B9B"/>
    <w:rsid w:val="00176D00"/>
    <w:rsid w:val="00182317"/>
    <w:rsid w:val="0018646A"/>
    <w:rsid w:val="001929F6"/>
    <w:rsid w:val="001A3432"/>
    <w:rsid w:val="001A688B"/>
    <w:rsid w:val="001A6D15"/>
    <w:rsid w:val="001A7B4F"/>
    <w:rsid w:val="001A7E71"/>
    <w:rsid w:val="001A7F51"/>
    <w:rsid w:val="001B08EC"/>
    <w:rsid w:val="001B0A57"/>
    <w:rsid w:val="001B646C"/>
    <w:rsid w:val="001B6803"/>
    <w:rsid w:val="001C093A"/>
    <w:rsid w:val="001C0F0C"/>
    <w:rsid w:val="001C12BC"/>
    <w:rsid w:val="001C2C01"/>
    <w:rsid w:val="001C369E"/>
    <w:rsid w:val="001C39FB"/>
    <w:rsid w:val="001C5F40"/>
    <w:rsid w:val="001C60DC"/>
    <w:rsid w:val="001D0683"/>
    <w:rsid w:val="001D0B02"/>
    <w:rsid w:val="001D314C"/>
    <w:rsid w:val="001D5711"/>
    <w:rsid w:val="001D67E8"/>
    <w:rsid w:val="001D6BE6"/>
    <w:rsid w:val="001D73B8"/>
    <w:rsid w:val="001D7EB4"/>
    <w:rsid w:val="001E0696"/>
    <w:rsid w:val="001E3280"/>
    <w:rsid w:val="001E4745"/>
    <w:rsid w:val="001F0B4E"/>
    <w:rsid w:val="001F0D2E"/>
    <w:rsid w:val="001F2C22"/>
    <w:rsid w:val="00200E5F"/>
    <w:rsid w:val="0020102B"/>
    <w:rsid w:val="00202223"/>
    <w:rsid w:val="002026C2"/>
    <w:rsid w:val="0020356F"/>
    <w:rsid w:val="00213A2A"/>
    <w:rsid w:val="00213D5E"/>
    <w:rsid w:val="00215BD7"/>
    <w:rsid w:val="0021697F"/>
    <w:rsid w:val="00216A87"/>
    <w:rsid w:val="002215D2"/>
    <w:rsid w:val="00223349"/>
    <w:rsid w:val="00224841"/>
    <w:rsid w:val="00227A1F"/>
    <w:rsid w:val="00230093"/>
    <w:rsid w:val="00231249"/>
    <w:rsid w:val="0023329D"/>
    <w:rsid w:val="002347AD"/>
    <w:rsid w:val="00235CFE"/>
    <w:rsid w:val="00236716"/>
    <w:rsid w:val="00242AD0"/>
    <w:rsid w:val="00246023"/>
    <w:rsid w:val="00247CF9"/>
    <w:rsid w:val="00250E23"/>
    <w:rsid w:val="002554B9"/>
    <w:rsid w:val="00261814"/>
    <w:rsid w:val="00262B3C"/>
    <w:rsid w:val="00266FC7"/>
    <w:rsid w:val="00271240"/>
    <w:rsid w:val="00273101"/>
    <w:rsid w:val="00273576"/>
    <w:rsid w:val="002809CE"/>
    <w:rsid w:val="002831FC"/>
    <w:rsid w:val="002836E1"/>
    <w:rsid w:val="0028571D"/>
    <w:rsid w:val="00287402"/>
    <w:rsid w:val="0029271A"/>
    <w:rsid w:val="0029705D"/>
    <w:rsid w:val="002A0F3A"/>
    <w:rsid w:val="002A1F81"/>
    <w:rsid w:val="002A2286"/>
    <w:rsid w:val="002A32DF"/>
    <w:rsid w:val="002A3557"/>
    <w:rsid w:val="002A475A"/>
    <w:rsid w:val="002A587A"/>
    <w:rsid w:val="002A6492"/>
    <w:rsid w:val="002A6828"/>
    <w:rsid w:val="002A70B2"/>
    <w:rsid w:val="002B42E5"/>
    <w:rsid w:val="002B461E"/>
    <w:rsid w:val="002B55E8"/>
    <w:rsid w:val="002B7E3A"/>
    <w:rsid w:val="002C59F6"/>
    <w:rsid w:val="002D2495"/>
    <w:rsid w:val="002D331B"/>
    <w:rsid w:val="002D4918"/>
    <w:rsid w:val="002D5EBF"/>
    <w:rsid w:val="002D632F"/>
    <w:rsid w:val="002E357F"/>
    <w:rsid w:val="002E5832"/>
    <w:rsid w:val="002E5B5C"/>
    <w:rsid w:val="002E6A9E"/>
    <w:rsid w:val="002E7B7F"/>
    <w:rsid w:val="002F029E"/>
    <w:rsid w:val="002F04DB"/>
    <w:rsid w:val="002F0707"/>
    <w:rsid w:val="002F7F5F"/>
    <w:rsid w:val="00300A63"/>
    <w:rsid w:val="00301A3D"/>
    <w:rsid w:val="00316CDF"/>
    <w:rsid w:val="003206C3"/>
    <w:rsid w:val="00322FA0"/>
    <w:rsid w:val="00323031"/>
    <w:rsid w:val="00326A40"/>
    <w:rsid w:val="00330397"/>
    <w:rsid w:val="0033136C"/>
    <w:rsid w:val="003325B3"/>
    <w:rsid w:val="0033283A"/>
    <w:rsid w:val="003357E0"/>
    <w:rsid w:val="00336C0B"/>
    <w:rsid w:val="00340CAB"/>
    <w:rsid w:val="00342E99"/>
    <w:rsid w:val="00346267"/>
    <w:rsid w:val="00346C34"/>
    <w:rsid w:val="00356C21"/>
    <w:rsid w:val="0036032A"/>
    <w:rsid w:val="0036117F"/>
    <w:rsid w:val="003634EC"/>
    <w:rsid w:val="00364B9F"/>
    <w:rsid w:val="003653D5"/>
    <w:rsid w:val="00367969"/>
    <w:rsid w:val="00370F13"/>
    <w:rsid w:val="00372495"/>
    <w:rsid w:val="00375153"/>
    <w:rsid w:val="003775BC"/>
    <w:rsid w:val="003815C8"/>
    <w:rsid w:val="00381B7C"/>
    <w:rsid w:val="00381FFC"/>
    <w:rsid w:val="00390B57"/>
    <w:rsid w:val="00393A60"/>
    <w:rsid w:val="00395FAE"/>
    <w:rsid w:val="0039715F"/>
    <w:rsid w:val="00397CA4"/>
    <w:rsid w:val="00397DA8"/>
    <w:rsid w:val="003A0961"/>
    <w:rsid w:val="003A22AD"/>
    <w:rsid w:val="003A3111"/>
    <w:rsid w:val="003B5135"/>
    <w:rsid w:val="003B55AD"/>
    <w:rsid w:val="003C00A9"/>
    <w:rsid w:val="003C132F"/>
    <w:rsid w:val="003C2AFA"/>
    <w:rsid w:val="003C780A"/>
    <w:rsid w:val="003D3468"/>
    <w:rsid w:val="003D57B0"/>
    <w:rsid w:val="003D63F0"/>
    <w:rsid w:val="003D675A"/>
    <w:rsid w:val="003D6CF3"/>
    <w:rsid w:val="003D6F09"/>
    <w:rsid w:val="003E0690"/>
    <w:rsid w:val="003E0939"/>
    <w:rsid w:val="003E4021"/>
    <w:rsid w:val="003E69E4"/>
    <w:rsid w:val="003F2BD0"/>
    <w:rsid w:val="003F3FEB"/>
    <w:rsid w:val="003F6B7A"/>
    <w:rsid w:val="00406465"/>
    <w:rsid w:val="00406CC2"/>
    <w:rsid w:val="00410481"/>
    <w:rsid w:val="0041057D"/>
    <w:rsid w:val="004109D3"/>
    <w:rsid w:val="004115AF"/>
    <w:rsid w:val="0041795C"/>
    <w:rsid w:val="00417A58"/>
    <w:rsid w:val="00426EDD"/>
    <w:rsid w:val="004276D0"/>
    <w:rsid w:val="00427D6E"/>
    <w:rsid w:val="0043763B"/>
    <w:rsid w:val="00443352"/>
    <w:rsid w:val="00446D18"/>
    <w:rsid w:val="00447D5A"/>
    <w:rsid w:val="00452217"/>
    <w:rsid w:val="0045294A"/>
    <w:rsid w:val="00456E3C"/>
    <w:rsid w:val="00456F62"/>
    <w:rsid w:val="00457114"/>
    <w:rsid w:val="00462CB0"/>
    <w:rsid w:val="004826BD"/>
    <w:rsid w:val="00485CBC"/>
    <w:rsid w:val="0048733D"/>
    <w:rsid w:val="00490B65"/>
    <w:rsid w:val="0049381F"/>
    <w:rsid w:val="00493E78"/>
    <w:rsid w:val="004B1A4E"/>
    <w:rsid w:val="004B2CE5"/>
    <w:rsid w:val="004B79F1"/>
    <w:rsid w:val="004C02D5"/>
    <w:rsid w:val="004C0C6E"/>
    <w:rsid w:val="004C3D34"/>
    <w:rsid w:val="004C3DE6"/>
    <w:rsid w:val="004C43EA"/>
    <w:rsid w:val="004C4B38"/>
    <w:rsid w:val="004C73E8"/>
    <w:rsid w:val="004C7D19"/>
    <w:rsid w:val="004E0464"/>
    <w:rsid w:val="004E08F3"/>
    <w:rsid w:val="004E1DC7"/>
    <w:rsid w:val="004E28AD"/>
    <w:rsid w:val="004E4488"/>
    <w:rsid w:val="004E7453"/>
    <w:rsid w:val="004F3354"/>
    <w:rsid w:val="004F494D"/>
    <w:rsid w:val="004F591A"/>
    <w:rsid w:val="004F65B4"/>
    <w:rsid w:val="005008AA"/>
    <w:rsid w:val="00501757"/>
    <w:rsid w:val="00502D62"/>
    <w:rsid w:val="00505231"/>
    <w:rsid w:val="00506514"/>
    <w:rsid w:val="00507FCD"/>
    <w:rsid w:val="00510AFE"/>
    <w:rsid w:val="00515AEE"/>
    <w:rsid w:val="005171C9"/>
    <w:rsid w:val="005200DC"/>
    <w:rsid w:val="00525508"/>
    <w:rsid w:val="00526184"/>
    <w:rsid w:val="005277E7"/>
    <w:rsid w:val="00530958"/>
    <w:rsid w:val="0053585F"/>
    <w:rsid w:val="00536CEB"/>
    <w:rsid w:val="005372C1"/>
    <w:rsid w:val="005413BF"/>
    <w:rsid w:val="00542179"/>
    <w:rsid w:val="00547697"/>
    <w:rsid w:val="005504FB"/>
    <w:rsid w:val="00553AA7"/>
    <w:rsid w:val="00555DC9"/>
    <w:rsid w:val="00556059"/>
    <w:rsid w:val="005604AA"/>
    <w:rsid w:val="0056229F"/>
    <w:rsid w:val="0056358F"/>
    <w:rsid w:val="005664F4"/>
    <w:rsid w:val="00576D7F"/>
    <w:rsid w:val="005810DD"/>
    <w:rsid w:val="00581C80"/>
    <w:rsid w:val="005838EE"/>
    <w:rsid w:val="005855C8"/>
    <w:rsid w:val="00587063"/>
    <w:rsid w:val="00590DBA"/>
    <w:rsid w:val="00593895"/>
    <w:rsid w:val="005A08A6"/>
    <w:rsid w:val="005A3781"/>
    <w:rsid w:val="005A727A"/>
    <w:rsid w:val="005A7CEB"/>
    <w:rsid w:val="005B0BB6"/>
    <w:rsid w:val="005B1243"/>
    <w:rsid w:val="005B1F6F"/>
    <w:rsid w:val="005B56AA"/>
    <w:rsid w:val="005C04E6"/>
    <w:rsid w:val="005C4C8B"/>
    <w:rsid w:val="005C5878"/>
    <w:rsid w:val="005C7717"/>
    <w:rsid w:val="005D1128"/>
    <w:rsid w:val="005D302B"/>
    <w:rsid w:val="005D4FBF"/>
    <w:rsid w:val="005D69A8"/>
    <w:rsid w:val="005D7C9E"/>
    <w:rsid w:val="005D7D1E"/>
    <w:rsid w:val="005E0A9F"/>
    <w:rsid w:val="005E753A"/>
    <w:rsid w:val="005F4B19"/>
    <w:rsid w:val="0060208C"/>
    <w:rsid w:val="006055D7"/>
    <w:rsid w:val="0060651D"/>
    <w:rsid w:val="0061602B"/>
    <w:rsid w:val="0061784C"/>
    <w:rsid w:val="00631F75"/>
    <w:rsid w:val="00633521"/>
    <w:rsid w:val="0063739C"/>
    <w:rsid w:val="00637CCC"/>
    <w:rsid w:val="00640E66"/>
    <w:rsid w:val="00640FF3"/>
    <w:rsid w:val="0064185E"/>
    <w:rsid w:val="006459CA"/>
    <w:rsid w:val="00646265"/>
    <w:rsid w:val="00652EA1"/>
    <w:rsid w:val="00655327"/>
    <w:rsid w:val="00655E4B"/>
    <w:rsid w:val="0066146B"/>
    <w:rsid w:val="006633D5"/>
    <w:rsid w:val="00666CC7"/>
    <w:rsid w:val="00673539"/>
    <w:rsid w:val="006746F8"/>
    <w:rsid w:val="0067620D"/>
    <w:rsid w:val="00676F36"/>
    <w:rsid w:val="00686262"/>
    <w:rsid w:val="00686983"/>
    <w:rsid w:val="00686BE0"/>
    <w:rsid w:val="00686D3D"/>
    <w:rsid w:val="006918A0"/>
    <w:rsid w:val="00693909"/>
    <w:rsid w:val="006949A1"/>
    <w:rsid w:val="006969AC"/>
    <w:rsid w:val="006A296B"/>
    <w:rsid w:val="006A301B"/>
    <w:rsid w:val="006A5245"/>
    <w:rsid w:val="006A6BBF"/>
    <w:rsid w:val="006C168A"/>
    <w:rsid w:val="006C1A4E"/>
    <w:rsid w:val="006C31E5"/>
    <w:rsid w:val="006C5A37"/>
    <w:rsid w:val="006C60C0"/>
    <w:rsid w:val="006C6B20"/>
    <w:rsid w:val="006D3705"/>
    <w:rsid w:val="006D72EC"/>
    <w:rsid w:val="006E59ED"/>
    <w:rsid w:val="006E6A02"/>
    <w:rsid w:val="006E6E5C"/>
    <w:rsid w:val="006F5F25"/>
    <w:rsid w:val="006F654C"/>
    <w:rsid w:val="006F7830"/>
    <w:rsid w:val="007044CD"/>
    <w:rsid w:val="00710870"/>
    <w:rsid w:val="00716CE8"/>
    <w:rsid w:val="00723191"/>
    <w:rsid w:val="00725286"/>
    <w:rsid w:val="00725852"/>
    <w:rsid w:val="00726242"/>
    <w:rsid w:val="0073383A"/>
    <w:rsid w:val="007348C7"/>
    <w:rsid w:val="00736E31"/>
    <w:rsid w:val="00742133"/>
    <w:rsid w:val="007422A5"/>
    <w:rsid w:val="0074601F"/>
    <w:rsid w:val="00746912"/>
    <w:rsid w:val="00753510"/>
    <w:rsid w:val="007554CD"/>
    <w:rsid w:val="00767F49"/>
    <w:rsid w:val="0077007D"/>
    <w:rsid w:val="007715A5"/>
    <w:rsid w:val="00774481"/>
    <w:rsid w:val="00774657"/>
    <w:rsid w:val="00774EFD"/>
    <w:rsid w:val="00775951"/>
    <w:rsid w:val="007775C5"/>
    <w:rsid w:val="0077789E"/>
    <w:rsid w:val="00780B57"/>
    <w:rsid w:val="0078264A"/>
    <w:rsid w:val="00782F7D"/>
    <w:rsid w:val="00783DBB"/>
    <w:rsid w:val="00784AFE"/>
    <w:rsid w:val="00784D74"/>
    <w:rsid w:val="00787D3D"/>
    <w:rsid w:val="007914A9"/>
    <w:rsid w:val="0079303D"/>
    <w:rsid w:val="00794B0E"/>
    <w:rsid w:val="00794CD3"/>
    <w:rsid w:val="0079672F"/>
    <w:rsid w:val="007978AC"/>
    <w:rsid w:val="007A07D9"/>
    <w:rsid w:val="007A69A9"/>
    <w:rsid w:val="007B2D24"/>
    <w:rsid w:val="007B3D0F"/>
    <w:rsid w:val="007B72A3"/>
    <w:rsid w:val="007C0DBC"/>
    <w:rsid w:val="007C2C08"/>
    <w:rsid w:val="007C2C35"/>
    <w:rsid w:val="007C324E"/>
    <w:rsid w:val="007C3526"/>
    <w:rsid w:val="007D08FC"/>
    <w:rsid w:val="007D0BF0"/>
    <w:rsid w:val="007D111B"/>
    <w:rsid w:val="007D2AF5"/>
    <w:rsid w:val="007D3118"/>
    <w:rsid w:val="007D3804"/>
    <w:rsid w:val="007D5689"/>
    <w:rsid w:val="007D64B1"/>
    <w:rsid w:val="007E03A6"/>
    <w:rsid w:val="007E25B6"/>
    <w:rsid w:val="007E4A5B"/>
    <w:rsid w:val="007E4C8C"/>
    <w:rsid w:val="007E5D99"/>
    <w:rsid w:val="007E67FF"/>
    <w:rsid w:val="007E7C60"/>
    <w:rsid w:val="007F3DC3"/>
    <w:rsid w:val="007F43ED"/>
    <w:rsid w:val="007F7C36"/>
    <w:rsid w:val="00807960"/>
    <w:rsid w:val="00810A97"/>
    <w:rsid w:val="00812F30"/>
    <w:rsid w:val="00813FF0"/>
    <w:rsid w:val="00821618"/>
    <w:rsid w:val="00822E52"/>
    <w:rsid w:val="00825CC4"/>
    <w:rsid w:val="008278FA"/>
    <w:rsid w:val="00833E19"/>
    <w:rsid w:val="0083481C"/>
    <w:rsid w:val="00840D96"/>
    <w:rsid w:val="0084167A"/>
    <w:rsid w:val="0084297B"/>
    <w:rsid w:val="008448EF"/>
    <w:rsid w:val="00846C0E"/>
    <w:rsid w:val="0084799C"/>
    <w:rsid w:val="00847D3D"/>
    <w:rsid w:val="0085064C"/>
    <w:rsid w:val="00852E32"/>
    <w:rsid w:val="00855B87"/>
    <w:rsid w:val="00856458"/>
    <w:rsid w:val="00860B5B"/>
    <w:rsid w:val="00862772"/>
    <w:rsid w:val="00865B3F"/>
    <w:rsid w:val="00866348"/>
    <w:rsid w:val="00867CB0"/>
    <w:rsid w:val="00871161"/>
    <w:rsid w:val="00873E90"/>
    <w:rsid w:val="008750DB"/>
    <w:rsid w:val="008760EB"/>
    <w:rsid w:val="00882E7A"/>
    <w:rsid w:val="00886704"/>
    <w:rsid w:val="008926FE"/>
    <w:rsid w:val="008948AA"/>
    <w:rsid w:val="00894C6B"/>
    <w:rsid w:val="008964CB"/>
    <w:rsid w:val="00896DCC"/>
    <w:rsid w:val="008A3C3D"/>
    <w:rsid w:val="008A608C"/>
    <w:rsid w:val="008B0F18"/>
    <w:rsid w:val="008B293C"/>
    <w:rsid w:val="008B35F3"/>
    <w:rsid w:val="008C0EE3"/>
    <w:rsid w:val="008C185E"/>
    <w:rsid w:val="008C36AD"/>
    <w:rsid w:val="008C37C1"/>
    <w:rsid w:val="008C61A9"/>
    <w:rsid w:val="008C718A"/>
    <w:rsid w:val="008C7FB8"/>
    <w:rsid w:val="008D0287"/>
    <w:rsid w:val="008D4264"/>
    <w:rsid w:val="008D5C24"/>
    <w:rsid w:val="008E4798"/>
    <w:rsid w:val="008E733B"/>
    <w:rsid w:val="008F49E2"/>
    <w:rsid w:val="00904670"/>
    <w:rsid w:val="00905D18"/>
    <w:rsid w:val="00911316"/>
    <w:rsid w:val="00916568"/>
    <w:rsid w:val="00924B23"/>
    <w:rsid w:val="00925281"/>
    <w:rsid w:val="00925469"/>
    <w:rsid w:val="0093290D"/>
    <w:rsid w:val="00933F5A"/>
    <w:rsid w:val="00935D2A"/>
    <w:rsid w:val="009375A9"/>
    <w:rsid w:val="00940593"/>
    <w:rsid w:val="00941759"/>
    <w:rsid w:val="00943FED"/>
    <w:rsid w:val="00944E73"/>
    <w:rsid w:val="00950497"/>
    <w:rsid w:val="00950FED"/>
    <w:rsid w:val="00951508"/>
    <w:rsid w:val="00953A6A"/>
    <w:rsid w:val="00954036"/>
    <w:rsid w:val="00954787"/>
    <w:rsid w:val="009558B8"/>
    <w:rsid w:val="00960242"/>
    <w:rsid w:val="009615FB"/>
    <w:rsid w:val="00962DC7"/>
    <w:rsid w:val="00964679"/>
    <w:rsid w:val="009647CF"/>
    <w:rsid w:val="00965A72"/>
    <w:rsid w:val="00965EAF"/>
    <w:rsid w:val="00965FDA"/>
    <w:rsid w:val="00971229"/>
    <w:rsid w:val="00971860"/>
    <w:rsid w:val="00977B96"/>
    <w:rsid w:val="00980AB3"/>
    <w:rsid w:val="0098334F"/>
    <w:rsid w:val="00983B23"/>
    <w:rsid w:val="00984F31"/>
    <w:rsid w:val="009879AA"/>
    <w:rsid w:val="00990117"/>
    <w:rsid w:val="00991474"/>
    <w:rsid w:val="009926B5"/>
    <w:rsid w:val="00993CA2"/>
    <w:rsid w:val="009961C1"/>
    <w:rsid w:val="0099724D"/>
    <w:rsid w:val="009A0CA7"/>
    <w:rsid w:val="009A1BCB"/>
    <w:rsid w:val="009A3409"/>
    <w:rsid w:val="009A420F"/>
    <w:rsid w:val="009A550B"/>
    <w:rsid w:val="009A5A8F"/>
    <w:rsid w:val="009A7110"/>
    <w:rsid w:val="009A7EB5"/>
    <w:rsid w:val="009C6AA2"/>
    <w:rsid w:val="009D0127"/>
    <w:rsid w:val="009D2567"/>
    <w:rsid w:val="009D2E67"/>
    <w:rsid w:val="009D2FC9"/>
    <w:rsid w:val="009D3E4E"/>
    <w:rsid w:val="009D4F84"/>
    <w:rsid w:val="009E0FFC"/>
    <w:rsid w:val="009E4315"/>
    <w:rsid w:val="009E6475"/>
    <w:rsid w:val="009F0525"/>
    <w:rsid w:val="009F0EDD"/>
    <w:rsid w:val="009F1365"/>
    <w:rsid w:val="009F148B"/>
    <w:rsid w:val="009F42CD"/>
    <w:rsid w:val="009F5F0D"/>
    <w:rsid w:val="009F7A1D"/>
    <w:rsid w:val="00A01040"/>
    <w:rsid w:val="00A01873"/>
    <w:rsid w:val="00A021DA"/>
    <w:rsid w:val="00A067C8"/>
    <w:rsid w:val="00A07396"/>
    <w:rsid w:val="00A07775"/>
    <w:rsid w:val="00A11949"/>
    <w:rsid w:val="00A13750"/>
    <w:rsid w:val="00A2150F"/>
    <w:rsid w:val="00A218A8"/>
    <w:rsid w:val="00A23881"/>
    <w:rsid w:val="00A240DB"/>
    <w:rsid w:val="00A27026"/>
    <w:rsid w:val="00A309F9"/>
    <w:rsid w:val="00A32262"/>
    <w:rsid w:val="00A327AE"/>
    <w:rsid w:val="00A32EB6"/>
    <w:rsid w:val="00A340C1"/>
    <w:rsid w:val="00A42AA8"/>
    <w:rsid w:val="00A44E3A"/>
    <w:rsid w:val="00A51C77"/>
    <w:rsid w:val="00A555FE"/>
    <w:rsid w:val="00A56654"/>
    <w:rsid w:val="00A575BC"/>
    <w:rsid w:val="00A6087D"/>
    <w:rsid w:val="00A613B5"/>
    <w:rsid w:val="00A615AE"/>
    <w:rsid w:val="00A6272B"/>
    <w:rsid w:val="00A6460A"/>
    <w:rsid w:val="00A73F4C"/>
    <w:rsid w:val="00A75A7C"/>
    <w:rsid w:val="00A76FBD"/>
    <w:rsid w:val="00A80832"/>
    <w:rsid w:val="00A83324"/>
    <w:rsid w:val="00A87512"/>
    <w:rsid w:val="00A87752"/>
    <w:rsid w:val="00A87A8D"/>
    <w:rsid w:val="00A9237A"/>
    <w:rsid w:val="00A938D6"/>
    <w:rsid w:val="00AA0877"/>
    <w:rsid w:val="00AA3BA3"/>
    <w:rsid w:val="00AA4F04"/>
    <w:rsid w:val="00AA7F8C"/>
    <w:rsid w:val="00AB069E"/>
    <w:rsid w:val="00AB2DC5"/>
    <w:rsid w:val="00AB3BD1"/>
    <w:rsid w:val="00AB5C55"/>
    <w:rsid w:val="00AB7BE5"/>
    <w:rsid w:val="00AC0615"/>
    <w:rsid w:val="00AC1A2E"/>
    <w:rsid w:val="00AD3E16"/>
    <w:rsid w:val="00AD4564"/>
    <w:rsid w:val="00AE7F23"/>
    <w:rsid w:val="00AF06A9"/>
    <w:rsid w:val="00AF2A87"/>
    <w:rsid w:val="00AF593F"/>
    <w:rsid w:val="00B02BAA"/>
    <w:rsid w:val="00B06BB4"/>
    <w:rsid w:val="00B0709A"/>
    <w:rsid w:val="00B10E56"/>
    <w:rsid w:val="00B14AFE"/>
    <w:rsid w:val="00B1614C"/>
    <w:rsid w:val="00B246D0"/>
    <w:rsid w:val="00B256C3"/>
    <w:rsid w:val="00B25959"/>
    <w:rsid w:val="00B32B49"/>
    <w:rsid w:val="00B345D3"/>
    <w:rsid w:val="00B35916"/>
    <w:rsid w:val="00B3687F"/>
    <w:rsid w:val="00B40900"/>
    <w:rsid w:val="00B41233"/>
    <w:rsid w:val="00B415AD"/>
    <w:rsid w:val="00B455A2"/>
    <w:rsid w:val="00B469A3"/>
    <w:rsid w:val="00B47E08"/>
    <w:rsid w:val="00B558D9"/>
    <w:rsid w:val="00B57892"/>
    <w:rsid w:val="00B62EFA"/>
    <w:rsid w:val="00B65B5C"/>
    <w:rsid w:val="00B66E3C"/>
    <w:rsid w:val="00B67337"/>
    <w:rsid w:val="00B70B25"/>
    <w:rsid w:val="00B719B0"/>
    <w:rsid w:val="00B71FC8"/>
    <w:rsid w:val="00B72500"/>
    <w:rsid w:val="00B727EF"/>
    <w:rsid w:val="00B7534D"/>
    <w:rsid w:val="00B7581F"/>
    <w:rsid w:val="00B910A5"/>
    <w:rsid w:val="00B952A1"/>
    <w:rsid w:val="00B953A7"/>
    <w:rsid w:val="00B97C81"/>
    <w:rsid w:val="00BA635B"/>
    <w:rsid w:val="00BA65BF"/>
    <w:rsid w:val="00BB009C"/>
    <w:rsid w:val="00BB0501"/>
    <w:rsid w:val="00BB431C"/>
    <w:rsid w:val="00BC021D"/>
    <w:rsid w:val="00BC0552"/>
    <w:rsid w:val="00BC122B"/>
    <w:rsid w:val="00BC5174"/>
    <w:rsid w:val="00BC57AF"/>
    <w:rsid w:val="00BE1220"/>
    <w:rsid w:val="00BE4382"/>
    <w:rsid w:val="00BE5DC1"/>
    <w:rsid w:val="00BE5E7E"/>
    <w:rsid w:val="00BE6ED8"/>
    <w:rsid w:val="00BE734F"/>
    <w:rsid w:val="00BF1ACB"/>
    <w:rsid w:val="00BF3FA6"/>
    <w:rsid w:val="00BF40CD"/>
    <w:rsid w:val="00BF611A"/>
    <w:rsid w:val="00BF6F0C"/>
    <w:rsid w:val="00C00F30"/>
    <w:rsid w:val="00C05747"/>
    <w:rsid w:val="00C057A4"/>
    <w:rsid w:val="00C0640C"/>
    <w:rsid w:val="00C07CF7"/>
    <w:rsid w:val="00C07FF6"/>
    <w:rsid w:val="00C12DC9"/>
    <w:rsid w:val="00C13CBB"/>
    <w:rsid w:val="00C159D0"/>
    <w:rsid w:val="00C16307"/>
    <w:rsid w:val="00C21092"/>
    <w:rsid w:val="00C24B06"/>
    <w:rsid w:val="00C26180"/>
    <w:rsid w:val="00C302CB"/>
    <w:rsid w:val="00C34173"/>
    <w:rsid w:val="00C34DE5"/>
    <w:rsid w:val="00C36D71"/>
    <w:rsid w:val="00C458B6"/>
    <w:rsid w:val="00C459E0"/>
    <w:rsid w:val="00C47A49"/>
    <w:rsid w:val="00C55A5D"/>
    <w:rsid w:val="00C6454B"/>
    <w:rsid w:val="00C6657F"/>
    <w:rsid w:val="00C66699"/>
    <w:rsid w:val="00C7135A"/>
    <w:rsid w:val="00C73EB0"/>
    <w:rsid w:val="00C757D3"/>
    <w:rsid w:val="00C77E16"/>
    <w:rsid w:val="00C80D74"/>
    <w:rsid w:val="00C87277"/>
    <w:rsid w:val="00C87C00"/>
    <w:rsid w:val="00C936D9"/>
    <w:rsid w:val="00C93D41"/>
    <w:rsid w:val="00C95179"/>
    <w:rsid w:val="00CA30E4"/>
    <w:rsid w:val="00CA3EA9"/>
    <w:rsid w:val="00CA3FAE"/>
    <w:rsid w:val="00CA5685"/>
    <w:rsid w:val="00CB2B36"/>
    <w:rsid w:val="00CB3D43"/>
    <w:rsid w:val="00CB71AC"/>
    <w:rsid w:val="00CC3856"/>
    <w:rsid w:val="00CD2B19"/>
    <w:rsid w:val="00CD5F62"/>
    <w:rsid w:val="00CD64E4"/>
    <w:rsid w:val="00CD6705"/>
    <w:rsid w:val="00CD78FE"/>
    <w:rsid w:val="00CE10E1"/>
    <w:rsid w:val="00CE17D7"/>
    <w:rsid w:val="00CE47D9"/>
    <w:rsid w:val="00CE5BDC"/>
    <w:rsid w:val="00CF0861"/>
    <w:rsid w:val="00CF6E5D"/>
    <w:rsid w:val="00CF7603"/>
    <w:rsid w:val="00D00E71"/>
    <w:rsid w:val="00D01656"/>
    <w:rsid w:val="00D0197F"/>
    <w:rsid w:val="00D0426B"/>
    <w:rsid w:val="00D044DC"/>
    <w:rsid w:val="00D06A7E"/>
    <w:rsid w:val="00D07E19"/>
    <w:rsid w:val="00D100E9"/>
    <w:rsid w:val="00D106B7"/>
    <w:rsid w:val="00D17ACF"/>
    <w:rsid w:val="00D17FAB"/>
    <w:rsid w:val="00D212B9"/>
    <w:rsid w:val="00D232F0"/>
    <w:rsid w:val="00D251FB"/>
    <w:rsid w:val="00D3013C"/>
    <w:rsid w:val="00D33196"/>
    <w:rsid w:val="00D353E0"/>
    <w:rsid w:val="00D36B04"/>
    <w:rsid w:val="00D36B4B"/>
    <w:rsid w:val="00D44501"/>
    <w:rsid w:val="00D4735A"/>
    <w:rsid w:val="00D52B69"/>
    <w:rsid w:val="00D53B47"/>
    <w:rsid w:val="00D544DC"/>
    <w:rsid w:val="00D54AB8"/>
    <w:rsid w:val="00D5559A"/>
    <w:rsid w:val="00D639F8"/>
    <w:rsid w:val="00D65324"/>
    <w:rsid w:val="00D65723"/>
    <w:rsid w:val="00D7323E"/>
    <w:rsid w:val="00D74664"/>
    <w:rsid w:val="00D80FE8"/>
    <w:rsid w:val="00D835A2"/>
    <w:rsid w:val="00D836D3"/>
    <w:rsid w:val="00D83853"/>
    <w:rsid w:val="00D839D0"/>
    <w:rsid w:val="00D847A9"/>
    <w:rsid w:val="00D8753C"/>
    <w:rsid w:val="00D91CE0"/>
    <w:rsid w:val="00D96D11"/>
    <w:rsid w:val="00DA2AE2"/>
    <w:rsid w:val="00DA3E18"/>
    <w:rsid w:val="00DA59D8"/>
    <w:rsid w:val="00DB7E73"/>
    <w:rsid w:val="00DC2678"/>
    <w:rsid w:val="00DC72B7"/>
    <w:rsid w:val="00DD3C46"/>
    <w:rsid w:val="00DD5184"/>
    <w:rsid w:val="00DE3252"/>
    <w:rsid w:val="00DE6CCF"/>
    <w:rsid w:val="00DF1B68"/>
    <w:rsid w:val="00DF22CA"/>
    <w:rsid w:val="00DF283C"/>
    <w:rsid w:val="00DF3712"/>
    <w:rsid w:val="00E06474"/>
    <w:rsid w:val="00E142C8"/>
    <w:rsid w:val="00E14E6C"/>
    <w:rsid w:val="00E152DE"/>
    <w:rsid w:val="00E17860"/>
    <w:rsid w:val="00E214D4"/>
    <w:rsid w:val="00E33663"/>
    <w:rsid w:val="00E34B1F"/>
    <w:rsid w:val="00E3773F"/>
    <w:rsid w:val="00E37885"/>
    <w:rsid w:val="00E42242"/>
    <w:rsid w:val="00E42688"/>
    <w:rsid w:val="00E45FB5"/>
    <w:rsid w:val="00E52AD8"/>
    <w:rsid w:val="00E539C0"/>
    <w:rsid w:val="00E53B2E"/>
    <w:rsid w:val="00E54B6B"/>
    <w:rsid w:val="00E559CC"/>
    <w:rsid w:val="00E60809"/>
    <w:rsid w:val="00E62868"/>
    <w:rsid w:val="00E711E5"/>
    <w:rsid w:val="00E7277A"/>
    <w:rsid w:val="00E77D95"/>
    <w:rsid w:val="00E811F1"/>
    <w:rsid w:val="00E83E2A"/>
    <w:rsid w:val="00E86527"/>
    <w:rsid w:val="00E914A0"/>
    <w:rsid w:val="00E91F0E"/>
    <w:rsid w:val="00E925EA"/>
    <w:rsid w:val="00EA0AE6"/>
    <w:rsid w:val="00EA5B88"/>
    <w:rsid w:val="00EA6FD5"/>
    <w:rsid w:val="00EA7C48"/>
    <w:rsid w:val="00EB00AC"/>
    <w:rsid w:val="00EB32B9"/>
    <w:rsid w:val="00EB596B"/>
    <w:rsid w:val="00ED516B"/>
    <w:rsid w:val="00ED7998"/>
    <w:rsid w:val="00EE053D"/>
    <w:rsid w:val="00EE41B0"/>
    <w:rsid w:val="00EE6B40"/>
    <w:rsid w:val="00EE710F"/>
    <w:rsid w:val="00EF00E0"/>
    <w:rsid w:val="00EF0A40"/>
    <w:rsid w:val="00EF1435"/>
    <w:rsid w:val="00EF228E"/>
    <w:rsid w:val="00EF7AC2"/>
    <w:rsid w:val="00F007D0"/>
    <w:rsid w:val="00F112D8"/>
    <w:rsid w:val="00F1338D"/>
    <w:rsid w:val="00F14406"/>
    <w:rsid w:val="00F251A3"/>
    <w:rsid w:val="00F25D70"/>
    <w:rsid w:val="00F317DC"/>
    <w:rsid w:val="00F33518"/>
    <w:rsid w:val="00F3517B"/>
    <w:rsid w:val="00F35303"/>
    <w:rsid w:val="00F36500"/>
    <w:rsid w:val="00F41593"/>
    <w:rsid w:val="00F42937"/>
    <w:rsid w:val="00F42E9B"/>
    <w:rsid w:val="00F42FE6"/>
    <w:rsid w:val="00F47924"/>
    <w:rsid w:val="00F47CA0"/>
    <w:rsid w:val="00F50F27"/>
    <w:rsid w:val="00F531EF"/>
    <w:rsid w:val="00F5465B"/>
    <w:rsid w:val="00F609E1"/>
    <w:rsid w:val="00F6271A"/>
    <w:rsid w:val="00F645BF"/>
    <w:rsid w:val="00F66700"/>
    <w:rsid w:val="00F71174"/>
    <w:rsid w:val="00F715BE"/>
    <w:rsid w:val="00F720EA"/>
    <w:rsid w:val="00F72116"/>
    <w:rsid w:val="00F72CE5"/>
    <w:rsid w:val="00F74491"/>
    <w:rsid w:val="00F75BD7"/>
    <w:rsid w:val="00F768B6"/>
    <w:rsid w:val="00F7797D"/>
    <w:rsid w:val="00F77BF6"/>
    <w:rsid w:val="00F804F4"/>
    <w:rsid w:val="00F825F1"/>
    <w:rsid w:val="00F835E3"/>
    <w:rsid w:val="00F854C6"/>
    <w:rsid w:val="00F9616E"/>
    <w:rsid w:val="00F978EA"/>
    <w:rsid w:val="00F978ED"/>
    <w:rsid w:val="00FA057E"/>
    <w:rsid w:val="00FA1B3E"/>
    <w:rsid w:val="00FA2250"/>
    <w:rsid w:val="00FA3E30"/>
    <w:rsid w:val="00FB2991"/>
    <w:rsid w:val="00FB473C"/>
    <w:rsid w:val="00FB5238"/>
    <w:rsid w:val="00FB5686"/>
    <w:rsid w:val="00FB5F81"/>
    <w:rsid w:val="00FB5FA0"/>
    <w:rsid w:val="00FB5FF1"/>
    <w:rsid w:val="00FC03E2"/>
    <w:rsid w:val="00FC14DA"/>
    <w:rsid w:val="00FC3A5C"/>
    <w:rsid w:val="00FC612C"/>
    <w:rsid w:val="00FD7F5E"/>
    <w:rsid w:val="00FE23EB"/>
    <w:rsid w:val="00FE2BD1"/>
    <w:rsid w:val="00FE2D7B"/>
    <w:rsid w:val="00FE33D8"/>
    <w:rsid w:val="00FE3450"/>
    <w:rsid w:val="00FE34B4"/>
    <w:rsid w:val="00FE4B26"/>
    <w:rsid w:val="00FF3489"/>
    <w:rsid w:val="00FF580E"/>
    <w:rsid w:val="00FF59E0"/>
    <w:rsid w:val="00FF7081"/>
    <w:rsid w:val="00FF7E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7170">
      <o:colormru v:ext="edit" colors="#efeeed,#14aacd,#1baacd,#b6dde8"/>
      <o:colormenu v:ext="edit" fillcolor="none" strokecolor="none"/>
    </o:shapedefaults>
    <o:shapelayout v:ext="edit">
      <o:idmap v:ext="edit" data="7"/>
      <o:regrouptable v:ext="edit">
        <o:entry new="1" old="0"/>
        <o:entry new="2" old="0"/>
        <o:entry new="3" old="0"/>
        <o:entry new="4" old="0"/>
        <o:entry new="5" old="0"/>
        <o:entry new="6" old="0"/>
        <o:entry new="7" old="0"/>
        <o:entry new="8" old="0"/>
        <o:entry new="9" old="0"/>
      </o:regrouptable>
    </o:shapelayout>
  </w:shapeDefaults>
  <w:decimalSymbol w:val="."/>
  <w:listSeparator w:val=","/>
  <w14:docId w14:val="0ECD967E"/>
  <w15:docId w15:val="{4C62BF60-043B-441C-A7F6-5F7A950FAB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Theme="minorEastAsia" w:hAnsi="Calibri" w:cs="Times New Roman"/>
        <w:sz w:val="24"/>
        <w:szCs w:val="24"/>
        <w:lang w:val="en-GB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3009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C780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780A"/>
    <w:rPr>
      <w:rFonts w:ascii="Lucida Grande" w:eastAsia="Times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6735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2F7F5F"/>
    <w:pPr>
      <w:ind w:left="720"/>
      <w:contextualSpacing/>
    </w:pPr>
  </w:style>
  <w:style w:type="paragraph" w:styleId="NoSpacing">
    <w:name w:val="No Spacing"/>
    <w:uiPriority w:val="1"/>
    <w:qFormat/>
    <w:rsid w:val="002D5EBF"/>
    <w:rPr>
      <w:rFonts w:ascii="Times" w:eastAsia="Times" w:hAnsi="Times"/>
      <w:sz w:val="20"/>
      <w:szCs w:val="20"/>
    </w:rPr>
  </w:style>
  <w:style w:type="paragraph" w:styleId="Header">
    <w:name w:val="header"/>
    <w:basedOn w:val="Normal"/>
    <w:link w:val="HeaderChar"/>
    <w:unhideWhenUsed/>
    <w:rsid w:val="00A42AA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A42AA8"/>
  </w:style>
  <w:style w:type="paragraph" w:styleId="Footer">
    <w:name w:val="footer"/>
    <w:basedOn w:val="Normal"/>
    <w:link w:val="FooterChar"/>
    <w:uiPriority w:val="99"/>
    <w:unhideWhenUsed/>
    <w:rsid w:val="00A42AA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42AA8"/>
  </w:style>
  <w:style w:type="character" w:styleId="PageNumber">
    <w:name w:val="page number"/>
    <w:basedOn w:val="DefaultParagraphFont"/>
    <w:uiPriority w:val="99"/>
    <w:semiHidden/>
    <w:unhideWhenUsed/>
    <w:rsid w:val="00A42AA8"/>
  </w:style>
  <w:style w:type="character" w:styleId="CommentReference">
    <w:name w:val="annotation reference"/>
    <w:basedOn w:val="DefaultParagraphFont"/>
    <w:uiPriority w:val="99"/>
    <w:semiHidden/>
    <w:unhideWhenUsed/>
    <w:rsid w:val="00FB473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FB473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FB473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B473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B473C"/>
    <w:rPr>
      <w:b/>
      <w:bCs/>
      <w:sz w:val="20"/>
      <w:szCs w:val="20"/>
    </w:rPr>
  </w:style>
  <w:style w:type="paragraph" w:customStyle="1" w:styleId="CT">
    <w:name w:val="CT"/>
    <w:basedOn w:val="Normal"/>
    <w:qFormat/>
    <w:rsid w:val="00C36D71"/>
    <w:pPr>
      <w:spacing w:before="60"/>
      <w:ind w:left="288"/>
      <w:jc w:val="center"/>
    </w:pPr>
    <w:rPr>
      <w:rFonts w:ascii="Arial" w:hAnsi="Arial"/>
      <w:b/>
      <w:sz w:val="50"/>
      <w:szCs w:val="50"/>
    </w:rPr>
  </w:style>
  <w:style w:type="paragraph" w:customStyle="1" w:styleId="CN">
    <w:name w:val="CN"/>
    <w:basedOn w:val="Normal"/>
    <w:qFormat/>
    <w:rsid w:val="00C36D71"/>
    <w:pPr>
      <w:spacing w:before="120"/>
      <w:ind w:left="288"/>
      <w:jc w:val="center"/>
    </w:pPr>
    <w:rPr>
      <w:rFonts w:ascii="Arial" w:hAnsi="Arial"/>
      <w:b/>
      <w:sz w:val="40"/>
      <w:szCs w:val="40"/>
    </w:rPr>
  </w:style>
  <w:style w:type="paragraph" w:customStyle="1" w:styleId="Headingafterspace">
    <w:name w:val="Heading after space"/>
    <w:basedOn w:val="Normal"/>
    <w:qFormat/>
    <w:rsid w:val="00BF40CD"/>
    <w:pPr>
      <w:spacing w:after="120"/>
      <w:jc w:val="center"/>
    </w:pPr>
    <w:rPr>
      <w:rFonts w:ascii="Berlin Sans FB" w:hAnsi="Berlin Sans FB"/>
      <w:b/>
      <w:color w:val="000000"/>
      <w:sz w:val="20"/>
      <w:lang w:val="en-US" w:eastAsia="en-US"/>
    </w:rPr>
  </w:style>
  <w:style w:type="paragraph" w:customStyle="1" w:styleId="Body">
    <w:name w:val="Body"/>
    <w:basedOn w:val="Normal"/>
    <w:qFormat/>
    <w:rsid w:val="00F75BD7"/>
    <w:pPr>
      <w:spacing w:line="220" w:lineRule="exact"/>
    </w:pPr>
    <w:rPr>
      <w:rFonts w:ascii="Arial" w:hAnsi="Arial" w:cs="Apple Chancery"/>
      <w:color w:val="000000"/>
      <w:sz w:val="18"/>
      <w:szCs w:val="20"/>
      <w:lang w:eastAsia="en-US"/>
    </w:rPr>
  </w:style>
  <w:style w:type="paragraph" w:customStyle="1" w:styleId="ListwithArts">
    <w:name w:val="List with Arts"/>
    <w:basedOn w:val="Normal"/>
    <w:qFormat/>
    <w:rsid w:val="00C36D71"/>
    <w:pPr>
      <w:spacing w:before="120" w:line="220" w:lineRule="exact"/>
      <w:ind w:left="302" w:hanging="302"/>
    </w:pPr>
    <w:rPr>
      <w:rFonts w:ascii="Arial" w:hAnsi="Arial" w:cs="Apple Chancery"/>
      <w:color w:val="000000"/>
      <w:sz w:val="18"/>
      <w:szCs w:val="20"/>
      <w:lang w:val="en-US" w:eastAsia="en-US"/>
    </w:rPr>
  </w:style>
  <w:style w:type="paragraph" w:customStyle="1" w:styleId="HeaddingwithColor">
    <w:name w:val="Headding with Color"/>
    <w:basedOn w:val="Normal"/>
    <w:qFormat/>
    <w:rsid w:val="008C185E"/>
    <w:pPr>
      <w:spacing w:before="180" w:after="180"/>
      <w:ind w:left="115"/>
    </w:pPr>
    <w:rPr>
      <w:rFonts w:ascii="Arial" w:hAnsi="Arial"/>
      <w:b/>
      <w:sz w:val="20"/>
    </w:rPr>
  </w:style>
  <w:style w:type="paragraph" w:customStyle="1" w:styleId="SubHeadingwithicons">
    <w:name w:val="Sub Heading with icons"/>
    <w:basedOn w:val="Normal"/>
    <w:qFormat/>
    <w:rsid w:val="00397DA8"/>
    <w:pPr>
      <w:ind w:left="288" w:hanging="288"/>
    </w:pPr>
    <w:rPr>
      <w:rFonts w:ascii="Arial" w:hAnsi="Arial"/>
      <w:sz w:val="18"/>
      <w:szCs w:val="20"/>
    </w:rPr>
  </w:style>
  <w:style w:type="paragraph" w:customStyle="1" w:styleId="BL">
    <w:name w:val="BL"/>
    <w:basedOn w:val="Header"/>
    <w:qFormat/>
    <w:rsid w:val="0021697F"/>
    <w:pPr>
      <w:numPr>
        <w:numId w:val="5"/>
      </w:numPr>
      <w:tabs>
        <w:tab w:val="clear" w:pos="4320"/>
        <w:tab w:val="clear" w:pos="8640"/>
      </w:tabs>
      <w:spacing w:line="240" w:lineRule="exact"/>
      <w:ind w:left="216" w:hanging="216"/>
    </w:pPr>
    <w:rPr>
      <w:rFonts w:ascii="Arial" w:hAnsi="Arial"/>
      <w:sz w:val="18"/>
      <w:szCs w:val="20"/>
    </w:rPr>
  </w:style>
  <w:style w:type="paragraph" w:customStyle="1" w:styleId="Subheadabovespace">
    <w:name w:val="Subhead above space"/>
    <w:basedOn w:val="SubHeadingwithicons"/>
    <w:qFormat/>
    <w:rsid w:val="005C5878"/>
    <w:pPr>
      <w:spacing w:before="60"/>
    </w:pPr>
    <w:rPr>
      <w:b/>
    </w:rPr>
  </w:style>
  <w:style w:type="paragraph" w:customStyle="1" w:styleId="Bodywithspaceabovebelow">
    <w:name w:val="Body with space above below"/>
    <w:basedOn w:val="Body"/>
    <w:qFormat/>
    <w:rsid w:val="005C5878"/>
    <w:pPr>
      <w:spacing w:before="60" w:after="60"/>
    </w:pPr>
    <w:rPr>
      <w:lang w:eastAsia="ja-JP"/>
    </w:rPr>
  </w:style>
  <w:style w:type="paragraph" w:customStyle="1" w:styleId="BubbleText">
    <w:name w:val="Bubble Text"/>
    <w:basedOn w:val="Normal"/>
    <w:qFormat/>
    <w:rsid w:val="007B2D24"/>
    <w:pPr>
      <w:spacing w:line="220" w:lineRule="exact"/>
      <w:jc w:val="center"/>
    </w:pPr>
    <w:rPr>
      <w:rFonts w:ascii="Arial" w:hAnsi="Arial" w:cstheme="minorBidi"/>
      <w:sz w:val="18"/>
      <w:szCs w:val="20"/>
      <w:lang w:val="en-US" w:eastAsia="en-US"/>
    </w:rPr>
  </w:style>
  <w:style w:type="paragraph" w:customStyle="1" w:styleId="TableText">
    <w:name w:val="Table Text"/>
    <w:basedOn w:val="Normal"/>
    <w:qFormat/>
    <w:rsid w:val="005D7C9E"/>
    <w:pPr>
      <w:framePr w:hSpace="180" w:wrap="around" w:vAnchor="text" w:hAnchor="page" w:x="836" w:y="-9"/>
      <w:jc w:val="center"/>
    </w:pPr>
    <w:rPr>
      <w:rFonts w:ascii="Arial" w:hAnsi="Arial"/>
      <w:sz w:val="18"/>
      <w:szCs w:val="20"/>
    </w:rPr>
  </w:style>
  <w:style w:type="paragraph" w:styleId="ListBullet">
    <w:name w:val="List Bullet"/>
    <w:basedOn w:val="Normal"/>
    <w:uiPriority w:val="99"/>
    <w:unhideWhenUsed/>
    <w:rsid w:val="008D5C24"/>
    <w:pPr>
      <w:numPr>
        <w:numId w:val="13"/>
      </w:numPr>
      <w:contextualSpacing/>
    </w:pPr>
  </w:style>
  <w:style w:type="paragraph" w:customStyle="1" w:styleId="MainHead">
    <w:name w:val="Main Head"/>
    <w:qFormat/>
    <w:rsid w:val="00D52B69"/>
    <w:pPr>
      <w:jc w:val="center"/>
    </w:pPr>
    <w:rPr>
      <w:rFonts w:ascii="Arial" w:hAnsi="Arial"/>
      <w:b/>
      <w:sz w:val="50"/>
      <w:szCs w:val="50"/>
    </w:rPr>
  </w:style>
  <w:style w:type="paragraph" w:styleId="Revision">
    <w:name w:val="Revision"/>
    <w:hidden/>
    <w:uiPriority w:val="99"/>
    <w:semiHidden/>
    <w:rsid w:val="00B14AFE"/>
  </w:style>
  <w:style w:type="paragraph" w:customStyle="1" w:styleId="DateandName">
    <w:name w:val="Date and Name"/>
    <w:qFormat/>
    <w:rsid w:val="0098334F"/>
    <w:pPr>
      <w:tabs>
        <w:tab w:val="right" w:pos="6840"/>
      </w:tabs>
      <w:spacing w:before="240"/>
    </w:pPr>
    <w:rPr>
      <w:rFonts w:ascii="Arial" w:hAnsi="Arial"/>
      <w:b/>
      <w:sz w:val="18"/>
      <w:szCs w:val="18"/>
    </w:rPr>
  </w:style>
  <w:style w:type="character" w:styleId="PlaceholderText">
    <w:name w:val="Placeholder Text"/>
    <w:basedOn w:val="DefaultParagraphFont"/>
    <w:uiPriority w:val="99"/>
    <w:semiHidden/>
    <w:rsid w:val="00A23881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0.emf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6581970-0C7D-48C8-83B0-6FDDC658AB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CEA46CAC</Template>
  <TotalTime>0</TotalTime>
  <Pages>2</Pages>
  <Words>385</Words>
  <Characters>2200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Peter J Clarke</dc:creator>
  <cp:lastModifiedBy>G Doran</cp:lastModifiedBy>
  <cp:revision>2</cp:revision>
  <cp:lastPrinted>2014-08-05T15:18:00Z</cp:lastPrinted>
  <dcterms:created xsi:type="dcterms:W3CDTF">2017-11-02T14:22:00Z</dcterms:created>
  <dcterms:modified xsi:type="dcterms:W3CDTF">2017-11-02T14:22:00Z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