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33CA8" w14:textId="789032F0" w:rsidR="00E86527" w:rsidRPr="00301A3D" w:rsidRDefault="00ED0445" w:rsidP="00301A3D">
      <w:pPr>
        <w:pStyle w:val="MainHead"/>
      </w:pPr>
      <w:r>
        <w:rPr>
          <w:noProof/>
          <w:lang w:eastAsia="en-GB"/>
        </w:rPr>
        <mc:AlternateContent>
          <mc:Choice Requires="wps">
            <w:drawing>
              <wp:anchor distT="0" distB="0" distL="114300" distR="114300" simplePos="0" relativeHeight="251669504" behindDoc="0" locked="0" layoutInCell="1" allowOverlap="1" wp14:anchorId="20714C11" wp14:editId="042E200D">
                <wp:simplePos x="0" y="0"/>
                <wp:positionH relativeFrom="margin">
                  <wp:posOffset>5322570</wp:posOffset>
                </wp:positionH>
                <wp:positionV relativeFrom="paragraph">
                  <wp:posOffset>1771015</wp:posOffset>
                </wp:positionV>
                <wp:extent cx="4462145" cy="4109720"/>
                <wp:effectExtent l="0" t="0" r="0" b="5080"/>
                <wp:wrapThrough wrapText="bothSides">
                  <wp:wrapPolygon edited="0">
                    <wp:start x="0" y="0"/>
                    <wp:lineTo x="0" y="21627"/>
                    <wp:lineTo x="21578" y="21627"/>
                    <wp:lineTo x="21578" y="0"/>
                    <wp:lineTo x="0" y="0"/>
                  </wp:wrapPolygon>
                </wp:wrapThrough>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109720"/>
                        </a:xfrm>
                        <a:prstGeom prst="rect">
                          <a:avLst/>
                        </a:prstGeom>
                        <a:solidFill>
                          <a:srgbClr val="EFEEED"/>
                        </a:solidFill>
                        <a:ln w="9525">
                          <a:solidFill>
                            <a:schemeClr val="tx1">
                              <a:lumMod val="100000"/>
                              <a:lumOff val="0"/>
                            </a:schemeClr>
                          </a:solidFill>
                          <a:miter lim="800000"/>
                          <a:headEnd/>
                          <a:tailEnd/>
                        </a:ln>
                      </wps:spPr>
                      <wps:txbx>
                        <w:txbxContent>
                          <w:p w14:paraId="41483AAE" w14:textId="77777777" w:rsidR="00F72116" w:rsidRPr="00BF40CD" w:rsidRDefault="00F72116" w:rsidP="00BF40CD">
                            <w:pPr>
                              <w:pStyle w:val="Headingafterspace"/>
                            </w:pPr>
                            <w:r w:rsidRPr="00BF40CD">
                              <w:t>MATHS TOPICS</w:t>
                            </w:r>
                          </w:p>
                          <w:p w14:paraId="0AFFF3BD" w14:textId="77777777" w:rsidR="004C7D19" w:rsidRPr="003E5CD2" w:rsidRDefault="00EE69C4" w:rsidP="004C7D19">
                            <w:pPr>
                              <w:pStyle w:val="Body"/>
                            </w:pPr>
                            <w:r w:rsidRPr="00EE69C4">
                              <w:t>These are the maths topics your child will be working on during the next three weeks:</w:t>
                            </w:r>
                          </w:p>
                          <w:p w14:paraId="18365AED" w14:textId="77777777" w:rsidR="00EE69C4" w:rsidRDefault="00EE69C4" w:rsidP="00EE69C4">
                            <w:pPr>
                              <w:pStyle w:val="BL"/>
                            </w:pPr>
                            <w:r>
                              <w:t xml:space="preserve">Number and place value </w:t>
                            </w:r>
                          </w:p>
                          <w:p w14:paraId="784AF196" w14:textId="77777777" w:rsidR="00EE69C4" w:rsidRDefault="00EE69C4" w:rsidP="00EE69C4">
                            <w:pPr>
                              <w:pStyle w:val="BL"/>
                            </w:pPr>
                            <w:r>
                              <w:t xml:space="preserve">Measurement of money </w:t>
                            </w:r>
                          </w:p>
                          <w:p w14:paraId="6E23103C" w14:textId="211B5BED" w:rsidR="00971229" w:rsidRPr="003E5CD2" w:rsidRDefault="00EE69C4" w:rsidP="00EE69C4">
                            <w:pPr>
                              <w:pStyle w:val="BL"/>
                            </w:pPr>
                            <w:r>
                              <w:t>Properties of shape</w:t>
                            </w:r>
                            <w:r w:rsidR="00F46309">
                              <w:t>s</w:t>
                            </w:r>
                          </w:p>
                          <w:p w14:paraId="5232BAAB" w14:textId="77777777" w:rsidR="00F72116" w:rsidRDefault="00F72116" w:rsidP="00176D00">
                            <w:pPr>
                              <w:pStyle w:val="Body"/>
                            </w:pPr>
                          </w:p>
                          <w:p w14:paraId="7F30091C" w14:textId="77777777" w:rsidR="00F72116" w:rsidRDefault="00F72116" w:rsidP="00176D00">
                            <w:pPr>
                              <w:pStyle w:val="Body"/>
                            </w:pPr>
                          </w:p>
                          <w:p w14:paraId="70DA72F3" w14:textId="77777777" w:rsidR="00F72116" w:rsidRDefault="00F72116" w:rsidP="00176D00">
                            <w:pPr>
                              <w:pStyle w:val="Body"/>
                            </w:pPr>
                          </w:p>
                          <w:p w14:paraId="0778D72E" w14:textId="77777777" w:rsidR="00D7323E" w:rsidRDefault="00D7323E" w:rsidP="00176D00">
                            <w:pPr>
                              <w:pStyle w:val="Body"/>
                            </w:pPr>
                          </w:p>
                          <w:p w14:paraId="41E3BFC6" w14:textId="77777777" w:rsidR="00F72116" w:rsidRDefault="00F72116" w:rsidP="00176D00">
                            <w:pPr>
                              <w:pStyle w:val="Body"/>
                            </w:pPr>
                          </w:p>
                          <w:p w14:paraId="5940F462"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2BEC2B32" w14:textId="77777777" w:rsidR="00176D00" w:rsidRPr="00176D00" w:rsidRDefault="00EE69C4" w:rsidP="00176D00">
                            <w:pPr>
                              <w:pStyle w:val="Body"/>
                              <w:rPr>
                                <w:szCs w:val="24"/>
                              </w:rPr>
                            </w:pPr>
                            <w:r w:rsidRPr="00EE69C4">
                              <w:rPr>
                                <w:szCs w:val="24"/>
                              </w:rPr>
                              <w:t>During these three weeks your child will be learning to:</w:t>
                            </w:r>
                          </w:p>
                          <w:p w14:paraId="1E41DD9B" w14:textId="77777777" w:rsidR="00EE69C4" w:rsidRDefault="00EE69C4" w:rsidP="00EE69C4">
                            <w:pPr>
                              <w:pStyle w:val="BL"/>
                            </w:pPr>
                            <w:r>
                              <w:t xml:space="preserve">count, read, write, partition (split up) and order 2- and 3-digit numbers, explaining what each digit represents </w:t>
                            </w:r>
                          </w:p>
                          <w:p w14:paraId="5FDF3EE0" w14:textId="77777777" w:rsidR="00EE69C4" w:rsidRDefault="00EE69C4" w:rsidP="00EE69C4">
                            <w:pPr>
                              <w:pStyle w:val="BL"/>
                            </w:pPr>
                            <w:r>
                              <w:t xml:space="preserve">add and subtract amounts of money to give change, using both £ and p in practical contexts </w:t>
                            </w:r>
                          </w:p>
                          <w:p w14:paraId="127C00BA" w14:textId="77777777" w:rsidR="00F6271A" w:rsidRPr="005008AA" w:rsidRDefault="00EE69C4" w:rsidP="00EE69C4">
                            <w:pPr>
                              <w:pStyle w:val="BL"/>
                            </w:pPr>
                            <w:r>
                              <w:t>identify and name 2-D shapes with up to 8 sides.</w:t>
                            </w:r>
                          </w:p>
                          <w:p w14:paraId="3A34A1E2" w14:textId="77777777" w:rsidR="00F72116" w:rsidRDefault="00F72116" w:rsidP="00176D00">
                            <w:pPr>
                              <w:pStyle w:val="Body"/>
                            </w:pPr>
                          </w:p>
                          <w:p w14:paraId="10332B6E" w14:textId="77777777" w:rsidR="00D7323E" w:rsidRDefault="00D7323E" w:rsidP="00176D00">
                            <w:pPr>
                              <w:pStyle w:val="Body"/>
                            </w:pPr>
                          </w:p>
                          <w:p w14:paraId="1615C3A6" w14:textId="77777777" w:rsidR="00F72116" w:rsidRDefault="00F72116" w:rsidP="00176D00">
                            <w:pPr>
                              <w:pStyle w:val="Body"/>
                            </w:pPr>
                          </w:p>
                          <w:p w14:paraId="5BFF82FB" w14:textId="77777777" w:rsidR="00F72116" w:rsidRDefault="00F72116" w:rsidP="00176D00">
                            <w:pPr>
                              <w:pStyle w:val="Body"/>
                            </w:pPr>
                          </w:p>
                          <w:p w14:paraId="7450C28E" w14:textId="77777777" w:rsidR="00F72116" w:rsidRDefault="00F72116" w:rsidP="00BF40CD">
                            <w:pPr>
                              <w:pStyle w:val="Headingafterspace"/>
                            </w:pPr>
                            <w:r w:rsidRPr="000A0150">
                              <w:t>TIP</w:t>
                            </w:r>
                            <w:r w:rsidR="00765133">
                              <w:t>S</w:t>
                            </w:r>
                            <w:r w:rsidRPr="000A0150">
                              <w:t xml:space="preserve"> FOR </w:t>
                            </w:r>
                            <w:r w:rsidRPr="00AD5E7B">
                              <w:t>GOOD</w:t>
                            </w:r>
                            <w:r w:rsidRPr="000A0150">
                              <w:t xml:space="preserve"> HOMEWORK HABITS</w:t>
                            </w:r>
                          </w:p>
                          <w:p w14:paraId="5944A697" w14:textId="77777777" w:rsidR="00F72116" w:rsidRPr="00176D00" w:rsidRDefault="00EE69C4" w:rsidP="00176D00">
                            <w:pPr>
                              <w:pStyle w:val="Body"/>
                            </w:pPr>
                            <w:r w:rsidRPr="00EE69C4">
                              <w:t>Show your child how you use maths in daily life and involve them in real-life problems, e.g. money calculations when shopping.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714C11" id="_x0000_t202" coordsize="21600,21600" o:spt="202" path="m,l,21600r21600,l21600,xe">
                <v:stroke joinstyle="miter"/>
                <v:path gradientshapeok="t" o:connecttype="rect"/>
              </v:shapetype>
              <v:shape id="Text Box 9" o:spid="_x0000_s1026" type="#_x0000_t202" style="position:absolute;left:0;text-align:left;margin-left:419.1pt;margin-top:139.45pt;width:351.35pt;height:32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" fillcolor="#efeeed" strokecolor="black [3213]">
                <v:path arrowok="t"/>
                <v:textbox inset=",7.2pt,,7.2pt">
                  <w:txbxContent>
                    <w:p w14:paraId="41483AAE" w14:textId="77777777" w:rsidR="00F72116" w:rsidRPr="00BF40CD" w:rsidRDefault="00F72116" w:rsidP="00BF40CD">
                      <w:pPr>
                        <w:pStyle w:val="Headingafterspace"/>
                      </w:pPr>
                      <w:r w:rsidRPr="00BF40CD">
                        <w:t>MATHS TOPICS</w:t>
                      </w:r>
                    </w:p>
                    <w:p w14:paraId="0AFFF3BD" w14:textId="77777777" w:rsidR="004C7D19" w:rsidRPr="003E5CD2" w:rsidRDefault="00EE69C4" w:rsidP="004C7D19">
                      <w:pPr>
                        <w:pStyle w:val="Body"/>
                      </w:pPr>
                      <w:r w:rsidRPr="00EE69C4">
                        <w:t>These are the maths topics your child will be working on during the next three weeks:</w:t>
                      </w:r>
                    </w:p>
                    <w:p w14:paraId="18365AED" w14:textId="77777777" w:rsidR="00EE69C4" w:rsidRDefault="00EE69C4" w:rsidP="00EE69C4">
                      <w:pPr>
                        <w:pStyle w:val="BL"/>
                      </w:pPr>
                      <w:r>
                        <w:t xml:space="preserve">Number and place value </w:t>
                      </w:r>
                    </w:p>
                    <w:p w14:paraId="784AF196" w14:textId="77777777" w:rsidR="00EE69C4" w:rsidRDefault="00EE69C4" w:rsidP="00EE69C4">
                      <w:pPr>
                        <w:pStyle w:val="BL"/>
                      </w:pPr>
                      <w:r>
                        <w:t xml:space="preserve">Measurement of money </w:t>
                      </w:r>
                    </w:p>
                    <w:p w14:paraId="6E23103C" w14:textId="211B5BED" w:rsidR="00971229" w:rsidRPr="003E5CD2" w:rsidRDefault="00EE69C4" w:rsidP="00EE69C4">
                      <w:pPr>
                        <w:pStyle w:val="BL"/>
                      </w:pPr>
                      <w:r>
                        <w:t>Properties of shape</w:t>
                      </w:r>
                      <w:r w:rsidR="00F46309">
                        <w:t>s</w:t>
                      </w:r>
                    </w:p>
                    <w:p w14:paraId="5232BAAB" w14:textId="77777777" w:rsidR="00F72116" w:rsidRDefault="00F72116" w:rsidP="00176D00">
                      <w:pPr>
                        <w:pStyle w:val="Body"/>
                      </w:pPr>
                    </w:p>
                    <w:p w14:paraId="7F30091C" w14:textId="77777777" w:rsidR="00F72116" w:rsidRDefault="00F72116" w:rsidP="00176D00">
                      <w:pPr>
                        <w:pStyle w:val="Body"/>
                      </w:pPr>
                    </w:p>
                    <w:p w14:paraId="70DA72F3" w14:textId="77777777" w:rsidR="00F72116" w:rsidRDefault="00F72116" w:rsidP="00176D00">
                      <w:pPr>
                        <w:pStyle w:val="Body"/>
                      </w:pPr>
                    </w:p>
                    <w:p w14:paraId="0778D72E" w14:textId="77777777" w:rsidR="00D7323E" w:rsidRDefault="00D7323E" w:rsidP="00176D00">
                      <w:pPr>
                        <w:pStyle w:val="Body"/>
                      </w:pPr>
                    </w:p>
                    <w:p w14:paraId="41E3BFC6" w14:textId="77777777" w:rsidR="00F72116" w:rsidRDefault="00F72116" w:rsidP="00176D00">
                      <w:pPr>
                        <w:pStyle w:val="Body"/>
                      </w:pPr>
                    </w:p>
                    <w:p w14:paraId="5940F462"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2BEC2B32" w14:textId="77777777" w:rsidR="00176D00" w:rsidRPr="00176D00" w:rsidRDefault="00EE69C4" w:rsidP="00176D00">
                      <w:pPr>
                        <w:pStyle w:val="Body"/>
                        <w:rPr>
                          <w:szCs w:val="24"/>
                        </w:rPr>
                      </w:pPr>
                      <w:r w:rsidRPr="00EE69C4">
                        <w:rPr>
                          <w:szCs w:val="24"/>
                        </w:rPr>
                        <w:t>During these three weeks your child will be learning to:</w:t>
                      </w:r>
                    </w:p>
                    <w:p w14:paraId="1E41DD9B" w14:textId="77777777" w:rsidR="00EE69C4" w:rsidRDefault="00EE69C4" w:rsidP="00EE69C4">
                      <w:pPr>
                        <w:pStyle w:val="BL"/>
                      </w:pPr>
                      <w:r>
                        <w:t xml:space="preserve">count, read, write, partition (split up) and order 2- and 3-digit numbers, explaining what each digit represents </w:t>
                      </w:r>
                    </w:p>
                    <w:p w14:paraId="5FDF3EE0" w14:textId="77777777" w:rsidR="00EE69C4" w:rsidRDefault="00EE69C4" w:rsidP="00EE69C4">
                      <w:pPr>
                        <w:pStyle w:val="BL"/>
                      </w:pPr>
                      <w:r>
                        <w:t xml:space="preserve">add and subtract amounts of money to give change, using both £ and p in practical contexts </w:t>
                      </w:r>
                    </w:p>
                    <w:p w14:paraId="127C00BA" w14:textId="77777777" w:rsidR="00F6271A" w:rsidRPr="005008AA" w:rsidRDefault="00EE69C4" w:rsidP="00EE69C4">
                      <w:pPr>
                        <w:pStyle w:val="BL"/>
                      </w:pPr>
                      <w:r>
                        <w:t>identify and name 2-D shapes with up to 8 sides.</w:t>
                      </w:r>
                    </w:p>
                    <w:p w14:paraId="3A34A1E2" w14:textId="77777777" w:rsidR="00F72116" w:rsidRDefault="00F72116" w:rsidP="00176D00">
                      <w:pPr>
                        <w:pStyle w:val="Body"/>
                      </w:pPr>
                    </w:p>
                    <w:p w14:paraId="10332B6E" w14:textId="77777777" w:rsidR="00D7323E" w:rsidRDefault="00D7323E" w:rsidP="00176D00">
                      <w:pPr>
                        <w:pStyle w:val="Body"/>
                      </w:pPr>
                    </w:p>
                    <w:p w14:paraId="1615C3A6" w14:textId="77777777" w:rsidR="00F72116" w:rsidRDefault="00F72116" w:rsidP="00176D00">
                      <w:pPr>
                        <w:pStyle w:val="Body"/>
                      </w:pPr>
                    </w:p>
                    <w:p w14:paraId="5BFF82FB" w14:textId="77777777" w:rsidR="00F72116" w:rsidRDefault="00F72116" w:rsidP="00176D00">
                      <w:pPr>
                        <w:pStyle w:val="Body"/>
                      </w:pPr>
                    </w:p>
                    <w:p w14:paraId="7450C28E" w14:textId="77777777" w:rsidR="00F72116" w:rsidRDefault="00F72116" w:rsidP="00BF40CD">
                      <w:pPr>
                        <w:pStyle w:val="Headingafterspace"/>
                      </w:pPr>
                      <w:r w:rsidRPr="000A0150">
                        <w:t>TIP</w:t>
                      </w:r>
                      <w:r w:rsidR="00765133">
                        <w:t>S</w:t>
                      </w:r>
                      <w:r w:rsidRPr="000A0150">
                        <w:t xml:space="preserve"> FOR </w:t>
                      </w:r>
                      <w:r w:rsidRPr="00AD5E7B">
                        <w:t>GOOD</w:t>
                      </w:r>
                      <w:r w:rsidRPr="000A0150">
                        <w:t xml:space="preserve"> HOMEWORK HABITS</w:t>
                      </w:r>
                    </w:p>
                    <w:p w14:paraId="5944A697" w14:textId="77777777" w:rsidR="00F72116" w:rsidRPr="00176D00" w:rsidRDefault="00EE69C4" w:rsidP="00176D00">
                      <w:pPr>
                        <w:pStyle w:val="Body"/>
                      </w:pPr>
                      <w:r w:rsidRPr="00EE69C4">
                        <w:t>Show your child how you use maths in daily life and involve them in real-life problems, e.g. money calculations when shopping.</w:t>
                      </w:r>
                    </w:p>
                  </w:txbxContent>
                </v:textbox>
                <w10:wrap type="through" anchorx="margin"/>
              </v:shape>
            </w:pict>
          </mc:Fallback>
        </mc:AlternateContent>
      </w:r>
      <w:r w:rsidR="003E36AD" w:rsidRPr="003E36AD">
        <w:t xml:space="preserve"> Properties of shape</w:t>
      </w:r>
      <w:r w:rsidR="00F46309">
        <w:t>s</w:t>
      </w:r>
    </w:p>
    <w:p w14:paraId="2D2ACFE0" w14:textId="50D4C39E" w:rsidR="0025299E" w:rsidRPr="003775BC" w:rsidRDefault="00ED0445" w:rsidP="0025299E">
      <w:pPr>
        <w:pStyle w:val="HeaddingwithColor"/>
        <w:rPr>
          <w:rFonts w:cs="Arial"/>
        </w:rPr>
      </w:pPr>
      <w:r>
        <w:rPr>
          <w:rFonts w:cs="Arial"/>
          <w:noProof/>
          <w:lang w:eastAsia="en-GB"/>
        </w:rPr>
        <mc:AlternateContent>
          <mc:Choice Requires="wps">
            <w:drawing>
              <wp:anchor distT="0" distB="0" distL="114300" distR="114300" simplePos="0" relativeHeight="251715584" behindDoc="1" locked="0" layoutInCell="1" allowOverlap="1" wp14:anchorId="357FF6ED" wp14:editId="3B373ABA">
                <wp:simplePos x="0" y="0"/>
                <wp:positionH relativeFrom="column">
                  <wp:posOffset>-7620</wp:posOffset>
                </wp:positionH>
                <wp:positionV relativeFrom="paragraph">
                  <wp:posOffset>72390</wp:posOffset>
                </wp:positionV>
                <wp:extent cx="4462145" cy="228600"/>
                <wp:effectExtent l="1905" t="0" r="3175" b="2540"/>
                <wp:wrapNone/>
                <wp:docPr id="3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F396A" id="Rectangle 106" o:spid="_x0000_s1026" style="position:absolute;margin-left:-.6pt;margin-top:5.7pt;width:351.35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" fillcolor="#80b0e4" stroked="f" strokecolor="black [3213]" strokeweight="1pt"/>
            </w:pict>
          </mc:Fallback>
        </mc:AlternateContent>
      </w:r>
      <w:r w:rsidR="0025299E" w:rsidRPr="003775BC">
        <w:rPr>
          <w:rFonts w:cs="Arial"/>
        </w:rPr>
        <w:t>HERE’S THE MATHS</w:t>
      </w:r>
    </w:p>
    <w:p w14:paraId="5E758BDB" w14:textId="77777777" w:rsidR="00E86527" w:rsidRPr="007C2C35" w:rsidRDefault="003E36AD" w:rsidP="007C2C35">
      <w:pPr>
        <w:pStyle w:val="Body"/>
        <w:spacing w:line="240" w:lineRule="auto"/>
      </w:pPr>
      <w:r w:rsidRPr="003E36AD">
        <w:t xml:space="preserve">Your child has been learning the names of 2-D shapes (flat shapes) and to identify right angles in them. 2-D shapes can be </w:t>
      </w:r>
      <w:r w:rsidRPr="001D6264">
        <w:rPr>
          <w:b/>
        </w:rPr>
        <w:t>regular</w:t>
      </w:r>
      <w:r w:rsidRPr="003E36AD">
        <w:t xml:space="preserve">, where the sides and angles are all equal, or </w:t>
      </w:r>
      <w:r w:rsidRPr="001D6264">
        <w:rPr>
          <w:b/>
        </w:rPr>
        <w:t>irregular</w:t>
      </w:r>
      <w:r w:rsidRPr="003E36AD">
        <w:t>, where the sides and angles are not all equal. Learning and understanding the vocabulary will aid your child’s confidence.</w:t>
      </w:r>
    </w:p>
    <w:p w14:paraId="6AA209D8" w14:textId="11DB6AB0" w:rsidR="001D0B02" w:rsidRPr="003775BC" w:rsidRDefault="00ED0445" w:rsidP="00D80FE8">
      <w:pPr>
        <w:pStyle w:val="HeaddingwithColor"/>
        <w:rPr>
          <w:rFonts w:cs="Arial"/>
        </w:rPr>
      </w:pPr>
      <w:r>
        <w:rPr>
          <w:rFonts w:cs="Arial"/>
          <w:noProof/>
          <w:lang w:eastAsia="en-GB"/>
        </w:rPr>
        <mc:AlternateContent>
          <mc:Choice Requires="wps">
            <w:drawing>
              <wp:anchor distT="0" distB="0" distL="114300" distR="114300" simplePos="0" relativeHeight="251671552" behindDoc="1" locked="0" layoutInCell="1" allowOverlap="1" wp14:anchorId="0930B845" wp14:editId="718B8E35">
                <wp:simplePos x="0" y="0"/>
                <wp:positionH relativeFrom="column">
                  <wp:posOffset>635</wp:posOffset>
                </wp:positionH>
                <wp:positionV relativeFrom="paragraph">
                  <wp:posOffset>73025</wp:posOffset>
                </wp:positionV>
                <wp:extent cx="4462145" cy="228600"/>
                <wp:effectExtent l="635" t="3175" r="4445" b="0"/>
                <wp:wrapNone/>
                <wp:docPr id="35"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2A811F"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" fillcolor="#80b0e4" stroked="f" strokecolor="black [3213]" strokeweight="1pt"/>
            </w:pict>
          </mc:Fallback>
        </mc:AlternateContent>
      </w:r>
      <w:r w:rsidR="00E86527" w:rsidRPr="003775BC">
        <w:rPr>
          <w:rFonts w:cs="Arial"/>
        </w:rPr>
        <w:t>ACTIVITY</w:t>
      </w:r>
    </w:p>
    <w:p w14:paraId="656088FF" w14:textId="6687B2C6" w:rsidR="004E28AD" w:rsidRDefault="00ED0445" w:rsidP="008760EB">
      <w:pPr>
        <w:pStyle w:val="Subheadabovespace"/>
        <w:rPr>
          <w:rFonts w:cs="Arial"/>
        </w:rPr>
      </w:pPr>
      <w:r>
        <w:rPr>
          <w:rFonts w:cs="Arial"/>
          <w:noProof/>
          <w:lang w:eastAsia="en-GB"/>
        </w:rPr>
        <mc:AlternateContent>
          <mc:Choice Requires="wps">
            <w:drawing>
              <wp:anchor distT="0" distB="0" distL="114300" distR="114300" simplePos="0" relativeHeight="251693056" behindDoc="1" locked="0" layoutInCell="1" allowOverlap="1" wp14:anchorId="2D19DE33" wp14:editId="124119CE">
                <wp:simplePos x="0" y="0"/>
                <wp:positionH relativeFrom="column">
                  <wp:posOffset>2961005</wp:posOffset>
                </wp:positionH>
                <wp:positionV relativeFrom="paragraph">
                  <wp:posOffset>31750</wp:posOffset>
                </wp:positionV>
                <wp:extent cx="1500505" cy="1430020"/>
                <wp:effectExtent l="8255" t="12700" r="15240" b="14605"/>
                <wp:wrapSquare wrapText="bothSides"/>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30020"/>
                        </a:xfrm>
                        <a:prstGeom prst="rect">
                          <a:avLst/>
                        </a:prstGeom>
                        <a:solidFill>
                          <a:srgbClr val="B6DDE8"/>
                        </a:solidFill>
                        <a:ln w="12700">
                          <a:solidFill>
                            <a:schemeClr val="tx1">
                              <a:lumMod val="100000"/>
                              <a:lumOff val="0"/>
                            </a:schemeClr>
                          </a:solidFill>
                          <a:miter lim="800000"/>
                          <a:headEnd/>
                          <a:tailEnd/>
                        </a:ln>
                      </wps:spPr>
                      <wps:txbx>
                        <w:txbxContent>
                          <w:p w14:paraId="59C0B02A" w14:textId="77777777" w:rsidR="004E28AD" w:rsidRPr="003775BC" w:rsidRDefault="004E28AD" w:rsidP="004E28AD">
                            <w:pPr>
                              <w:pStyle w:val="Subheadabovespace"/>
                              <w:rPr>
                                <w:rFonts w:cs="Arial"/>
                              </w:rPr>
                            </w:pPr>
                            <w:r w:rsidRPr="003E5CD2">
                              <w:t xml:space="preserve">You </w:t>
                            </w:r>
                            <w:r w:rsidR="00F375E1">
                              <w:t xml:space="preserve">will </w:t>
                            </w:r>
                            <w:r w:rsidRPr="003E5CD2">
                              <w:t>need</w:t>
                            </w:r>
                            <w:r w:rsidR="00933F13">
                              <w:t>:</w:t>
                            </w:r>
                          </w:p>
                          <w:p w14:paraId="50331AF1" w14:textId="77777777" w:rsidR="003E36AD" w:rsidRDefault="003E36AD" w:rsidP="003E36AD">
                            <w:pPr>
                              <w:pStyle w:val="BL"/>
                            </w:pPr>
                            <w:r>
                              <w:t xml:space="preserve">set of 6 cards with 3, 4, 5, 6, 7 and 8 written on them </w:t>
                            </w:r>
                          </w:p>
                          <w:p w14:paraId="539D67AA" w14:textId="77777777" w:rsidR="003E36AD" w:rsidRDefault="003E36AD" w:rsidP="003E36AD">
                            <w:pPr>
                              <w:pStyle w:val="BL"/>
                            </w:pPr>
                            <w:r>
                              <w:t xml:space="preserve">coin – heads for regular shape, tails for an irregular shape </w:t>
                            </w:r>
                          </w:p>
                          <w:p w14:paraId="589ED5F9" w14:textId="77777777" w:rsidR="008B293C" w:rsidRPr="00016A53" w:rsidRDefault="003E36AD" w:rsidP="008B293C">
                            <w:pPr>
                              <w:pStyle w:val="BL"/>
                            </w:pPr>
                            <w:r>
                              <w:t xml:space="preserve">paper and pencil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9DE33" id="Text Box 74" o:spid="_x0000_s1027" type="#_x0000_t202" style="position:absolute;left:0;text-align:left;margin-left:233.15pt;margin-top:2.5pt;width:118.15pt;height:112.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" fillcolor="#b6dde8" strokecolor="black [3213]" strokeweight="1pt">
                <v:textbox inset=",7.2pt,,7.2pt">
                  <w:txbxContent>
                    <w:p w14:paraId="59C0B02A" w14:textId="77777777" w:rsidR="004E28AD" w:rsidRPr="003775BC" w:rsidRDefault="004E28AD" w:rsidP="004E28AD">
                      <w:pPr>
                        <w:pStyle w:val="Subheadabovespace"/>
                        <w:rPr>
                          <w:rFonts w:cs="Arial"/>
                        </w:rPr>
                      </w:pPr>
                      <w:r w:rsidRPr="003E5CD2">
                        <w:t xml:space="preserve">You </w:t>
                      </w:r>
                      <w:r w:rsidR="00F375E1">
                        <w:t xml:space="preserve">will </w:t>
                      </w:r>
                      <w:r w:rsidRPr="003E5CD2">
                        <w:t>need</w:t>
                      </w:r>
                      <w:r w:rsidR="00933F13">
                        <w:t>:</w:t>
                      </w:r>
                    </w:p>
                    <w:p w14:paraId="50331AF1" w14:textId="77777777" w:rsidR="003E36AD" w:rsidRDefault="003E36AD" w:rsidP="003E36AD">
                      <w:pPr>
                        <w:pStyle w:val="BL"/>
                      </w:pPr>
                      <w:r>
                        <w:t xml:space="preserve">set of 6 cards with 3, 4, 5, 6, 7 and 8 written on them </w:t>
                      </w:r>
                    </w:p>
                    <w:p w14:paraId="539D67AA" w14:textId="77777777" w:rsidR="003E36AD" w:rsidRDefault="003E36AD" w:rsidP="003E36AD">
                      <w:pPr>
                        <w:pStyle w:val="BL"/>
                      </w:pPr>
                      <w:r>
                        <w:t xml:space="preserve">coin – heads for regular shape, tails for an irregular shape </w:t>
                      </w:r>
                    </w:p>
                    <w:p w14:paraId="589ED5F9" w14:textId="77777777" w:rsidR="008B293C" w:rsidRPr="00016A53" w:rsidRDefault="003E36AD" w:rsidP="008B293C">
                      <w:pPr>
                        <w:pStyle w:val="BL"/>
                      </w:pPr>
                      <w:r>
                        <w:t xml:space="preserve">paper and pencil </w:t>
                      </w:r>
                    </w:p>
                  </w:txbxContent>
                </v:textbox>
                <w10:wrap type="square"/>
              </v:shape>
            </w:pict>
          </mc:Fallback>
        </mc:AlternateContent>
      </w:r>
      <w:r w:rsidR="00F375E1">
        <w:t>What to do</w:t>
      </w:r>
    </w:p>
    <w:p w14:paraId="43747D32" w14:textId="77777777" w:rsidR="00F375E1" w:rsidRDefault="00F375E1" w:rsidP="00F375E1">
      <w:pPr>
        <w:pStyle w:val="BL"/>
      </w:pPr>
      <w:r>
        <w:t xml:space="preserve">Shuffle the cards and put them in a pile face down. </w:t>
      </w:r>
    </w:p>
    <w:p w14:paraId="66F3C9D8" w14:textId="77777777" w:rsidR="00F375E1" w:rsidRDefault="00F375E1" w:rsidP="00F375E1">
      <w:pPr>
        <w:pStyle w:val="BL"/>
      </w:pPr>
      <w:r>
        <w:t xml:space="preserve">Turn over the top card to decide on the 2-D shape and toss the coin to decide whether it is regular or irregular. </w:t>
      </w:r>
    </w:p>
    <w:p w14:paraId="319345C7" w14:textId="77777777" w:rsidR="00F375E1" w:rsidRDefault="00F375E1" w:rsidP="00F375E1">
      <w:pPr>
        <w:pStyle w:val="BL"/>
      </w:pPr>
      <w:r>
        <w:t>Draw and name the shape e.g. ‘5 and tails’ means drawing an irregular pentagon.</w:t>
      </w:r>
    </w:p>
    <w:p w14:paraId="79E8A2C1" w14:textId="77777777" w:rsidR="00F375E1" w:rsidRDefault="00F375E1" w:rsidP="00F375E1">
      <w:pPr>
        <w:pStyle w:val="BL"/>
      </w:pPr>
      <w:r>
        <w:t xml:space="preserve">Repeat with the next card. </w:t>
      </w:r>
    </w:p>
    <w:p w14:paraId="6CB8C08B" w14:textId="77777777" w:rsidR="004E28AD" w:rsidRDefault="00F375E1" w:rsidP="00F375E1">
      <w:pPr>
        <w:pStyle w:val="BL"/>
        <w:rPr>
          <w:rFonts w:cs="Arial"/>
        </w:rPr>
      </w:pPr>
      <w:r>
        <w:t>Play for 10 minutes.</w:t>
      </w:r>
    </w:p>
    <w:p w14:paraId="06BF8D36" w14:textId="77777777" w:rsidR="008750DB" w:rsidRPr="003775BC" w:rsidRDefault="008750DB" w:rsidP="008750DB">
      <w:pPr>
        <w:pStyle w:val="Body"/>
        <w:rPr>
          <w:rFonts w:cs="Arial"/>
        </w:rPr>
      </w:pPr>
    </w:p>
    <w:p w14:paraId="7D98F5B4" w14:textId="778F4A92" w:rsidR="0025299E" w:rsidRDefault="00ED0445" w:rsidP="0025299E">
      <w:pPr>
        <w:pStyle w:val="HeaddingwithColor"/>
        <w:spacing w:before="120"/>
        <w:rPr>
          <w:rFonts w:cs="Arial"/>
        </w:rPr>
      </w:pPr>
      <w:r>
        <w:rPr>
          <w:rFonts w:cs="Arial"/>
          <w:noProof/>
          <w:lang w:eastAsia="en-GB"/>
        </w:rPr>
        <mc:AlternateContent>
          <mc:Choice Requires="wps">
            <w:drawing>
              <wp:anchor distT="0" distB="0" distL="114300" distR="114300" simplePos="0" relativeHeight="251719680" behindDoc="1" locked="0" layoutInCell="1" allowOverlap="1" wp14:anchorId="546E07AB" wp14:editId="208DB617">
                <wp:simplePos x="0" y="0"/>
                <wp:positionH relativeFrom="column">
                  <wp:posOffset>-3810</wp:posOffset>
                </wp:positionH>
                <wp:positionV relativeFrom="paragraph">
                  <wp:posOffset>27305</wp:posOffset>
                </wp:positionV>
                <wp:extent cx="4462145" cy="228600"/>
                <wp:effectExtent l="0" t="3175" r="0" b="0"/>
                <wp:wrapNone/>
                <wp:docPr id="3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13B543" id="Rectangle 110" o:spid="_x0000_s1026" style="position:absolute;margin-left:-.3pt;margin-top:2.15pt;width:351.35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" fillcolor="#80b0e4" stroked="f" strokecolor="black [3213]" strokeweight="1pt"/>
            </w:pict>
          </mc:Fallback>
        </mc:AlternateContent>
      </w:r>
      <w:r w:rsidR="0025299E" w:rsidRPr="003775BC">
        <w:rPr>
          <w:rFonts w:cs="Arial"/>
        </w:rPr>
        <w:t>QUESTIONS TO ASK</w:t>
      </w:r>
    </w:p>
    <w:p w14:paraId="39E1E990" w14:textId="5BE7650E" w:rsidR="00453033" w:rsidRDefault="00ED0445" w:rsidP="003E36AD">
      <w:pPr>
        <w:pStyle w:val="BL"/>
        <w:numPr>
          <w:ilvl w:val="0"/>
          <w:numId w:val="0"/>
        </w:numPr>
      </w:pPr>
      <w:r>
        <w:rPr>
          <w:noProof/>
          <w:lang w:eastAsia="en-GB"/>
        </w:rPr>
        <mc:AlternateContent>
          <mc:Choice Requires="wps">
            <w:drawing>
              <wp:anchor distT="0" distB="0" distL="114300" distR="114300" simplePos="0" relativeHeight="251698176" behindDoc="0" locked="0" layoutInCell="1" allowOverlap="1" wp14:anchorId="1C290D5B" wp14:editId="4E061F30">
                <wp:simplePos x="0" y="0"/>
                <wp:positionH relativeFrom="column">
                  <wp:posOffset>2667000</wp:posOffset>
                </wp:positionH>
                <wp:positionV relativeFrom="paragraph">
                  <wp:posOffset>50800</wp:posOffset>
                </wp:positionV>
                <wp:extent cx="1806575" cy="497205"/>
                <wp:effectExtent l="9525" t="10795" r="12700" b="101600"/>
                <wp:wrapNone/>
                <wp:docPr id="3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497205"/>
                        </a:xfrm>
                        <a:prstGeom prst="wedgeRoundRectCallout">
                          <a:avLst>
                            <a:gd name="adj1" fmla="val 21352"/>
                            <a:gd name="adj2" fmla="val 69412"/>
                            <a:gd name="adj3" fmla="val 16667"/>
                          </a:avLst>
                        </a:prstGeom>
                        <a:solidFill>
                          <a:srgbClr val="B6DDE8"/>
                        </a:solidFill>
                        <a:ln w="3175">
                          <a:solidFill>
                            <a:schemeClr val="dk1">
                              <a:lumMod val="100000"/>
                              <a:lumOff val="0"/>
                            </a:schemeClr>
                          </a:solidFill>
                          <a:miter lim="800000"/>
                          <a:headEnd/>
                          <a:tailEnd/>
                        </a:ln>
                      </wps:spPr>
                      <wps:txbx>
                        <w:txbxContent>
                          <w:p w14:paraId="342735E4" w14:textId="77777777" w:rsidR="002C64A9" w:rsidRPr="009212D8" w:rsidRDefault="002C64A9" w:rsidP="00453033">
                            <w:pPr>
                              <w:pStyle w:val="BubbleText"/>
                            </w:pPr>
                            <w:r w:rsidRPr="009212D8">
                              <w:t>The shape I am thinking of has three sides of exactly the same length. What is it called?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90D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6" o:spid="_x0000_s1028" type="#_x0000_t62" style="position:absolute;margin-left:210pt;margin-top:4pt;width:142.25pt;height:3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" adj="15412,25793" fillcolor="#b6dde8" strokecolor="black [3200]" strokeweight=".25pt">
                <v:textbox inset="0,0,0,0">
                  <w:txbxContent>
                    <w:p w14:paraId="342735E4" w14:textId="77777777" w:rsidR="002C64A9" w:rsidRPr="009212D8" w:rsidRDefault="002C64A9" w:rsidP="00453033">
                      <w:pPr>
                        <w:pStyle w:val="BubbleText"/>
                      </w:pPr>
                      <w:r w:rsidRPr="009212D8">
                        <w:t>The shape I am thinking of has three sides of exactly the same length. What is it called?</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7B0B63C6" wp14:editId="73FFA879">
                <wp:simplePos x="0" y="0"/>
                <wp:positionH relativeFrom="column">
                  <wp:posOffset>107315</wp:posOffset>
                </wp:positionH>
                <wp:positionV relativeFrom="paragraph">
                  <wp:posOffset>742950</wp:posOffset>
                </wp:positionV>
                <wp:extent cx="1284605" cy="479425"/>
                <wp:effectExtent l="164465" t="7620" r="8255" b="274955"/>
                <wp:wrapNone/>
                <wp:docPr id="3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479425"/>
                        </a:xfrm>
                        <a:prstGeom prst="wedgeRoundRectCallout">
                          <a:avLst>
                            <a:gd name="adj1" fmla="val -59736"/>
                            <a:gd name="adj2" fmla="val 100995"/>
                            <a:gd name="adj3" fmla="val 16667"/>
                          </a:avLst>
                        </a:prstGeom>
                        <a:solidFill>
                          <a:srgbClr val="B6DDE8"/>
                        </a:solidFill>
                        <a:ln w="3175">
                          <a:solidFill>
                            <a:schemeClr val="dk1">
                              <a:lumMod val="100000"/>
                              <a:lumOff val="0"/>
                            </a:schemeClr>
                          </a:solidFill>
                          <a:miter lim="800000"/>
                          <a:headEnd/>
                          <a:tailEnd/>
                        </a:ln>
                      </wps:spPr>
                      <wps:txbx>
                        <w:txbxContent>
                          <w:p w14:paraId="40F72561" w14:textId="77777777" w:rsidR="002C64A9" w:rsidRPr="009212D8" w:rsidRDefault="002C64A9" w:rsidP="00453033">
                            <w:pPr>
                              <w:pStyle w:val="BubbleText"/>
                            </w:pPr>
                            <w:r w:rsidRPr="009212D8">
                              <w:t>Can you draw a pentagon with two right angles?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0B63C6" id="AutoShape 84" o:spid="_x0000_s1029" type="#_x0000_t62" style="position:absolute;margin-left:8.45pt;margin-top:58.5pt;width:101.15pt;height:3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" adj="-2103,32615" fillcolor="#b6dde8" strokecolor="black [3200]" strokeweight=".25pt">
                <v:textbox inset="0,0,0,0">
                  <w:txbxContent>
                    <w:p w14:paraId="40F72561" w14:textId="77777777" w:rsidR="002C64A9" w:rsidRPr="009212D8" w:rsidRDefault="002C64A9" w:rsidP="00453033">
                      <w:pPr>
                        <w:pStyle w:val="BubbleText"/>
                      </w:pPr>
                      <w:r w:rsidRPr="009212D8">
                        <w:t>Can you draw a pentagon with two right angles?</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7EFF9B30" wp14:editId="792679F7">
                <wp:simplePos x="0" y="0"/>
                <wp:positionH relativeFrom="column">
                  <wp:posOffset>12700</wp:posOffset>
                </wp:positionH>
                <wp:positionV relativeFrom="paragraph">
                  <wp:posOffset>229235</wp:posOffset>
                </wp:positionV>
                <wp:extent cx="1318260" cy="254635"/>
                <wp:effectExtent l="12700" t="208280" r="12065" b="13335"/>
                <wp:wrapNone/>
                <wp:docPr id="3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254635"/>
                        </a:xfrm>
                        <a:prstGeom prst="wedgeRoundRectCallout">
                          <a:avLst>
                            <a:gd name="adj1" fmla="val -2940"/>
                            <a:gd name="adj2" fmla="val -124815"/>
                            <a:gd name="adj3" fmla="val 16667"/>
                          </a:avLst>
                        </a:prstGeom>
                        <a:solidFill>
                          <a:srgbClr val="B6DDE8"/>
                        </a:solidFill>
                        <a:ln w="3175">
                          <a:solidFill>
                            <a:schemeClr val="tx1">
                              <a:lumMod val="100000"/>
                              <a:lumOff val="0"/>
                            </a:schemeClr>
                          </a:solidFill>
                          <a:miter lim="800000"/>
                          <a:headEnd/>
                          <a:tailEnd/>
                        </a:ln>
                      </wps:spPr>
                      <wps:txbx>
                        <w:txbxContent>
                          <w:p w14:paraId="161ACB93" w14:textId="77777777" w:rsidR="002C64A9" w:rsidRPr="00384466" w:rsidRDefault="002C64A9" w:rsidP="00453033">
                            <w:pPr>
                              <w:pStyle w:val="BubbleText"/>
                            </w:pPr>
                            <w:r w:rsidRPr="00384466">
                              <w:t>What is a 2-D shape?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FF9B30" id="AutoShape 83" o:spid="_x0000_s1030" type="#_x0000_t62" style="position:absolute;margin-left:1pt;margin-top:18.05pt;width:103.8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" adj="10165,-16160" fillcolor="#b6dde8" strokecolor="black [3213]" strokeweight=".25pt">
                <v:textbox inset="0,0,0,0">
                  <w:txbxContent>
                    <w:p w14:paraId="161ACB93" w14:textId="77777777" w:rsidR="002C64A9" w:rsidRPr="00384466" w:rsidRDefault="002C64A9" w:rsidP="00453033">
                      <w:pPr>
                        <w:pStyle w:val="BubbleText"/>
                      </w:pPr>
                      <w:r w:rsidRPr="00384466">
                        <w:t>What is a 2-D shape?</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EF16ECF" wp14:editId="481AD93F">
                <wp:simplePos x="0" y="0"/>
                <wp:positionH relativeFrom="column">
                  <wp:posOffset>3222625</wp:posOffset>
                </wp:positionH>
                <wp:positionV relativeFrom="paragraph">
                  <wp:posOffset>742950</wp:posOffset>
                </wp:positionV>
                <wp:extent cx="1252220" cy="479425"/>
                <wp:effectExtent l="22225" t="7620" r="11430" b="255905"/>
                <wp:wrapNone/>
                <wp:docPr id="2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479425"/>
                        </a:xfrm>
                        <a:prstGeom prst="wedgeRoundRectCallout">
                          <a:avLst>
                            <a:gd name="adj1" fmla="val -49542"/>
                            <a:gd name="adj2" fmla="val 97681"/>
                            <a:gd name="adj3" fmla="val 16667"/>
                          </a:avLst>
                        </a:prstGeom>
                        <a:solidFill>
                          <a:srgbClr val="B6DDE8"/>
                        </a:solidFill>
                        <a:ln w="3175">
                          <a:solidFill>
                            <a:schemeClr val="dk1">
                              <a:lumMod val="100000"/>
                              <a:lumOff val="0"/>
                            </a:schemeClr>
                          </a:solidFill>
                          <a:miter lim="800000"/>
                          <a:headEnd/>
                          <a:tailEnd/>
                        </a:ln>
                      </wps:spPr>
                      <wps:txbx>
                        <w:txbxContent>
                          <w:p w14:paraId="35172C82" w14:textId="77777777" w:rsidR="002C64A9" w:rsidRPr="009212D8" w:rsidRDefault="002C64A9" w:rsidP="00453033">
                            <w:pPr>
                              <w:pStyle w:val="BubbleText"/>
                            </w:pPr>
                            <w:r w:rsidRPr="009212D8">
                              <w:t>Can you see a regular 2-D shape? (A square is the most likely.)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F16ECF" id="AutoShape 87" o:spid="_x0000_s1031" type="#_x0000_t62" style="position:absolute;margin-left:253.75pt;margin-top:58.5pt;width:98.6pt;height:3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" adj="99,31899" fillcolor="#b6dde8" strokecolor="black [3200]" strokeweight=".25pt">
                <v:textbox inset="0,0,0,0">
                  <w:txbxContent>
                    <w:p w14:paraId="35172C82" w14:textId="77777777" w:rsidR="002C64A9" w:rsidRPr="009212D8" w:rsidRDefault="002C64A9" w:rsidP="00453033">
                      <w:pPr>
                        <w:pStyle w:val="BubbleText"/>
                      </w:pPr>
                      <w:r w:rsidRPr="009212D8">
                        <w:t>Can you see a regular 2-D shape? (A square is the most likely.)</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E8466F8" wp14:editId="6A3744CA">
                <wp:simplePos x="0" y="0"/>
                <wp:positionH relativeFrom="column">
                  <wp:posOffset>1447165</wp:posOffset>
                </wp:positionH>
                <wp:positionV relativeFrom="paragraph">
                  <wp:posOffset>229235</wp:posOffset>
                </wp:positionV>
                <wp:extent cx="1101090" cy="386080"/>
                <wp:effectExtent l="8890" t="8255" r="13970" b="167640"/>
                <wp:wrapNone/>
                <wp:docPr id="2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386080"/>
                        </a:xfrm>
                        <a:prstGeom prst="wedgeRoundRectCallout">
                          <a:avLst>
                            <a:gd name="adj1" fmla="val -45676"/>
                            <a:gd name="adj2" fmla="val 88981"/>
                            <a:gd name="adj3" fmla="val 16667"/>
                          </a:avLst>
                        </a:prstGeom>
                        <a:solidFill>
                          <a:srgbClr val="B6DDE8"/>
                        </a:solidFill>
                        <a:ln w="3175">
                          <a:solidFill>
                            <a:schemeClr val="dk1">
                              <a:lumMod val="100000"/>
                              <a:lumOff val="0"/>
                            </a:schemeClr>
                          </a:solidFill>
                          <a:miter lim="800000"/>
                          <a:headEnd/>
                          <a:tailEnd/>
                        </a:ln>
                      </wps:spPr>
                      <wps:txbx>
                        <w:txbxContent>
                          <w:p w14:paraId="34B18981" w14:textId="77777777" w:rsidR="002C64A9" w:rsidRPr="009212D8" w:rsidRDefault="002C64A9" w:rsidP="00453033">
                            <w:pPr>
                              <w:pStyle w:val="BubbleText"/>
                            </w:pPr>
                            <w:r w:rsidRPr="009212D8">
                              <w:t>Describe a regular hexagon.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8466F8" id="AutoShape 82" o:spid="_x0000_s1032" type="#_x0000_t62" style="position:absolute;margin-left:113.95pt;margin-top:18.05pt;width:86.7pt;height:3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" adj="934,30020" fillcolor="#b6dde8" strokecolor="black [3200]" strokeweight=".25pt">
                <v:textbox inset="0,0,0,0">
                  <w:txbxContent>
                    <w:p w14:paraId="34B18981" w14:textId="77777777" w:rsidR="002C64A9" w:rsidRPr="009212D8" w:rsidRDefault="002C64A9" w:rsidP="00453033">
                      <w:pPr>
                        <w:pStyle w:val="BubbleText"/>
                      </w:pPr>
                      <w:r w:rsidRPr="009212D8">
                        <w:t>Describe a regular hexagon.</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6DF2148D" wp14:editId="4CCBA36A">
                <wp:simplePos x="0" y="0"/>
                <wp:positionH relativeFrom="column">
                  <wp:posOffset>1758950</wp:posOffset>
                </wp:positionH>
                <wp:positionV relativeFrom="paragraph">
                  <wp:posOffset>998855</wp:posOffset>
                </wp:positionV>
                <wp:extent cx="1170305" cy="535305"/>
                <wp:effectExtent l="44450" t="158750" r="13970" b="10795"/>
                <wp:wrapNone/>
                <wp:docPr id="2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535305"/>
                        </a:xfrm>
                        <a:prstGeom prst="wedgeRoundRectCallout">
                          <a:avLst>
                            <a:gd name="adj1" fmla="val -50704"/>
                            <a:gd name="adj2" fmla="val -75861"/>
                            <a:gd name="adj3" fmla="val 16667"/>
                          </a:avLst>
                        </a:prstGeom>
                        <a:solidFill>
                          <a:srgbClr val="B6DDE8"/>
                        </a:solidFill>
                        <a:ln w="3175">
                          <a:solidFill>
                            <a:schemeClr val="dk1">
                              <a:lumMod val="100000"/>
                              <a:lumOff val="0"/>
                            </a:schemeClr>
                          </a:solidFill>
                          <a:miter lim="800000"/>
                          <a:headEnd/>
                          <a:tailEnd/>
                        </a:ln>
                      </wps:spPr>
                      <wps:txbx>
                        <w:txbxContent>
                          <w:p w14:paraId="6443F3BC" w14:textId="77777777" w:rsidR="002C64A9" w:rsidRPr="009212D8" w:rsidRDefault="002C64A9" w:rsidP="00453033">
                            <w:pPr>
                              <w:pStyle w:val="BubbleText"/>
                            </w:pPr>
                            <w:r w:rsidRPr="009212D8">
                              <w:t>What do you call a shape with 7 sides? (heptagon)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2148D" id="AutoShape 85" o:spid="_x0000_s1033" type="#_x0000_t62" style="position:absolute;margin-left:138.5pt;margin-top:78.65pt;width:92.15pt;height:4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" adj="-152,-5586" fillcolor="#b6dde8" strokecolor="black [3200]" strokeweight=".25pt">
                <v:textbox inset="0,0,0,0">
                  <w:txbxContent>
                    <w:p w14:paraId="6443F3BC" w14:textId="77777777" w:rsidR="002C64A9" w:rsidRPr="009212D8" w:rsidRDefault="002C64A9" w:rsidP="00453033">
                      <w:pPr>
                        <w:pStyle w:val="BubbleText"/>
                      </w:pPr>
                      <w:r w:rsidRPr="009212D8">
                        <w:t>What do you call a shape with 7 sides? (heptagon)</w:t>
                      </w:r>
                    </w:p>
                  </w:txbxContent>
                </v:textbox>
              </v:shape>
            </w:pict>
          </mc:Fallback>
        </mc:AlternateContent>
      </w:r>
    </w:p>
    <w:p w14:paraId="2ACA139A" w14:textId="77150E10" w:rsidR="00453033" w:rsidRDefault="00453033" w:rsidP="003E36AD">
      <w:pPr>
        <w:pStyle w:val="BL"/>
        <w:numPr>
          <w:ilvl w:val="0"/>
          <w:numId w:val="0"/>
        </w:numPr>
      </w:pPr>
    </w:p>
    <w:p w14:paraId="255ED011" w14:textId="3B579643" w:rsidR="00453033" w:rsidRDefault="00453033" w:rsidP="003E36AD">
      <w:pPr>
        <w:pStyle w:val="BL"/>
        <w:numPr>
          <w:ilvl w:val="0"/>
          <w:numId w:val="0"/>
        </w:numPr>
      </w:pPr>
    </w:p>
    <w:p w14:paraId="4160DCD7" w14:textId="77777777" w:rsidR="00453033" w:rsidRDefault="00453033" w:rsidP="003E36AD">
      <w:pPr>
        <w:pStyle w:val="BL"/>
        <w:numPr>
          <w:ilvl w:val="0"/>
          <w:numId w:val="0"/>
        </w:numPr>
      </w:pPr>
    </w:p>
    <w:p w14:paraId="3C04F494" w14:textId="77777777" w:rsidR="00453033" w:rsidRDefault="00453033" w:rsidP="003E36AD">
      <w:pPr>
        <w:pStyle w:val="BL"/>
        <w:numPr>
          <w:ilvl w:val="0"/>
          <w:numId w:val="0"/>
        </w:numPr>
      </w:pPr>
    </w:p>
    <w:p w14:paraId="2527AEC1" w14:textId="2638D0F6" w:rsidR="00453033" w:rsidRDefault="00453033" w:rsidP="003E36AD">
      <w:pPr>
        <w:pStyle w:val="BL"/>
        <w:numPr>
          <w:ilvl w:val="0"/>
          <w:numId w:val="0"/>
        </w:numPr>
      </w:pPr>
    </w:p>
    <w:p w14:paraId="7E67E58C" w14:textId="77777777" w:rsidR="00453033" w:rsidRDefault="00453033" w:rsidP="003E36AD">
      <w:pPr>
        <w:pStyle w:val="BL"/>
        <w:numPr>
          <w:ilvl w:val="0"/>
          <w:numId w:val="0"/>
        </w:numPr>
      </w:pPr>
    </w:p>
    <w:p w14:paraId="72DE17FA" w14:textId="77777777" w:rsidR="00453033" w:rsidRDefault="00453033" w:rsidP="003E36AD">
      <w:pPr>
        <w:pStyle w:val="BL"/>
        <w:numPr>
          <w:ilvl w:val="0"/>
          <w:numId w:val="0"/>
        </w:numPr>
      </w:pPr>
    </w:p>
    <w:p w14:paraId="4D4AD638" w14:textId="77777777" w:rsidR="00453033" w:rsidRDefault="00453033" w:rsidP="003E36AD">
      <w:pPr>
        <w:pStyle w:val="BL"/>
        <w:numPr>
          <w:ilvl w:val="0"/>
          <w:numId w:val="0"/>
        </w:numPr>
      </w:pPr>
    </w:p>
    <w:p w14:paraId="4B08FAAF" w14:textId="0A890D3A" w:rsidR="00453033" w:rsidRDefault="00453033" w:rsidP="003E36AD">
      <w:pPr>
        <w:pStyle w:val="BL"/>
        <w:numPr>
          <w:ilvl w:val="0"/>
          <w:numId w:val="0"/>
        </w:numPr>
      </w:pPr>
    </w:p>
    <w:p w14:paraId="3285EB55" w14:textId="351A2223" w:rsidR="00453033" w:rsidRDefault="00453033" w:rsidP="003E36AD">
      <w:pPr>
        <w:pStyle w:val="BL"/>
        <w:numPr>
          <w:ilvl w:val="0"/>
          <w:numId w:val="0"/>
        </w:numPr>
      </w:pPr>
    </w:p>
    <w:p w14:paraId="7016F738" w14:textId="79C6FB4C" w:rsidR="003E36AD" w:rsidRDefault="00453033" w:rsidP="00453033">
      <w:pPr>
        <w:pStyle w:val="BL"/>
      </w:pPr>
      <w:r w:rsidRPr="00AF5D11">
        <w:t>Ask</w:t>
      </w:r>
      <w:r>
        <w:t xml:space="preserve"> more questions of these types and ask your child to make up questions to ask you.</w:t>
      </w:r>
    </w:p>
    <w:p w14:paraId="3C1710DC" w14:textId="1ADEE0E9" w:rsidR="0098334F" w:rsidRPr="007C2C35" w:rsidRDefault="00ED0445" w:rsidP="007C2C35">
      <w:pPr>
        <w:pStyle w:val="CT"/>
      </w:pPr>
      <w:r>
        <w:rPr>
          <w:noProof/>
          <w:lang w:eastAsia="en-GB"/>
        </w:rPr>
        <mc:AlternateContent>
          <mc:Choice Requires="wps">
            <w:drawing>
              <wp:anchor distT="0" distB="0" distL="114300" distR="114300" simplePos="0" relativeHeight="251713536" behindDoc="0" locked="0" layoutInCell="1" allowOverlap="1" wp14:anchorId="01E4B871" wp14:editId="2B5B1D9B">
                <wp:simplePos x="0" y="0"/>
                <wp:positionH relativeFrom="column">
                  <wp:posOffset>8937625</wp:posOffset>
                </wp:positionH>
                <wp:positionV relativeFrom="paragraph">
                  <wp:posOffset>-5448300</wp:posOffset>
                </wp:positionV>
                <wp:extent cx="815975" cy="629285"/>
                <wp:effectExtent l="12700" t="7620" r="9525" b="10795"/>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5F5C3EE4" w14:textId="6095FBEC" w:rsidR="005B5105" w:rsidRPr="005F0232" w:rsidRDefault="00ED0445" w:rsidP="005B5105">
                            <w:pPr>
                              <w:jc w:val="center"/>
                              <w:rPr>
                                <w:rFonts w:ascii="Arial" w:hAnsi="Arial"/>
                                <w:sz w:val="18"/>
                                <w:szCs w:val="18"/>
                              </w:rPr>
                            </w:pPr>
                            <w:r w:rsidRPr="00ED0445">
                              <w:rPr>
                                <w:rFonts w:ascii="Arial" w:hAnsi="Arial"/>
                                <w:noProof/>
                                <w:sz w:val="18"/>
                                <w:szCs w:val="18"/>
                                <w:lang w:eastAsia="en-GB"/>
                              </w:rPr>
                              <w:drawing>
                                <wp:inline distT="0" distB="0" distL="0" distR="0" wp14:anchorId="5938F0C0" wp14:editId="5EDFA1DE">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E4B871" id="Rectangle 28" o:spid="_x0000_s1034" style="position:absolute;left:0;text-align:left;margin-left:703.75pt;margin-top:-429pt;width:64.25pt;height:4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" fillcolor="white [3212]" strokecolor="black [3213]">
                <v:textbox>
                  <w:txbxContent>
                    <w:p w14:paraId="5F5C3EE4" w14:textId="6095FBEC" w:rsidR="005B5105" w:rsidRPr="005F0232" w:rsidRDefault="00ED0445" w:rsidP="005B5105">
                      <w:pPr>
                        <w:jc w:val="center"/>
                        <w:rPr>
                          <w:rFonts w:ascii="Arial" w:hAnsi="Arial"/>
                          <w:sz w:val="18"/>
                          <w:szCs w:val="18"/>
                        </w:rPr>
                      </w:pPr>
                      <w:bookmarkStart w:id="1" w:name="_GoBack"/>
                      <w:bookmarkEnd w:id="1"/>
                      <w:r w:rsidRPr="00ED0445">
                        <w:rPr>
                          <w:rFonts w:ascii="Arial" w:hAnsi="Arial"/>
                          <w:noProof/>
                          <w:sz w:val="18"/>
                          <w:szCs w:val="18"/>
                          <w:lang w:eastAsia="en-GB"/>
                        </w:rPr>
                        <w:drawing>
                          <wp:inline distT="0" distB="0" distL="0" distR="0" wp14:anchorId="5938F0C0" wp14:editId="5EDFA1DE">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453033">
        <w:rPr>
          <w:noProof/>
          <w:lang w:eastAsia="en-GB"/>
        </w:rPr>
        <w:drawing>
          <wp:anchor distT="914400" distB="182880" distL="45720" distR="114300" simplePos="0" relativeHeight="251712512" behindDoc="0" locked="0" layoutInCell="1" allowOverlap="1" wp14:anchorId="7F34C41A" wp14:editId="0FC530A0">
            <wp:simplePos x="0" y="0"/>
            <wp:positionH relativeFrom="column">
              <wp:posOffset>5334000</wp:posOffset>
            </wp:positionH>
            <wp:positionV relativeFrom="paragraph">
              <wp:posOffset>-5532755</wp:posOffset>
            </wp:positionV>
            <wp:extent cx="1157605" cy="884555"/>
            <wp:effectExtent l="0" t="0" r="0" b="0"/>
            <wp:wrapNone/>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cstate="print">
                      <a:extLst>
                        <a:ext uri="{28A0092B-C50C-407E-A947-70E740481C1C}">
                          <a14:useLocalDpi xmlns:a14="http://schemas.microsoft.com/office/drawing/2010/main" val="0"/>
                        </a:ext>
                      </a:extLst>
                    </a:blip>
                    <a:srcRect r="14778" b="14791"/>
                    <a:stretch/>
                  </pic:blipFill>
                  <pic:spPr bwMode="auto">
                    <a:xfrm>
                      <a:off x="0" y="0"/>
                      <a:ext cx="1157605" cy="8845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450B97">
        <w:t>Primary 4</w:t>
      </w:r>
      <w:bookmarkStart w:id="0" w:name="_GoBack"/>
      <w:bookmarkEnd w:id="0"/>
      <w:r w:rsidR="00746912" w:rsidRPr="007C2C35">
        <w:t xml:space="preserve"> </w:t>
      </w:r>
      <w:r w:rsidR="005B5105">
        <w:br/>
      </w:r>
      <w:r w:rsidR="00971229" w:rsidRPr="007C2C35">
        <w:t xml:space="preserve">Maths </w:t>
      </w:r>
      <w:r w:rsidR="005B5105">
        <w:br/>
      </w:r>
      <w:r w:rsidR="00971229" w:rsidRPr="007C2C35">
        <w:t xml:space="preserve">Newsletter </w:t>
      </w:r>
      <w:r w:rsidR="00EE69C4">
        <w:t>5</w:t>
      </w:r>
    </w:p>
    <w:p w14:paraId="5BEEA8F4"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6DD47B18" w14:textId="4CDD0235" w:rsidR="00971229" w:rsidRPr="003775BC" w:rsidRDefault="00971229" w:rsidP="00B57892">
      <w:pPr>
        <w:pStyle w:val="DateandName"/>
        <w:rPr>
          <w:rFonts w:cs="Arial"/>
        </w:rPr>
      </w:pPr>
    </w:p>
    <w:p w14:paraId="0B833B7D" w14:textId="77777777" w:rsidR="00CD5F62" w:rsidRPr="00507FCD" w:rsidRDefault="00EE69C4" w:rsidP="00507FCD">
      <w:pPr>
        <w:pStyle w:val="MainHead"/>
      </w:pPr>
      <w:r w:rsidRPr="00EE69C4">
        <w:lastRenderedPageBreak/>
        <w:t>Number and place value</w:t>
      </w:r>
    </w:p>
    <w:p w14:paraId="448DCFF3" w14:textId="0619BD54" w:rsidR="006C1A4E" w:rsidRPr="003775BC" w:rsidRDefault="00ED0445"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786F2078" wp14:editId="4004756D">
                <wp:simplePos x="0" y="0"/>
                <wp:positionH relativeFrom="column">
                  <wp:posOffset>-7620</wp:posOffset>
                </wp:positionH>
                <wp:positionV relativeFrom="paragraph">
                  <wp:posOffset>72390</wp:posOffset>
                </wp:positionV>
                <wp:extent cx="4462145" cy="228600"/>
                <wp:effectExtent l="1905" t="0" r="3175" b="2540"/>
                <wp:wrapNone/>
                <wp:docPr id="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29FB75" id="Rectangle 1725" o:spid="_x0000_s1026" style="position:absolute;margin-left:-.6pt;margin-top:5.7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Eumw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" fillcolor="#80b0e4" stroked="f" strokecolor="black [3213]" strokeweight="1pt"/>
            </w:pict>
          </mc:Fallback>
        </mc:AlternateContent>
      </w:r>
      <w:r w:rsidR="006C1A4E" w:rsidRPr="003775BC">
        <w:rPr>
          <w:rFonts w:cs="Arial"/>
        </w:rPr>
        <w:t>HERE’S THE MATHS</w:t>
      </w:r>
    </w:p>
    <w:p w14:paraId="0F6F7732" w14:textId="77777777" w:rsidR="006C1A4E" w:rsidRPr="00F25D70" w:rsidRDefault="00EE69C4" w:rsidP="00F25D70">
      <w:pPr>
        <w:pStyle w:val="Body"/>
      </w:pPr>
      <w:r w:rsidRPr="00EE69C4">
        <w:t xml:space="preserve">In order to add, subtract, multiply and divide successfully, your child needs to be able to recognise, count, read, write, compare and order numbers. It is also extremely important that they recognise the place value of each of the digits in a number. For example, in the number 642, the 6 stands for 600, the 4 for 40 and the 2 for 2 ones (units). Your child also needs to be able to partition, or split, numbers into their respective place values, </w:t>
      </w:r>
      <w:r w:rsidR="007540B4">
        <w:br/>
      </w:r>
      <w:r w:rsidRPr="00EE69C4">
        <w:t>i.e. 642 = 600 + 40 + 2.</w:t>
      </w:r>
    </w:p>
    <w:p w14:paraId="423C6B71" w14:textId="5FEC712B" w:rsidR="00410481" w:rsidRPr="003775BC" w:rsidRDefault="00ED0445" w:rsidP="00A23881">
      <w:pPr>
        <w:pStyle w:val="Body"/>
      </w:pPr>
      <w:r>
        <w:rPr>
          <w:rFonts w:cs="Arial"/>
          <w:noProof/>
          <w:lang w:eastAsia="en-GB"/>
        </w:rPr>
        <mc:AlternateContent>
          <mc:Choice Requires="wps">
            <w:drawing>
              <wp:anchor distT="0" distB="0" distL="114300" distR="114300" simplePos="0" relativeHeight="251678720" behindDoc="1" locked="0" layoutInCell="1" allowOverlap="1" wp14:anchorId="5A3D8D69" wp14:editId="49A52796">
                <wp:simplePos x="0" y="0"/>
                <wp:positionH relativeFrom="column">
                  <wp:posOffset>-6350</wp:posOffset>
                </wp:positionH>
                <wp:positionV relativeFrom="paragraph">
                  <wp:posOffset>127635</wp:posOffset>
                </wp:positionV>
                <wp:extent cx="4462145" cy="228600"/>
                <wp:effectExtent l="3175" t="0" r="1905" b="1270"/>
                <wp:wrapNone/>
                <wp:docPr id="24"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0348B3" id="Rectangle 1726" o:spid="_x0000_s1026" style="position:absolute;margin-left:-.5pt;margin-top:10.0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" fillcolor="#80b0e4" stroked="f" strokecolor="black [3213]" strokeweight="1pt"/>
            </w:pict>
          </mc:Fallback>
        </mc:AlternateContent>
      </w:r>
    </w:p>
    <w:p w14:paraId="22F2A352" w14:textId="77777777" w:rsidR="00364B9F" w:rsidRPr="003775BC" w:rsidRDefault="007978AC" w:rsidP="00AB04AA">
      <w:pPr>
        <w:pStyle w:val="HeaddingwithColor"/>
        <w:spacing w:before="0"/>
        <w:rPr>
          <w:rFonts w:cs="Arial"/>
        </w:rPr>
      </w:pPr>
      <w:r w:rsidRPr="003775BC">
        <w:rPr>
          <w:rFonts w:cs="Arial"/>
        </w:rPr>
        <w:t>ACTIVITY</w:t>
      </w:r>
    </w:p>
    <w:p w14:paraId="51704F63" w14:textId="38C04FD1" w:rsidR="00943FED" w:rsidRDefault="00ED0445" w:rsidP="00A70282">
      <w:pPr>
        <w:pStyle w:val="Subheadabovespace"/>
      </w:pPr>
      <w:r>
        <w:rPr>
          <w:rFonts w:cs="Arial"/>
          <w:noProof/>
          <w:lang w:eastAsia="en-GB"/>
        </w:rPr>
        <mc:AlternateContent>
          <mc:Choice Requires="wps">
            <w:drawing>
              <wp:anchor distT="0" distB="0" distL="114300" distR="114300" simplePos="0" relativeHeight="251680768" behindDoc="1" locked="0" layoutInCell="1" allowOverlap="1" wp14:anchorId="0666CBB1" wp14:editId="2C36434B">
                <wp:simplePos x="0" y="0"/>
                <wp:positionH relativeFrom="column">
                  <wp:posOffset>3251200</wp:posOffset>
                </wp:positionH>
                <wp:positionV relativeFrom="paragraph">
                  <wp:posOffset>42545</wp:posOffset>
                </wp:positionV>
                <wp:extent cx="1252855" cy="701040"/>
                <wp:effectExtent l="12700" t="8890" r="10795" b="13970"/>
                <wp:wrapSquare wrapText="bothSides"/>
                <wp:docPr id="23"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01040"/>
                        </a:xfrm>
                        <a:prstGeom prst="rect">
                          <a:avLst/>
                        </a:prstGeom>
                        <a:solidFill>
                          <a:srgbClr val="B6DDE8"/>
                        </a:solidFill>
                        <a:ln w="12700">
                          <a:solidFill>
                            <a:schemeClr val="tx1">
                              <a:lumMod val="100000"/>
                              <a:lumOff val="0"/>
                            </a:schemeClr>
                          </a:solidFill>
                          <a:miter lim="800000"/>
                          <a:headEnd/>
                          <a:tailEnd/>
                        </a:ln>
                      </wps:spPr>
                      <wps:txbx>
                        <w:txbxContent>
                          <w:p w14:paraId="646CDB1D" w14:textId="77777777" w:rsidR="00943FED" w:rsidRPr="003775BC" w:rsidRDefault="00943FED" w:rsidP="00943FED">
                            <w:pPr>
                              <w:pStyle w:val="Subheadabovespace"/>
                              <w:rPr>
                                <w:rFonts w:cs="Arial"/>
                              </w:rPr>
                            </w:pPr>
                            <w:r w:rsidRPr="003E5CD2">
                              <w:t xml:space="preserve">You </w:t>
                            </w:r>
                            <w:r w:rsidR="00A70282">
                              <w:t xml:space="preserve">will </w:t>
                            </w:r>
                            <w:r w:rsidRPr="003E5CD2">
                              <w:t>need</w:t>
                            </w:r>
                            <w:r w:rsidR="00933F13">
                              <w:t>:</w:t>
                            </w:r>
                          </w:p>
                          <w:p w14:paraId="3F1ED4DB" w14:textId="77777777" w:rsidR="00EE69C4" w:rsidRDefault="00EE69C4" w:rsidP="00EE69C4">
                            <w:pPr>
                              <w:pStyle w:val="BL"/>
                            </w:pPr>
                            <w:r>
                              <w:t xml:space="preserve">1–6 dice </w:t>
                            </w:r>
                          </w:p>
                          <w:p w14:paraId="1CD8AFED" w14:textId="77777777" w:rsidR="00F72116" w:rsidRPr="00016A53" w:rsidRDefault="00EE69C4" w:rsidP="00A70282">
                            <w:pPr>
                              <w:pStyle w:val="BL"/>
                            </w:pPr>
                            <w:r>
                              <w:t xml:space="preserve">pencil and paper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CBB1" id="Text Box 1727" o:spid="_x0000_s1035" type="#_x0000_t202" style="position:absolute;left:0;text-align:left;margin-left:256pt;margin-top:3.35pt;width:98.65pt;height:5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" fillcolor="#b6dde8" strokecolor="black [3213]" strokeweight="1pt">
                <v:textbox inset=",7.2pt,,7.2pt">
                  <w:txbxContent>
                    <w:p w14:paraId="646CDB1D" w14:textId="77777777" w:rsidR="00943FED" w:rsidRPr="003775BC" w:rsidRDefault="00943FED" w:rsidP="00943FED">
                      <w:pPr>
                        <w:pStyle w:val="Subheadabovespace"/>
                        <w:rPr>
                          <w:rFonts w:cs="Arial"/>
                        </w:rPr>
                      </w:pPr>
                      <w:r w:rsidRPr="003E5CD2">
                        <w:t xml:space="preserve">You </w:t>
                      </w:r>
                      <w:r w:rsidR="00A70282">
                        <w:t xml:space="preserve">will </w:t>
                      </w:r>
                      <w:r w:rsidRPr="003E5CD2">
                        <w:t>need</w:t>
                      </w:r>
                      <w:r w:rsidR="00933F13">
                        <w:t>:</w:t>
                      </w:r>
                    </w:p>
                    <w:p w14:paraId="3F1ED4DB" w14:textId="77777777" w:rsidR="00EE69C4" w:rsidRDefault="00EE69C4" w:rsidP="00EE69C4">
                      <w:pPr>
                        <w:pStyle w:val="BL"/>
                      </w:pPr>
                      <w:r>
                        <w:t xml:space="preserve">1–6 dice </w:t>
                      </w:r>
                    </w:p>
                    <w:p w14:paraId="1CD8AFED" w14:textId="77777777" w:rsidR="00F72116" w:rsidRPr="00016A53" w:rsidRDefault="00EE69C4" w:rsidP="00A70282">
                      <w:pPr>
                        <w:pStyle w:val="BL"/>
                      </w:pPr>
                      <w:r>
                        <w:t xml:space="preserve">pencil and paper </w:t>
                      </w:r>
                    </w:p>
                  </w:txbxContent>
                </v:textbox>
                <w10:wrap type="square"/>
              </v:shape>
            </w:pict>
          </mc:Fallback>
        </mc:AlternateContent>
      </w:r>
      <w:r w:rsidR="00A70282">
        <w:t>What to do</w:t>
      </w:r>
    </w:p>
    <w:p w14:paraId="5CA2778F" w14:textId="77777777" w:rsidR="00A70282" w:rsidRDefault="00A70282" w:rsidP="00453033">
      <w:pPr>
        <w:pStyle w:val="BL"/>
      </w:pPr>
      <w:r>
        <w:t xml:space="preserve">You and your child each write five different 3-digit numbers where all the digits are 6 or less. </w:t>
      </w:r>
    </w:p>
    <w:p w14:paraId="5FD186AF" w14:textId="77777777" w:rsidR="00A70282" w:rsidRDefault="00A70282" w:rsidP="00453033">
      <w:pPr>
        <w:pStyle w:val="BL"/>
      </w:pPr>
      <w:r>
        <w:t>The first round is the hundreds round. Roll the dice. If you have a 3-digit number with that number in the hundreds place, you score 10 points. You must cross the number out. If you do not have a 3-digit number with that number in the hundreds place, you must choose one of your numbers to cross out and you score nothing.</w:t>
      </w:r>
    </w:p>
    <w:p w14:paraId="0428CA55" w14:textId="77777777" w:rsidR="006B3B8A" w:rsidRDefault="00A70282" w:rsidP="00453033">
      <w:pPr>
        <w:pStyle w:val="BL"/>
      </w:pPr>
      <w:r>
        <w:t xml:space="preserve">Roll the dice four more times until your numbers have all been used. Declare a winner! </w:t>
      </w:r>
      <w:r w:rsidR="006B3B8A">
        <w:t xml:space="preserve"> </w:t>
      </w:r>
    </w:p>
    <w:p w14:paraId="2BE6E1CB" w14:textId="77777777" w:rsidR="00943FED" w:rsidRDefault="00A70282" w:rsidP="00453033">
      <w:pPr>
        <w:pStyle w:val="BL"/>
      </w:pPr>
      <w:r>
        <w:t>Repeat, scoring the tens place, and again, scoring the ones place. (You can decide whether to use the same numbers or choose new ones.)</w:t>
      </w:r>
    </w:p>
    <w:p w14:paraId="482B9309" w14:textId="50197067" w:rsidR="00453033" w:rsidRDefault="00ED0445" w:rsidP="00453033">
      <w:pPr>
        <w:pStyle w:val="HeaddingwithColor"/>
      </w:pPr>
      <w:r>
        <w:rPr>
          <w:noProof/>
          <w:lang w:eastAsia="en-GB"/>
        </w:rPr>
        <mc:AlternateContent>
          <mc:Choice Requires="wps">
            <w:drawing>
              <wp:anchor distT="0" distB="0" distL="114300" distR="114300" simplePos="0" relativeHeight="251722752" behindDoc="1" locked="0" layoutInCell="1" allowOverlap="1" wp14:anchorId="050266BA" wp14:editId="15253971">
                <wp:simplePos x="0" y="0"/>
                <wp:positionH relativeFrom="column">
                  <wp:posOffset>-3810</wp:posOffset>
                </wp:positionH>
                <wp:positionV relativeFrom="paragraph">
                  <wp:posOffset>100330</wp:posOffset>
                </wp:positionV>
                <wp:extent cx="4462145" cy="228600"/>
                <wp:effectExtent l="0" t="0" r="0" b="190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D678E3" id="Rectangle 115" o:spid="_x0000_s1026" style="position:absolute;margin-left:-.3pt;margin-top:7.9pt;width:351.35pt;height:1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" fillcolor="#80b0e4" stroked="f" strokecolor="black [3213]" strokeweight="1pt"/>
            </w:pict>
          </mc:Fallback>
        </mc:AlternateContent>
      </w:r>
      <w:r w:rsidR="00453033" w:rsidRPr="003775BC">
        <w:t>QUESTIONS TO ASK</w:t>
      </w:r>
    </w:p>
    <w:p w14:paraId="526FF926" w14:textId="2890F21E" w:rsidR="001B40C5" w:rsidRDefault="00ED0445" w:rsidP="001B40C5">
      <w:pPr>
        <w:pStyle w:val="Body"/>
      </w:pPr>
      <w:r>
        <w:rPr>
          <w:noProof/>
          <w:lang w:eastAsia="en-GB"/>
        </w:rPr>
        <mc:AlternateContent>
          <mc:Choice Requires="wpg">
            <w:drawing>
              <wp:anchor distT="0" distB="0" distL="114300" distR="114300" simplePos="0" relativeHeight="251702272" behindDoc="0" locked="0" layoutInCell="1" allowOverlap="1" wp14:anchorId="207A5D9A" wp14:editId="74241D9C">
                <wp:simplePos x="0" y="0"/>
                <wp:positionH relativeFrom="column">
                  <wp:posOffset>-6350</wp:posOffset>
                </wp:positionH>
                <wp:positionV relativeFrom="paragraph">
                  <wp:posOffset>38735</wp:posOffset>
                </wp:positionV>
                <wp:extent cx="4510405" cy="1304925"/>
                <wp:effectExtent l="12700" t="73025" r="10795" b="12700"/>
                <wp:wrapNone/>
                <wp:docPr id="1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0405" cy="1304925"/>
                          <a:chOff x="710" y="8617"/>
                          <a:chExt cx="7103" cy="2055"/>
                        </a:xfrm>
                      </wpg:grpSpPr>
                      <wps:wsp>
                        <wps:cNvPr id="18" name="AutoShape 88"/>
                        <wps:cNvSpPr>
                          <a:spLocks noChangeArrowheads="1"/>
                        </wps:cNvSpPr>
                        <wps:spPr bwMode="auto">
                          <a:xfrm>
                            <a:off x="3257" y="8617"/>
                            <a:ext cx="2793" cy="992"/>
                          </a:xfrm>
                          <a:prstGeom prst="wedgeRoundRectCallout">
                            <a:avLst>
                              <a:gd name="adj1" fmla="val -46060"/>
                              <a:gd name="adj2" fmla="val 77218"/>
                              <a:gd name="adj3" fmla="val 16667"/>
                            </a:avLst>
                          </a:prstGeom>
                          <a:solidFill>
                            <a:srgbClr val="B6DDE8"/>
                          </a:solidFill>
                          <a:ln w="3175">
                            <a:solidFill>
                              <a:schemeClr val="dk1">
                                <a:lumMod val="100000"/>
                                <a:lumOff val="0"/>
                              </a:schemeClr>
                            </a:solidFill>
                            <a:miter lim="800000"/>
                            <a:headEnd/>
                            <a:tailEnd/>
                          </a:ln>
                        </wps:spPr>
                        <wps:txbx>
                          <w:txbxContent>
                            <w:p w14:paraId="547B7732" w14:textId="77777777" w:rsidR="005E4921" w:rsidRPr="009212D8" w:rsidRDefault="005E4921" w:rsidP="005E4921">
                              <w:r w:rsidRPr="009212D8">
                                <w:rPr>
                                  <w:rFonts w:ascii="Arial" w:hAnsi="Arial"/>
                                  <w:sz w:val="18"/>
                                  <w:szCs w:val="20"/>
                                </w:rPr>
                                <w:t xml:space="preserve">What is the largest even/odd </w:t>
                              </w:r>
                              <w:r w:rsidR="00933F13">
                                <w:rPr>
                                  <w:rFonts w:ascii="Arial" w:hAnsi="Arial"/>
                                  <w:sz w:val="18"/>
                                  <w:szCs w:val="20"/>
                                </w:rPr>
                                <w:br/>
                              </w:r>
                              <w:r w:rsidRPr="009212D8">
                                <w:rPr>
                                  <w:rFonts w:ascii="Arial" w:hAnsi="Arial"/>
                                  <w:sz w:val="18"/>
                                  <w:szCs w:val="20"/>
                                </w:rPr>
                                <w:t>3-digit number that you can make where the sum of the digits is 8?</w:t>
                              </w:r>
                            </w:p>
                          </w:txbxContent>
                        </wps:txbx>
                        <wps:bodyPr rot="0" vert="horz" wrap="square" lIns="0" tIns="0" rIns="0" bIns="0" anchor="ctr" anchorCtr="0" upright="1">
                          <a:noAutofit/>
                        </wps:bodyPr>
                      </wps:wsp>
                      <wps:wsp>
                        <wps:cNvPr id="19" name="AutoShape 89"/>
                        <wps:cNvSpPr>
                          <a:spLocks noChangeArrowheads="1"/>
                        </wps:cNvSpPr>
                        <wps:spPr bwMode="auto">
                          <a:xfrm>
                            <a:off x="710" y="8809"/>
                            <a:ext cx="2398" cy="992"/>
                          </a:xfrm>
                          <a:prstGeom prst="wedgeRoundRectCallout">
                            <a:avLst>
                              <a:gd name="adj1" fmla="val 6213"/>
                              <a:gd name="adj2" fmla="val -78426"/>
                              <a:gd name="adj3" fmla="val 16667"/>
                            </a:avLst>
                          </a:prstGeom>
                          <a:solidFill>
                            <a:srgbClr val="B6DDE8"/>
                          </a:solidFill>
                          <a:ln w="3175">
                            <a:solidFill>
                              <a:schemeClr val="tx1">
                                <a:lumMod val="100000"/>
                                <a:lumOff val="0"/>
                              </a:schemeClr>
                            </a:solidFill>
                            <a:miter lim="800000"/>
                            <a:headEnd/>
                            <a:tailEnd/>
                          </a:ln>
                        </wps:spPr>
                        <wps:txbx>
                          <w:txbxContent>
                            <w:p w14:paraId="39F36E8E" w14:textId="77777777" w:rsidR="005E4921" w:rsidRPr="009212D8" w:rsidRDefault="005E4921" w:rsidP="005E4921">
                              <w:r w:rsidRPr="009212D8">
                                <w:rPr>
                                  <w:rFonts w:ascii="Arial" w:hAnsi="Arial"/>
                                  <w:sz w:val="18"/>
                                  <w:szCs w:val="20"/>
                                </w:rPr>
                                <w:t>What is the largest/smallest 3-digit number you can make where the sum of the digits is 6?</w:t>
                              </w:r>
                            </w:p>
                          </w:txbxContent>
                        </wps:txbx>
                        <wps:bodyPr rot="0" vert="horz" wrap="square" lIns="0" tIns="0" rIns="0" bIns="0" anchor="ctr" anchorCtr="0" upright="1">
                          <a:noAutofit/>
                        </wps:bodyPr>
                      </wps:wsp>
                      <wps:wsp>
                        <wps:cNvPr id="20" name="AutoShape 90"/>
                        <wps:cNvSpPr>
                          <a:spLocks noChangeArrowheads="1"/>
                        </wps:cNvSpPr>
                        <wps:spPr bwMode="auto">
                          <a:xfrm>
                            <a:off x="1034" y="10015"/>
                            <a:ext cx="5016" cy="657"/>
                          </a:xfrm>
                          <a:prstGeom prst="wedgeRoundRectCallout">
                            <a:avLst>
                              <a:gd name="adj1" fmla="val -55644"/>
                              <a:gd name="adj2" fmla="val -838"/>
                              <a:gd name="adj3" fmla="val 16667"/>
                            </a:avLst>
                          </a:prstGeom>
                          <a:solidFill>
                            <a:srgbClr val="B6DDE8"/>
                          </a:solidFill>
                          <a:ln w="3175">
                            <a:solidFill>
                              <a:schemeClr val="dk1">
                                <a:lumMod val="100000"/>
                                <a:lumOff val="0"/>
                              </a:schemeClr>
                            </a:solidFill>
                            <a:miter lim="800000"/>
                            <a:headEnd/>
                            <a:tailEnd/>
                          </a:ln>
                        </wps:spPr>
                        <wps:txbx>
                          <w:txbxContent>
                            <w:p w14:paraId="510E4A49" w14:textId="77777777" w:rsidR="005E4921" w:rsidRPr="009212D8" w:rsidRDefault="005E4921" w:rsidP="005E4921">
                              <w:r w:rsidRPr="009212D8">
                                <w:rPr>
                                  <w:rFonts w:ascii="Arial" w:hAnsi="Arial"/>
                                  <w:sz w:val="18"/>
                                </w:rPr>
                                <w:t>What is the smallest/largest 3-digit number that is divisible by 5 that you can make where the sum of the digits is 7?</w:t>
                              </w:r>
                            </w:p>
                          </w:txbxContent>
                        </wps:txbx>
                        <wps:bodyPr rot="0" vert="horz" wrap="square" lIns="0" tIns="0" rIns="0" bIns="0" anchor="ctr" anchorCtr="0" upright="1">
                          <a:noAutofit/>
                        </wps:bodyPr>
                      </wps:wsp>
                      <wps:wsp>
                        <wps:cNvPr id="21" name="AutoShape 92"/>
                        <wps:cNvSpPr>
                          <a:spLocks noChangeArrowheads="1"/>
                        </wps:cNvSpPr>
                        <wps:spPr bwMode="auto">
                          <a:xfrm>
                            <a:off x="6160" y="8795"/>
                            <a:ext cx="1653" cy="1472"/>
                          </a:xfrm>
                          <a:prstGeom prst="wedgeRoundRectCallout">
                            <a:avLst>
                              <a:gd name="adj1" fmla="val 39532"/>
                              <a:gd name="adj2" fmla="val 74116"/>
                              <a:gd name="adj3" fmla="val 16667"/>
                            </a:avLst>
                          </a:prstGeom>
                          <a:solidFill>
                            <a:srgbClr val="B6DDE8"/>
                          </a:solidFill>
                          <a:ln w="3175">
                            <a:solidFill>
                              <a:schemeClr val="dk1">
                                <a:lumMod val="100000"/>
                                <a:lumOff val="0"/>
                              </a:schemeClr>
                            </a:solidFill>
                            <a:miter lim="800000"/>
                            <a:headEnd/>
                            <a:tailEnd/>
                          </a:ln>
                        </wps:spPr>
                        <wps:txbx>
                          <w:txbxContent>
                            <w:p w14:paraId="654F6C28" w14:textId="77777777" w:rsidR="005E4921" w:rsidRPr="009212D8" w:rsidRDefault="005E4921" w:rsidP="005E4921">
                              <w:r w:rsidRPr="009212D8">
                                <w:rPr>
                                  <w:rFonts w:ascii="Arial" w:hAnsi="Arial"/>
                                  <w:sz w:val="18"/>
                                  <w:szCs w:val="20"/>
                                </w:rPr>
                                <w:t>What is the smallest even/odd 3-digit number that you can make where the sum of the digits is 3?</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A5D9A" id="Group 102" o:spid="_x0000_s1036" style="position:absolute;margin-left:-.5pt;margin-top:3.05pt;width:355.15pt;height:102.75pt;z-index:251702272" coordorigin="710,8617" coordsize="7103,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">
                <v:shape id="AutoShape 88" o:spid="_x0000_s1037" type="#_x0000_t62" style="position:absolute;left:3257;top:8617;width:2793;height: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" adj="851,27479" fillcolor="#b6dde8" strokecolor="black [3200]" strokeweight=".25pt">
                  <v:textbox inset="0,0,0,0">
                    <w:txbxContent>
                      <w:p w14:paraId="547B7732" w14:textId="77777777" w:rsidR="005E4921" w:rsidRPr="009212D8" w:rsidRDefault="005E4921" w:rsidP="005E4921">
                        <w:r w:rsidRPr="009212D8">
                          <w:rPr>
                            <w:rFonts w:ascii="Arial" w:hAnsi="Arial"/>
                            <w:sz w:val="18"/>
                            <w:szCs w:val="20"/>
                          </w:rPr>
                          <w:t xml:space="preserve">What is the largest even/odd </w:t>
                        </w:r>
                        <w:r w:rsidR="00933F13">
                          <w:rPr>
                            <w:rFonts w:ascii="Arial" w:hAnsi="Arial"/>
                            <w:sz w:val="18"/>
                            <w:szCs w:val="20"/>
                          </w:rPr>
                          <w:br/>
                        </w:r>
                        <w:r w:rsidRPr="009212D8">
                          <w:rPr>
                            <w:rFonts w:ascii="Arial" w:hAnsi="Arial"/>
                            <w:sz w:val="18"/>
                            <w:szCs w:val="20"/>
                          </w:rPr>
                          <w:t>3-digit number that you can make where the sum of the digits is 8?</w:t>
                        </w:r>
                      </w:p>
                    </w:txbxContent>
                  </v:textbox>
                </v:shape>
                <v:shape id="AutoShape 89" o:spid="_x0000_s1038" type="#_x0000_t62" style="position:absolute;left:710;top:8809;width:2398;height: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" adj="12142,-6140" fillcolor="#b6dde8" strokecolor="black [3213]" strokeweight=".25pt">
                  <v:textbox inset="0,0,0,0">
                    <w:txbxContent>
                      <w:p w14:paraId="39F36E8E" w14:textId="77777777" w:rsidR="005E4921" w:rsidRPr="009212D8" w:rsidRDefault="005E4921" w:rsidP="005E4921">
                        <w:r w:rsidRPr="009212D8">
                          <w:rPr>
                            <w:rFonts w:ascii="Arial" w:hAnsi="Arial"/>
                            <w:sz w:val="18"/>
                            <w:szCs w:val="20"/>
                          </w:rPr>
                          <w:t>What is the largest/smallest 3-digit number you can make where the sum of the digits is 6?</w:t>
                        </w:r>
                      </w:p>
                    </w:txbxContent>
                  </v:textbox>
                </v:shape>
                <v:shape id="AutoShape 90" o:spid="_x0000_s1039" type="#_x0000_t62" style="position:absolute;left:1034;top:10015;width:5016;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" adj="-1219,10619" fillcolor="#b6dde8" strokecolor="black [3200]" strokeweight=".25pt">
                  <v:textbox inset="0,0,0,0">
                    <w:txbxContent>
                      <w:p w14:paraId="510E4A49" w14:textId="77777777" w:rsidR="005E4921" w:rsidRPr="009212D8" w:rsidRDefault="005E4921" w:rsidP="005E4921">
                        <w:r w:rsidRPr="009212D8">
                          <w:rPr>
                            <w:rFonts w:ascii="Arial" w:hAnsi="Arial"/>
                            <w:sz w:val="18"/>
                          </w:rPr>
                          <w:t>What is the smallest/largest 3-digit number that is divisible by 5 that you can make where the sum of the digits is 7?</w:t>
                        </w:r>
                      </w:p>
                    </w:txbxContent>
                  </v:textbox>
                </v:shape>
                <v:shape id="AutoShape 92" o:spid="_x0000_s1040" type="#_x0000_t62" style="position:absolute;left:6160;top:8795;width:1653;height:1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" adj="19339,26809" fillcolor="#b6dde8" strokecolor="black [3200]" strokeweight=".25pt">
                  <v:textbox inset="0,0,0,0">
                    <w:txbxContent>
                      <w:p w14:paraId="654F6C28" w14:textId="77777777" w:rsidR="005E4921" w:rsidRPr="009212D8" w:rsidRDefault="005E4921" w:rsidP="005E4921">
                        <w:r w:rsidRPr="009212D8">
                          <w:rPr>
                            <w:rFonts w:ascii="Arial" w:hAnsi="Arial"/>
                            <w:sz w:val="18"/>
                            <w:szCs w:val="20"/>
                          </w:rPr>
                          <w:t>What is the smallest even/odd 3-digit number that you can make where the sum of the digits is 3?</w:t>
                        </w:r>
                      </w:p>
                    </w:txbxContent>
                  </v:textbox>
                </v:shape>
              </v:group>
            </w:pict>
          </mc:Fallback>
        </mc:AlternateContent>
      </w:r>
    </w:p>
    <w:p w14:paraId="2CB5F601" w14:textId="77777777" w:rsidR="001B40C5" w:rsidRDefault="001B40C5" w:rsidP="001B40C5">
      <w:pPr>
        <w:pStyle w:val="Body"/>
      </w:pPr>
    </w:p>
    <w:p w14:paraId="5BAB5DFA" w14:textId="77777777" w:rsidR="001B40C5" w:rsidRDefault="001B40C5" w:rsidP="001B40C5">
      <w:pPr>
        <w:pStyle w:val="Body"/>
      </w:pPr>
    </w:p>
    <w:p w14:paraId="584122F3" w14:textId="77777777" w:rsidR="001B40C5" w:rsidRDefault="001B40C5" w:rsidP="001B40C5">
      <w:pPr>
        <w:pStyle w:val="Body"/>
      </w:pPr>
    </w:p>
    <w:p w14:paraId="55E6AA07" w14:textId="77777777" w:rsidR="001B40C5" w:rsidRDefault="001B40C5" w:rsidP="001B40C5">
      <w:pPr>
        <w:pStyle w:val="Body"/>
      </w:pPr>
    </w:p>
    <w:p w14:paraId="0D15C203" w14:textId="77777777" w:rsidR="001B40C5" w:rsidRDefault="001B40C5" w:rsidP="001B40C5">
      <w:pPr>
        <w:pStyle w:val="Body"/>
      </w:pPr>
    </w:p>
    <w:p w14:paraId="16C09D0C" w14:textId="77777777" w:rsidR="001B40C5" w:rsidRDefault="001B40C5" w:rsidP="001B40C5">
      <w:pPr>
        <w:pStyle w:val="Body"/>
      </w:pPr>
    </w:p>
    <w:p w14:paraId="7655926C" w14:textId="77777777" w:rsidR="001B40C5" w:rsidRDefault="001B40C5" w:rsidP="001B40C5">
      <w:pPr>
        <w:pStyle w:val="Body"/>
      </w:pPr>
    </w:p>
    <w:p w14:paraId="4BDF3ADC" w14:textId="77777777" w:rsidR="001B40C5" w:rsidRDefault="001B40C5" w:rsidP="001B40C5">
      <w:pPr>
        <w:pStyle w:val="Body"/>
      </w:pPr>
    </w:p>
    <w:p w14:paraId="4DE1ED0D" w14:textId="77777777" w:rsidR="001B40C5" w:rsidRDefault="001B40C5" w:rsidP="001B40C5">
      <w:pPr>
        <w:pStyle w:val="Body"/>
      </w:pPr>
    </w:p>
    <w:p w14:paraId="6F4FF179" w14:textId="77777777" w:rsidR="001B40C5" w:rsidRDefault="001B40C5" w:rsidP="001B40C5">
      <w:pPr>
        <w:pStyle w:val="Body"/>
      </w:pPr>
    </w:p>
    <w:p w14:paraId="68EFA26B" w14:textId="77777777" w:rsidR="001B40C5" w:rsidRPr="009212D8" w:rsidRDefault="001B40C5" w:rsidP="001B40C5">
      <w:pPr>
        <w:pStyle w:val="BL"/>
      </w:pPr>
      <w:r w:rsidRPr="009212D8">
        <w:t xml:space="preserve">Ask your child to </w:t>
      </w:r>
      <w:r w:rsidR="006B3B8A">
        <w:t>m</w:t>
      </w:r>
      <w:r w:rsidRPr="009212D8">
        <w:t>ake up questions of this type to ask you.</w:t>
      </w:r>
    </w:p>
    <w:p w14:paraId="4C36DFA0" w14:textId="77777777" w:rsidR="000B70CF" w:rsidRPr="00C34173" w:rsidRDefault="002C59F6" w:rsidP="0025299E">
      <w:pPr>
        <w:pStyle w:val="MainHead"/>
      </w:pPr>
      <w:r w:rsidRPr="003775BC">
        <w:br w:type="column"/>
      </w:r>
      <w:r w:rsidR="001F1CAA" w:rsidRPr="001F1CAA">
        <w:t>Measurement of money</w:t>
      </w:r>
    </w:p>
    <w:p w14:paraId="702DE785" w14:textId="11AE809C" w:rsidR="000B70CF" w:rsidRPr="003775BC" w:rsidRDefault="00ED0445"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1165AA33" wp14:editId="178CDAB1">
                <wp:simplePos x="0" y="0"/>
                <wp:positionH relativeFrom="column">
                  <wp:posOffset>0</wp:posOffset>
                </wp:positionH>
                <wp:positionV relativeFrom="paragraph">
                  <wp:posOffset>72390</wp:posOffset>
                </wp:positionV>
                <wp:extent cx="4462145" cy="228600"/>
                <wp:effectExtent l="4445" t="0" r="635" b="2540"/>
                <wp:wrapNone/>
                <wp:docPr id="16"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769CD1"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f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Atfq35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2C17D6D3" w14:textId="77777777" w:rsidR="00C16307" w:rsidRDefault="001F1CAA" w:rsidP="00146EBB">
      <w:pPr>
        <w:pStyle w:val="Body"/>
        <w:spacing w:line="240" w:lineRule="auto"/>
      </w:pPr>
      <w:r w:rsidRPr="001F1CAA">
        <w:t>In money lessons in Year 3, pounds and pence are kept separate. Amounts are added, subtracted and recorded as either pounds only or pence only. The decimal recording of money is not routinely introduced until Year 4. Secure knowledge of number bonds to 20 and of place value leads to confidence in management of money calculations.</w:t>
      </w:r>
    </w:p>
    <w:p w14:paraId="717C831B" w14:textId="137F5859" w:rsidR="00A23881" w:rsidRPr="003775BC" w:rsidRDefault="00ED0445"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043F246C" wp14:editId="7CFD10ED">
                <wp:simplePos x="0" y="0"/>
                <wp:positionH relativeFrom="column">
                  <wp:posOffset>-6350</wp:posOffset>
                </wp:positionH>
                <wp:positionV relativeFrom="paragraph">
                  <wp:posOffset>67945</wp:posOffset>
                </wp:positionV>
                <wp:extent cx="4462145" cy="228600"/>
                <wp:effectExtent l="0" t="0" r="0" b="1905"/>
                <wp:wrapNone/>
                <wp:docPr id="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AF2651"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TRlwIAADc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" fillcolor="#80b0e4" stroked="f" strokecolor="black [3213]" strokeweight="1pt"/>
            </w:pict>
          </mc:Fallback>
        </mc:AlternateContent>
      </w:r>
      <w:r w:rsidR="00A23881" w:rsidRPr="003775BC">
        <w:rPr>
          <w:rFonts w:cs="Arial"/>
        </w:rPr>
        <w:t>ACTIVITY</w:t>
      </w:r>
    </w:p>
    <w:p w14:paraId="50BE85CA" w14:textId="2BBC68A5" w:rsidR="00A23881" w:rsidRDefault="00ED0445" w:rsidP="009A2425">
      <w:pPr>
        <w:pStyle w:val="Subheadabovespace"/>
      </w:pPr>
      <w:r>
        <w:rPr>
          <w:rFonts w:cs="Arial"/>
          <w:noProof/>
          <w:lang w:eastAsia="en-GB"/>
        </w:rPr>
        <mc:AlternateContent>
          <mc:Choice Requires="wps">
            <w:drawing>
              <wp:anchor distT="0" distB="0" distL="114300" distR="114300" simplePos="0" relativeHeight="251692032" behindDoc="1" locked="0" layoutInCell="1" allowOverlap="1" wp14:anchorId="0564F810" wp14:editId="01E79143">
                <wp:simplePos x="0" y="0"/>
                <wp:positionH relativeFrom="column">
                  <wp:posOffset>3275965</wp:posOffset>
                </wp:positionH>
                <wp:positionV relativeFrom="paragraph">
                  <wp:posOffset>27940</wp:posOffset>
                </wp:positionV>
                <wp:extent cx="1186180" cy="839470"/>
                <wp:effectExtent l="13335" t="8890" r="10160" b="8890"/>
                <wp:wrapSquare wrapText="bothSides"/>
                <wp:docPr id="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839470"/>
                        </a:xfrm>
                        <a:prstGeom prst="rect">
                          <a:avLst/>
                        </a:prstGeom>
                        <a:solidFill>
                          <a:srgbClr val="B6DDE8"/>
                        </a:solidFill>
                        <a:ln w="12700">
                          <a:solidFill>
                            <a:schemeClr val="tx1">
                              <a:lumMod val="100000"/>
                              <a:lumOff val="0"/>
                            </a:schemeClr>
                          </a:solidFill>
                          <a:miter lim="800000"/>
                          <a:headEnd/>
                          <a:tailEnd/>
                        </a:ln>
                      </wps:spPr>
                      <wps:txbx>
                        <w:txbxContent>
                          <w:p w14:paraId="00F87CB8" w14:textId="77777777" w:rsidR="00A23881" w:rsidRPr="003775BC" w:rsidRDefault="00A23881" w:rsidP="00DF283C">
                            <w:pPr>
                              <w:pStyle w:val="Subheadabovespace"/>
                              <w:rPr>
                                <w:rFonts w:cs="Arial"/>
                              </w:rPr>
                            </w:pPr>
                            <w:r w:rsidRPr="003E5CD2">
                              <w:t xml:space="preserve">You </w:t>
                            </w:r>
                            <w:r w:rsidR="009A2425">
                              <w:t xml:space="preserve">will </w:t>
                            </w:r>
                            <w:r w:rsidRPr="003E5CD2">
                              <w:t>need</w:t>
                            </w:r>
                            <w:r w:rsidR="00933F13">
                              <w:t>:</w:t>
                            </w:r>
                          </w:p>
                          <w:p w14:paraId="57D55850" w14:textId="77777777" w:rsidR="007540B4" w:rsidRDefault="001F1CAA" w:rsidP="009A2425">
                            <w:pPr>
                              <w:pStyle w:val="BL"/>
                            </w:pPr>
                            <w:r>
                              <w:t xml:space="preserve">6 small toys </w:t>
                            </w:r>
                          </w:p>
                          <w:p w14:paraId="2EA9DB1E" w14:textId="77777777" w:rsidR="00A23881" w:rsidRPr="00016A53" w:rsidRDefault="001F1CAA" w:rsidP="009A2425">
                            <w:pPr>
                              <w:pStyle w:val="BL"/>
                            </w:pPr>
                            <w:r>
                              <w:t xml:space="preserve">6 small pieces </w:t>
                            </w:r>
                            <w:r w:rsidR="007540B4">
                              <w:br/>
                            </w:r>
                            <w:r>
                              <w:t xml:space="preserve">of paper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4F810" id="Text Box 72" o:spid="_x0000_s1041" type="#_x0000_t202" style="position:absolute;left:0;text-align:left;margin-left:257.95pt;margin-top:2.2pt;width:93.4pt;height:66.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" fillcolor="#b6dde8" strokecolor="black [3213]" strokeweight="1pt">
                <v:textbox inset=",7.2pt,,7.2pt">
                  <w:txbxContent>
                    <w:p w14:paraId="00F87CB8" w14:textId="77777777" w:rsidR="00A23881" w:rsidRPr="003775BC" w:rsidRDefault="00A23881" w:rsidP="00DF283C">
                      <w:pPr>
                        <w:pStyle w:val="Subheadabovespace"/>
                        <w:rPr>
                          <w:rFonts w:cs="Arial"/>
                        </w:rPr>
                      </w:pPr>
                      <w:r w:rsidRPr="003E5CD2">
                        <w:t xml:space="preserve">You </w:t>
                      </w:r>
                      <w:r w:rsidR="009A2425">
                        <w:t xml:space="preserve">will </w:t>
                      </w:r>
                      <w:r w:rsidRPr="003E5CD2">
                        <w:t>need</w:t>
                      </w:r>
                      <w:r w:rsidR="00933F13">
                        <w:t>:</w:t>
                      </w:r>
                    </w:p>
                    <w:p w14:paraId="57D55850" w14:textId="77777777" w:rsidR="007540B4" w:rsidRDefault="001F1CAA" w:rsidP="009A2425">
                      <w:pPr>
                        <w:pStyle w:val="BL"/>
                      </w:pPr>
                      <w:r>
                        <w:t xml:space="preserve">6 small toys </w:t>
                      </w:r>
                    </w:p>
                    <w:p w14:paraId="2EA9DB1E" w14:textId="77777777" w:rsidR="00A23881" w:rsidRPr="00016A53" w:rsidRDefault="001F1CAA" w:rsidP="009A2425">
                      <w:pPr>
                        <w:pStyle w:val="BL"/>
                      </w:pPr>
                      <w:r>
                        <w:t xml:space="preserve">6 small pieces </w:t>
                      </w:r>
                      <w:r w:rsidR="007540B4">
                        <w:br/>
                      </w:r>
                      <w:r>
                        <w:t xml:space="preserve">of paper </w:t>
                      </w:r>
                    </w:p>
                  </w:txbxContent>
                </v:textbox>
                <w10:wrap type="square"/>
              </v:shape>
            </w:pict>
          </mc:Fallback>
        </mc:AlternateContent>
      </w:r>
      <w:r w:rsidR="009A2425">
        <w:t>What to do</w:t>
      </w:r>
    </w:p>
    <w:p w14:paraId="381F6E46" w14:textId="77777777" w:rsidR="009A2425" w:rsidRDefault="009A2425" w:rsidP="009A2425">
      <w:pPr>
        <w:pStyle w:val="BL"/>
      </w:pPr>
      <w:r>
        <w:t xml:space="preserve">Ask your child to make up prices of less than 75p for each of the toys and write them on the paper slips. </w:t>
      </w:r>
    </w:p>
    <w:p w14:paraId="28D64FBE" w14:textId="77777777" w:rsidR="009A2425" w:rsidRDefault="009A2425" w:rsidP="009A2425">
      <w:pPr>
        <w:pStyle w:val="BL"/>
      </w:pPr>
      <w:r>
        <w:t xml:space="preserve">Take turns to buy two toys, working out the total cost. </w:t>
      </w:r>
    </w:p>
    <w:p w14:paraId="40BDFD79" w14:textId="77777777" w:rsidR="00C34173" w:rsidRDefault="009A2425" w:rsidP="009A2425">
      <w:pPr>
        <w:pStyle w:val="BL"/>
        <w:rPr>
          <w:rFonts w:cs="Arial"/>
        </w:rPr>
      </w:pPr>
      <w:r>
        <w:t>Work out the change that you would have from £2 (200p).</w:t>
      </w:r>
    </w:p>
    <w:p w14:paraId="53B1CF71" w14:textId="77777777" w:rsidR="000B70CF" w:rsidRPr="003775BC" w:rsidRDefault="000B70CF" w:rsidP="000B70CF">
      <w:pPr>
        <w:pStyle w:val="Subheadabovespace"/>
        <w:rPr>
          <w:rFonts w:cs="Arial"/>
        </w:rPr>
      </w:pPr>
      <w:r w:rsidRPr="003775BC">
        <w:rPr>
          <w:rFonts w:cs="Arial"/>
        </w:rPr>
        <w:t>Variation</w:t>
      </w:r>
      <w:r w:rsidR="001D6264">
        <w:rPr>
          <w:rFonts w:cs="Arial"/>
        </w:rPr>
        <w:t>s</w:t>
      </w:r>
    </w:p>
    <w:p w14:paraId="676FFCA3" w14:textId="77777777" w:rsidR="001F1CAA" w:rsidRDefault="001F1CAA" w:rsidP="001F1CAA">
      <w:pPr>
        <w:pStyle w:val="BL"/>
      </w:pPr>
      <w:r>
        <w:t xml:space="preserve">Increase or decrease the cost of the toys appropriately. </w:t>
      </w:r>
    </w:p>
    <w:p w14:paraId="4E3BEA35" w14:textId="77777777" w:rsidR="000B70CF" w:rsidRPr="00DF283C" w:rsidRDefault="001F1CAA" w:rsidP="001F1CAA">
      <w:pPr>
        <w:pStyle w:val="BL"/>
      </w:pPr>
      <w:r>
        <w:t>Use a selection of coins to buy the toys and to give the correct change.</w:t>
      </w:r>
    </w:p>
    <w:p w14:paraId="460E6915" w14:textId="3A3AFF1C" w:rsidR="000B70CF" w:rsidRDefault="00ED0445" w:rsidP="00D353E0">
      <w:pPr>
        <w:pStyle w:val="HeaddingwithColor"/>
        <w:spacing w:before="120"/>
        <w:rPr>
          <w:rFonts w:cs="Arial"/>
        </w:rPr>
      </w:pPr>
      <w:r>
        <w:rPr>
          <w:rFonts w:cs="Arial"/>
          <w:noProof/>
          <w:lang w:eastAsia="en-GB"/>
        </w:rPr>
        <mc:AlternateContent>
          <mc:Choice Requires="wps">
            <w:drawing>
              <wp:anchor distT="0" distB="0" distL="114300" distR="114300" simplePos="0" relativeHeight="251686912" behindDoc="1" locked="0" layoutInCell="1" allowOverlap="1" wp14:anchorId="0D8D3377" wp14:editId="5C155A6D">
                <wp:simplePos x="0" y="0"/>
                <wp:positionH relativeFrom="column">
                  <wp:posOffset>-3810</wp:posOffset>
                </wp:positionH>
                <wp:positionV relativeFrom="paragraph">
                  <wp:posOffset>27305</wp:posOffset>
                </wp:positionV>
                <wp:extent cx="4462145" cy="228600"/>
                <wp:effectExtent l="635" t="4445" r="4445" b="0"/>
                <wp:wrapNone/>
                <wp:docPr id="13"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76FDE8" id="Rectangle 1712" o:spid="_x0000_s1026" style="position:absolute;margin-left:-.3pt;margin-top:2.15pt;width:351.3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" fillcolor="#80b0e4" stroked="f" strokecolor="black [3213]" strokeweight="1pt"/>
            </w:pict>
          </mc:Fallback>
        </mc:AlternateContent>
      </w:r>
      <w:r w:rsidR="000B70CF" w:rsidRPr="003775BC">
        <w:rPr>
          <w:rFonts w:cs="Arial"/>
        </w:rPr>
        <w:t>QUESTIONS TO ASK</w:t>
      </w:r>
    </w:p>
    <w:p w14:paraId="31E219AE" w14:textId="370EB9B1" w:rsidR="001B40C5" w:rsidRDefault="00ED0445" w:rsidP="00D353E0">
      <w:pPr>
        <w:pStyle w:val="HeaddingwithColor"/>
        <w:spacing w:before="120"/>
        <w:rPr>
          <w:rFonts w:cs="Arial"/>
        </w:rPr>
      </w:pPr>
      <w:r>
        <w:rPr>
          <w:rFonts w:cs="Arial"/>
          <w:noProof/>
          <w:lang w:eastAsia="en-GB"/>
        </w:rPr>
        <mc:AlternateContent>
          <mc:Choice Requires="wps">
            <w:drawing>
              <wp:anchor distT="0" distB="0" distL="114300" distR="114300" simplePos="0" relativeHeight="251706368" behindDoc="0" locked="0" layoutInCell="1" allowOverlap="1" wp14:anchorId="7CFC11CD" wp14:editId="66A730F9">
                <wp:simplePos x="0" y="0"/>
                <wp:positionH relativeFrom="column">
                  <wp:posOffset>-6350</wp:posOffset>
                </wp:positionH>
                <wp:positionV relativeFrom="paragraph">
                  <wp:posOffset>170180</wp:posOffset>
                </wp:positionV>
                <wp:extent cx="1522730" cy="494665"/>
                <wp:effectExtent l="7620" t="198120" r="12700" b="12065"/>
                <wp:wrapNone/>
                <wp:docPr id="1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730" cy="494665"/>
                        </a:xfrm>
                        <a:prstGeom prst="wedgeRoundRectCallout">
                          <a:avLst>
                            <a:gd name="adj1" fmla="val 958"/>
                            <a:gd name="adj2" fmla="val -87097"/>
                            <a:gd name="adj3" fmla="val 16667"/>
                          </a:avLst>
                        </a:prstGeom>
                        <a:solidFill>
                          <a:srgbClr val="B6DDE8"/>
                        </a:solidFill>
                        <a:ln w="3175">
                          <a:solidFill>
                            <a:schemeClr val="tx1">
                              <a:lumMod val="100000"/>
                              <a:lumOff val="0"/>
                            </a:schemeClr>
                          </a:solidFill>
                          <a:miter lim="800000"/>
                          <a:headEnd/>
                          <a:tailEnd/>
                        </a:ln>
                      </wps:spPr>
                      <wps:txbx>
                        <w:txbxContent>
                          <w:p w14:paraId="70CEC3A2" w14:textId="77777777" w:rsidR="00FE2450" w:rsidRPr="009212D8" w:rsidRDefault="00FE2450" w:rsidP="00453033">
                            <w:pPr>
                              <w:pStyle w:val="BubbleText"/>
                            </w:pPr>
                            <w:r w:rsidRPr="009212D8">
                              <w:t>Tell me three different ways to make 10p using 5p, 2p and 1p coins.</w:t>
                            </w:r>
                            <w:r w:rsidR="007540B4">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FC11CD" id="AutoShape 94" o:spid="_x0000_s1042" type="#_x0000_t62" style="position:absolute;left:0;text-align:left;margin-left:-.5pt;margin-top:13.4pt;width:119.9pt;height:3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" adj="11007,-8013" fillcolor="#b6dde8" strokecolor="black [3213]" strokeweight=".25pt">
                <v:textbox inset="0,0,0,0">
                  <w:txbxContent>
                    <w:p w14:paraId="70CEC3A2" w14:textId="77777777" w:rsidR="00FE2450" w:rsidRPr="009212D8" w:rsidRDefault="00FE2450" w:rsidP="00453033">
                      <w:pPr>
                        <w:pStyle w:val="BubbleText"/>
                      </w:pPr>
                      <w:r w:rsidRPr="009212D8">
                        <w:t>Tell me three different ways to make 10p using 5p, 2p and 1p coins.</w:t>
                      </w:r>
                      <w:r w:rsidR="007540B4">
                        <w:t>*</w:t>
                      </w:r>
                    </w:p>
                  </w:txbxContent>
                </v:textbox>
              </v:shape>
            </w:pict>
          </mc:Fallback>
        </mc:AlternateContent>
      </w:r>
      <w:r>
        <w:rPr>
          <w:rFonts w:cs="Arial"/>
          <w:noProof/>
          <w:lang w:eastAsia="en-GB"/>
        </w:rPr>
        <mc:AlternateContent>
          <mc:Choice Requires="wps">
            <w:drawing>
              <wp:anchor distT="0" distB="0" distL="114300" distR="114300" simplePos="0" relativeHeight="251709440" behindDoc="0" locked="0" layoutInCell="1" allowOverlap="1" wp14:anchorId="6D43E0CD" wp14:editId="28A90C73">
                <wp:simplePos x="0" y="0"/>
                <wp:positionH relativeFrom="column">
                  <wp:posOffset>3139440</wp:posOffset>
                </wp:positionH>
                <wp:positionV relativeFrom="paragraph">
                  <wp:posOffset>48260</wp:posOffset>
                </wp:positionV>
                <wp:extent cx="1049655" cy="826135"/>
                <wp:effectExtent l="10160" t="9525" r="6985" b="154940"/>
                <wp:wrapNone/>
                <wp:docPr id="1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826135"/>
                        </a:xfrm>
                        <a:prstGeom prst="wedgeRoundRectCallout">
                          <a:avLst>
                            <a:gd name="adj1" fmla="val 38685"/>
                            <a:gd name="adj2" fmla="val 66370"/>
                            <a:gd name="adj3" fmla="val 16667"/>
                          </a:avLst>
                        </a:prstGeom>
                        <a:solidFill>
                          <a:srgbClr val="B6DDE8"/>
                        </a:solidFill>
                        <a:ln w="3175">
                          <a:solidFill>
                            <a:schemeClr val="dk1">
                              <a:lumMod val="100000"/>
                              <a:lumOff val="0"/>
                            </a:schemeClr>
                          </a:solidFill>
                          <a:miter lim="800000"/>
                          <a:headEnd/>
                          <a:tailEnd/>
                        </a:ln>
                      </wps:spPr>
                      <wps:txbx>
                        <w:txbxContent>
                          <w:p w14:paraId="349A3A75" w14:textId="273F2A72" w:rsidR="00FE2450" w:rsidRPr="00004B1A" w:rsidRDefault="00FE2450" w:rsidP="00453033">
                            <w:pPr>
                              <w:pStyle w:val="BubbleText"/>
                            </w:pPr>
                            <w:r w:rsidRPr="00004B1A">
                              <w:t>T</w:t>
                            </w:r>
                            <w:r w:rsidR="00453033">
                              <w:t>ell</w:t>
                            </w:r>
                            <w:r w:rsidRPr="00004B1A">
                              <w:t xml:space="preserve"> me three different ways to make £1 using 20p, 10p and 5p coins.</w:t>
                            </w:r>
                            <w:r w:rsidR="00453033">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43E0CD" id="AutoShape 97" o:spid="_x0000_s1043" type="#_x0000_t62" style="position:absolute;left:0;text-align:left;margin-left:247.2pt;margin-top:3.8pt;width:82.65pt;height:6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" adj="19156,25136" fillcolor="#b6dde8" strokecolor="black [3200]" strokeweight=".25pt">
                <v:textbox inset="0,0,0,0">
                  <w:txbxContent>
                    <w:p w14:paraId="349A3A75" w14:textId="273F2A72" w:rsidR="00FE2450" w:rsidRPr="00004B1A" w:rsidRDefault="00FE2450" w:rsidP="00453033">
                      <w:pPr>
                        <w:pStyle w:val="BubbleText"/>
                      </w:pPr>
                      <w:r w:rsidRPr="00004B1A">
                        <w:t>T</w:t>
                      </w:r>
                      <w:r w:rsidR="00453033">
                        <w:t>ell</w:t>
                      </w:r>
                      <w:r w:rsidRPr="00004B1A">
                        <w:t xml:space="preserve"> me three different ways to make £1 using 20p, 10p and 5p coins.</w:t>
                      </w:r>
                      <w:r w:rsidR="00453033">
                        <w:t>*</w:t>
                      </w:r>
                    </w:p>
                  </w:txbxContent>
                </v:textbox>
              </v:shape>
            </w:pict>
          </mc:Fallback>
        </mc:AlternateContent>
      </w:r>
      <w:r>
        <w:rPr>
          <w:rFonts w:cs="Arial"/>
          <w:noProof/>
          <w:lang w:eastAsia="en-GB"/>
        </w:rPr>
        <mc:AlternateContent>
          <mc:Choice Requires="wps">
            <w:drawing>
              <wp:anchor distT="0" distB="0" distL="114300" distR="114300" simplePos="0" relativeHeight="251705344" behindDoc="0" locked="0" layoutInCell="1" allowOverlap="1" wp14:anchorId="60141813" wp14:editId="60C9E1EA">
                <wp:simplePos x="0" y="0"/>
                <wp:positionH relativeFrom="column">
                  <wp:posOffset>1730375</wp:posOffset>
                </wp:positionH>
                <wp:positionV relativeFrom="paragraph">
                  <wp:posOffset>48260</wp:posOffset>
                </wp:positionV>
                <wp:extent cx="1189355" cy="663575"/>
                <wp:effectExtent l="10795" t="9525" r="9525" b="136525"/>
                <wp:wrapNone/>
                <wp:docPr id="1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663575"/>
                        </a:xfrm>
                        <a:prstGeom prst="wedgeRoundRectCallout">
                          <a:avLst>
                            <a:gd name="adj1" fmla="val -44287"/>
                            <a:gd name="adj2" fmla="val 67704"/>
                            <a:gd name="adj3" fmla="val 16667"/>
                          </a:avLst>
                        </a:prstGeom>
                        <a:solidFill>
                          <a:srgbClr val="B6DDE8"/>
                        </a:solidFill>
                        <a:ln w="3175">
                          <a:solidFill>
                            <a:schemeClr val="dk1">
                              <a:lumMod val="100000"/>
                              <a:lumOff val="0"/>
                            </a:schemeClr>
                          </a:solidFill>
                          <a:miter lim="800000"/>
                          <a:headEnd/>
                          <a:tailEnd/>
                        </a:ln>
                      </wps:spPr>
                      <wps:txbx>
                        <w:txbxContent>
                          <w:p w14:paraId="67DB42AA" w14:textId="2A53129B" w:rsidR="00FE2450" w:rsidRPr="00004B1A" w:rsidRDefault="00FE2450" w:rsidP="00453033">
                            <w:pPr>
                              <w:pStyle w:val="BubbleText"/>
                            </w:pPr>
                            <w:r w:rsidRPr="00004B1A">
                              <w:t>T</w:t>
                            </w:r>
                            <w:r w:rsidR="00453033">
                              <w:t xml:space="preserve">ell </w:t>
                            </w:r>
                            <w:r w:rsidRPr="00004B1A">
                              <w:t>me three different ways to make 20p using 10p, 5p and 2p coins.</w:t>
                            </w:r>
                            <w:r w:rsidR="00453033">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141813" id="AutoShape 93" o:spid="_x0000_s1044" type="#_x0000_t62" style="position:absolute;left:0;text-align:left;margin-left:136.25pt;margin-top:3.8pt;width:93.65pt;height:5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" adj="1234,25424" fillcolor="#b6dde8" strokecolor="black [3200]" strokeweight=".25pt">
                <v:textbox inset="0,0,0,0">
                  <w:txbxContent>
                    <w:p w14:paraId="67DB42AA" w14:textId="2A53129B" w:rsidR="00FE2450" w:rsidRPr="00004B1A" w:rsidRDefault="00FE2450" w:rsidP="00453033">
                      <w:pPr>
                        <w:pStyle w:val="BubbleText"/>
                      </w:pPr>
                      <w:r w:rsidRPr="00004B1A">
                        <w:t>T</w:t>
                      </w:r>
                      <w:r w:rsidR="00453033">
                        <w:t xml:space="preserve">ell </w:t>
                      </w:r>
                      <w:r w:rsidRPr="00004B1A">
                        <w:t>me three different ways to make 20p using 10p, 5p and 2p coins.</w:t>
                      </w:r>
                      <w:r w:rsidR="00453033">
                        <w:t>*</w:t>
                      </w:r>
                    </w:p>
                  </w:txbxContent>
                </v:textbox>
              </v:shape>
            </w:pict>
          </mc:Fallback>
        </mc:AlternateContent>
      </w:r>
      <w:r>
        <w:rPr>
          <w:rFonts w:cs="Arial"/>
          <w:noProof/>
          <w:lang w:eastAsia="en-GB"/>
        </w:rPr>
        <mc:AlternateContent>
          <mc:Choice Requires="wps">
            <w:drawing>
              <wp:anchor distT="0" distB="0" distL="114300" distR="114300" simplePos="0" relativeHeight="251707392" behindDoc="0" locked="0" layoutInCell="1" allowOverlap="1" wp14:anchorId="7DEC77A0" wp14:editId="39145824">
                <wp:simplePos x="0" y="0"/>
                <wp:positionH relativeFrom="column">
                  <wp:posOffset>-6350</wp:posOffset>
                </wp:positionH>
                <wp:positionV relativeFrom="paragraph">
                  <wp:posOffset>776605</wp:posOffset>
                </wp:positionV>
                <wp:extent cx="1382395" cy="838835"/>
                <wp:effectExtent l="7620" t="13970" r="172085" b="13970"/>
                <wp:wrapNone/>
                <wp:docPr id="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838835"/>
                        </a:xfrm>
                        <a:prstGeom prst="wedgeRoundRectCallout">
                          <a:avLst>
                            <a:gd name="adj1" fmla="val 61440"/>
                            <a:gd name="adj2" fmla="val -24792"/>
                            <a:gd name="adj3" fmla="val 16667"/>
                          </a:avLst>
                        </a:prstGeom>
                        <a:solidFill>
                          <a:srgbClr val="B6DDE8"/>
                        </a:solidFill>
                        <a:ln w="3175">
                          <a:solidFill>
                            <a:schemeClr val="dk1">
                              <a:lumMod val="100000"/>
                              <a:lumOff val="0"/>
                            </a:schemeClr>
                          </a:solidFill>
                          <a:miter lim="800000"/>
                          <a:headEnd/>
                          <a:tailEnd/>
                        </a:ln>
                      </wps:spPr>
                      <wps:txbx>
                        <w:txbxContent>
                          <w:p w14:paraId="543C75FB" w14:textId="77777777" w:rsidR="00FE2450" w:rsidRPr="00004B1A" w:rsidRDefault="00FE2450" w:rsidP="00453033">
                            <w:pPr>
                              <w:pStyle w:val="BubbleText"/>
                            </w:pPr>
                            <w:r w:rsidRPr="00004B1A">
                              <w:t>How much change from £1 will I have if I buy a lolly costing 45p? (Make up similar questions of your own.)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EC77A0" id="AutoShape 95" o:spid="_x0000_s1045" type="#_x0000_t62" style="position:absolute;left:0;text-align:left;margin-left:-.5pt;margin-top:61.15pt;width:108.85pt;height:66.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" adj="24071,5445" fillcolor="#b6dde8" strokecolor="black [3200]" strokeweight=".25pt">
                <v:textbox inset="0,0,0,0">
                  <w:txbxContent>
                    <w:p w14:paraId="543C75FB" w14:textId="77777777" w:rsidR="00FE2450" w:rsidRPr="00004B1A" w:rsidRDefault="00FE2450" w:rsidP="00453033">
                      <w:pPr>
                        <w:pStyle w:val="BubbleText"/>
                      </w:pPr>
                      <w:r w:rsidRPr="00004B1A">
                        <w:t>How much change from £1 will I have if I buy a lolly costing 45p? (Make up similar questions of your own.)</w:t>
                      </w:r>
                    </w:p>
                  </w:txbxContent>
                </v:textbox>
              </v:shape>
            </w:pict>
          </mc:Fallback>
        </mc:AlternateContent>
      </w:r>
    </w:p>
    <w:p w14:paraId="49FFF3E3" w14:textId="77777777" w:rsidR="001B40C5" w:rsidRDefault="001B40C5" w:rsidP="001B40C5">
      <w:pPr>
        <w:pStyle w:val="Body"/>
      </w:pPr>
    </w:p>
    <w:p w14:paraId="7B3C36D5" w14:textId="77777777" w:rsidR="001B40C5" w:rsidRDefault="001B40C5" w:rsidP="001B40C5">
      <w:pPr>
        <w:pStyle w:val="Body"/>
      </w:pPr>
    </w:p>
    <w:p w14:paraId="501094BF" w14:textId="77777777" w:rsidR="001B40C5" w:rsidRDefault="001B40C5" w:rsidP="001B40C5">
      <w:pPr>
        <w:pStyle w:val="Body"/>
      </w:pPr>
    </w:p>
    <w:p w14:paraId="27273788" w14:textId="77777777" w:rsidR="001B40C5" w:rsidRDefault="001B40C5" w:rsidP="001B40C5">
      <w:pPr>
        <w:pStyle w:val="Body"/>
      </w:pPr>
    </w:p>
    <w:p w14:paraId="268A3593" w14:textId="77777777" w:rsidR="001B40C5" w:rsidRDefault="001B40C5" w:rsidP="001B40C5">
      <w:pPr>
        <w:pStyle w:val="Body"/>
      </w:pPr>
    </w:p>
    <w:p w14:paraId="1F3601BA" w14:textId="3ABB994A" w:rsidR="001B40C5" w:rsidRDefault="00ED0445" w:rsidP="001B40C5">
      <w:pPr>
        <w:pStyle w:val="Body"/>
      </w:pPr>
      <w:r>
        <w:rPr>
          <w:noProof/>
          <w:lang w:eastAsia="en-GB"/>
        </w:rPr>
        <mc:AlternateContent>
          <mc:Choice Requires="wps">
            <w:drawing>
              <wp:anchor distT="0" distB="0" distL="114300" distR="114300" simplePos="0" relativeHeight="251708416" behindDoc="0" locked="0" layoutInCell="1" allowOverlap="1" wp14:anchorId="73B63673" wp14:editId="68C723F7">
                <wp:simplePos x="0" y="0"/>
                <wp:positionH relativeFrom="column">
                  <wp:posOffset>1671320</wp:posOffset>
                </wp:positionH>
                <wp:positionV relativeFrom="paragraph">
                  <wp:posOffset>97790</wp:posOffset>
                </wp:positionV>
                <wp:extent cx="2618105" cy="613410"/>
                <wp:effectExtent l="66040" t="160655" r="11430" b="6985"/>
                <wp:wrapNone/>
                <wp:docPr id="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105" cy="613410"/>
                        </a:xfrm>
                        <a:prstGeom prst="wedgeRoundRectCallout">
                          <a:avLst>
                            <a:gd name="adj1" fmla="val -50315"/>
                            <a:gd name="adj2" fmla="val -72569"/>
                            <a:gd name="adj3" fmla="val 16667"/>
                          </a:avLst>
                        </a:prstGeom>
                        <a:solidFill>
                          <a:srgbClr val="B6DDE8"/>
                        </a:solidFill>
                        <a:ln w="3175">
                          <a:solidFill>
                            <a:schemeClr val="dk1">
                              <a:lumMod val="100000"/>
                              <a:lumOff val="0"/>
                            </a:schemeClr>
                          </a:solidFill>
                          <a:miter lim="800000"/>
                          <a:headEnd/>
                          <a:tailEnd/>
                        </a:ln>
                      </wps:spPr>
                      <wps:txbx id="20">
                        <w:txbxContent>
                          <w:p w14:paraId="0DE54D53" w14:textId="77777777" w:rsidR="00FE2450" w:rsidRPr="00004B1A" w:rsidRDefault="007540B4" w:rsidP="00453033">
                            <w:pPr>
                              <w:pStyle w:val="BubbleText"/>
                            </w:pPr>
                            <w:r>
                              <w:t>I have</w:t>
                            </w:r>
                            <w:r w:rsidR="00FE2450" w:rsidRPr="00004B1A">
                              <w:t xml:space="preserve"> 35p change from </w:t>
                            </w:r>
                            <w:r>
                              <w:t xml:space="preserve">a </w:t>
                            </w:r>
                            <w:r w:rsidR="00FE2450" w:rsidRPr="00004B1A">
                              <w:t>£1 coin when I bought a bar of chocolate. How much did it cost? (Make up similar questions of your own.)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B63673" id="AutoShape 96" o:spid="_x0000_s1046" type="#_x0000_t62" style="position:absolute;margin-left:131.6pt;margin-top:7.7pt;width:206.15pt;height:4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" adj="-68,-4875" fillcolor="#b6dde8" strokecolor="black [3200]" strokeweight=".25pt">
                <v:textbox style="mso-next-textbox:#Text Box 111" inset="0,0,0,0">
                  <w:txbxContent>
                    <w:p w14:paraId="0DE54D53" w14:textId="77777777" w:rsidR="00FE2450" w:rsidRPr="00004B1A" w:rsidRDefault="007540B4" w:rsidP="00453033">
                      <w:pPr>
                        <w:pStyle w:val="BubbleText"/>
                      </w:pPr>
                      <w:r>
                        <w:t>I have</w:t>
                      </w:r>
                      <w:r w:rsidR="00FE2450" w:rsidRPr="00004B1A">
                        <w:t xml:space="preserve"> 35p change from </w:t>
                      </w:r>
                      <w:r>
                        <w:t xml:space="preserve">a </w:t>
                      </w:r>
                      <w:r w:rsidR="00FE2450" w:rsidRPr="00004B1A">
                        <w:t>£1 coin when I bought a bar of chocolate. How much did it cost? (Make up similar questions of your own.)</w:t>
                      </w:r>
                    </w:p>
                  </w:txbxContent>
                </v:textbox>
              </v:shape>
            </w:pict>
          </mc:Fallback>
        </mc:AlternateContent>
      </w:r>
    </w:p>
    <w:p w14:paraId="75ECEE52" w14:textId="77777777" w:rsidR="001B40C5" w:rsidRDefault="001B40C5" w:rsidP="001B40C5">
      <w:pPr>
        <w:pStyle w:val="Body"/>
      </w:pPr>
    </w:p>
    <w:p w14:paraId="1D7FB102" w14:textId="77777777" w:rsidR="001B40C5" w:rsidRDefault="001B40C5" w:rsidP="001B40C5">
      <w:pPr>
        <w:pStyle w:val="Body"/>
      </w:pPr>
    </w:p>
    <w:p w14:paraId="46B65EE3" w14:textId="77777777" w:rsidR="001B40C5" w:rsidRDefault="001B40C5" w:rsidP="001B40C5">
      <w:pPr>
        <w:pStyle w:val="Body"/>
      </w:pPr>
    </w:p>
    <w:p w14:paraId="5D62F70A" w14:textId="13BEF158" w:rsidR="001B40C5" w:rsidRDefault="00ED0445" w:rsidP="001B40C5">
      <w:pPr>
        <w:pStyle w:val="Body"/>
      </w:pPr>
      <w:r>
        <w:rPr>
          <w:noProof/>
          <w:lang w:eastAsia="en-GB"/>
        </w:rPr>
        <mc:AlternateContent>
          <mc:Choice Requires="wps">
            <w:drawing>
              <wp:anchor distT="0" distB="0" distL="114300" distR="114300" simplePos="0" relativeHeight="251720704" behindDoc="0" locked="0" layoutInCell="1" allowOverlap="1" wp14:anchorId="3053C766" wp14:editId="0DD3DC81">
                <wp:simplePos x="0" y="0"/>
                <wp:positionH relativeFrom="column">
                  <wp:posOffset>4138930</wp:posOffset>
                </wp:positionH>
                <wp:positionV relativeFrom="paragraph">
                  <wp:posOffset>40005</wp:posOffset>
                </wp:positionV>
                <wp:extent cx="76200" cy="114300"/>
                <wp:effectExtent l="0" t="4445" r="0" b="0"/>
                <wp:wrapTight wrapText="bothSides">
                  <wp:wrapPolygon edited="0">
                    <wp:start x="0" y="0"/>
                    <wp:lineTo x="21600" y="0"/>
                    <wp:lineTo x="21600" y="21600"/>
                    <wp:lineTo x="0" y="21600"/>
                    <wp:lineTo x="0" y="0"/>
                  </wp:wrapPolygon>
                </wp:wrapTight>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3C766" id="Text Box 111" o:spid="_x0000_s1047" type="#_x0000_t202" style="position:absolute;margin-left:325.9pt;margin-top:3.15pt;width:6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" filled="f" stroked="f">
                <v:textbox inset=",7.2pt,,7.2pt">
                  <w:txbxContent/>
                </v:textbox>
                <w10:wrap type="tight"/>
              </v:shape>
            </w:pict>
          </mc:Fallback>
        </mc:AlternateContent>
      </w:r>
    </w:p>
    <w:p w14:paraId="38AC2CE6" w14:textId="77777777" w:rsidR="001B40C5" w:rsidRDefault="001B40C5" w:rsidP="001B40C5">
      <w:pPr>
        <w:pStyle w:val="Body"/>
      </w:pPr>
    </w:p>
    <w:p w14:paraId="40434D78" w14:textId="77777777" w:rsidR="001B40C5" w:rsidRPr="00004B1A" w:rsidRDefault="001B40C5" w:rsidP="00453033">
      <w:pPr>
        <w:pStyle w:val="Body"/>
      </w:pPr>
      <w:r w:rsidRPr="00004B1A">
        <w:t>*If you have real money, your child can show you using the coins. Handling real money will help your child’s understanding.</w:t>
      </w:r>
    </w:p>
    <w:p w14:paraId="70FFCD3B" w14:textId="77777777" w:rsidR="00FE2450" w:rsidRPr="003775BC" w:rsidRDefault="00FE2450" w:rsidP="001B40C5">
      <w:pPr>
        <w:pStyle w:val="Body"/>
        <w:rPr>
          <w:rFonts w:cs="Arial"/>
        </w:rPr>
      </w:pPr>
    </w:p>
    <w:sectPr w:rsidR="00FE2450" w:rsidRPr="003775BC" w:rsidSect="00862772">
      <w:headerReference w:type="even" r:id="rId11"/>
      <w:headerReference w:type="default" r:id="rId12"/>
      <w:footerReference w:type="even" r:id="rId13"/>
      <w:footerReference w:type="default" r:id="rId14"/>
      <w:headerReference w:type="firs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846D1" w14:textId="77777777" w:rsidR="000A1EC7" w:rsidRDefault="000A1EC7" w:rsidP="00A42AA8">
      <w:r>
        <w:separator/>
      </w:r>
    </w:p>
  </w:endnote>
  <w:endnote w:type="continuationSeparator" w:id="0">
    <w:p w14:paraId="60FF9311" w14:textId="77777777" w:rsidR="000A1EC7" w:rsidRDefault="000A1EC7"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6054" w14:textId="77777777" w:rsidR="00F72116" w:rsidRDefault="002A725A"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605A494F"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F199" w14:textId="63776E6A" w:rsidR="00F72116" w:rsidRDefault="00ED0445"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005010E8" wp14:editId="1B06805F">
              <wp:simplePos x="0" y="0"/>
              <wp:positionH relativeFrom="column">
                <wp:posOffset>5311140</wp:posOffset>
              </wp:positionH>
              <wp:positionV relativeFrom="paragraph">
                <wp:posOffset>97155</wp:posOffset>
              </wp:positionV>
              <wp:extent cx="4462145"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2B2FC295"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010E8" id="_x0000_t202" coordsize="21600,21600" o:spt="202" path="m,l,21600r21600,l21600,xe">
              <v:stroke joinstyle="miter"/>
              <v:path gradientshapeok="t" o:connecttype="rect"/>
            </v:shapetype>
            <v:shape id="Text Box 2" o:spid="_x0000_s1048" type="#_x0000_t202" style="position:absolute;margin-left:418.2pt;margin-top:7.6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" filled="f" stroked="f">
              <v:textbox inset=",7.2pt,,7.2pt">
                <w:txbxContent>
                  <w:p w14:paraId="2B2FC295"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1AA53960" wp14:editId="017B795E">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13E5BA5F"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53960" id="Text Box 1" o:spid="_x0000_s1049"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HR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No6kdFFAgAATAQAAA4A&#10;AAAAAAAAAAAAAAAALgIAAGRycy9lMm9Eb2MueG1sUEsBAi0AFAAGAAgAAAAhADolPyLYAAAABgEA&#10;AA8AAAAAAAAAAAAAAAAAnwQAAGRycy9kb3ducmV2LnhtbFBLBQYAAAAABAAEAPMAAACkBQAAAAA=&#10;" filled="f" stroked="f">
              <v:textbox inset=",7.2pt,,7.2pt">
                <w:txbxContent>
                  <w:p w14:paraId="13E5BA5F"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83F1F" w14:textId="3CCF82E3" w:rsidR="00F72116" w:rsidRDefault="00ED0445">
    <w:pPr>
      <w:pStyle w:val="Footer"/>
    </w:pPr>
    <w:r>
      <w:rPr>
        <w:noProof/>
        <w:lang w:eastAsia="en-GB"/>
      </w:rPr>
      <mc:AlternateContent>
        <mc:Choice Requires="wps">
          <w:drawing>
            <wp:anchor distT="0" distB="0" distL="114300" distR="114300" simplePos="0" relativeHeight="251661312" behindDoc="1" locked="0" layoutInCell="1" allowOverlap="1" wp14:anchorId="4F96C7FB" wp14:editId="54222418">
              <wp:simplePos x="0" y="0"/>
              <wp:positionH relativeFrom="column">
                <wp:posOffset>5307330</wp:posOffset>
              </wp:positionH>
              <wp:positionV relativeFrom="paragraph">
                <wp:posOffset>93345</wp:posOffset>
              </wp:positionV>
              <wp:extent cx="4462145" cy="3429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7249428A"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6C7FB" id="_x0000_t202" coordsize="21600,21600" o:spt="202" path="m,l,21600r21600,l21600,xe">
              <v:stroke joinstyle="miter"/>
              <v:path gradientshapeok="t" o:connecttype="rect"/>
            </v:shapetype>
            <v:shape id="Text Box 8" o:spid="_x0000_s1050" type="#_x0000_t202" style="position:absolute;margin-left:417.9pt;margin-top:7.3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UZ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" filled="f" stroked="f">
              <v:textbox inset=",7.2pt,,7.2pt">
                <w:txbxContent>
                  <w:p w14:paraId="7249428A" w14:textId="77777777" w:rsidR="00F72116" w:rsidRDefault="00F72116" w:rsidP="005B1243">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6682C18D" wp14:editId="6059D45C">
              <wp:simplePos x="0" y="0"/>
              <wp:positionH relativeFrom="column">
                <wp:posOffset>0</wp:posOffset>
              </wp:positionH>
              <wp:positionV relativeFrom="paragraph">
                <wp:posOffset>94615</wp:posOffset>
              </wp:positionV>
              <wp:extent cx="4462145" cy="3530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012A2DE1"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C18D" id="Text Box 7" o:spid="_x0000_s1051" type="#_x0000_t202" style="position:absolute;margin-left:0;margin-top:7.4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" filled="f" stroked="f">
              <v:textbox inset=",7.2pt,,7.2pt">
                <w:txbxContent>
                  <w:p w14:paraId="012A2DE1" w14:textId="77777777" w:rsidR="00F72116" w:rsidRDefault="00F72116" w:rsidP="005B1243">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F5B9B" w14:textId="77777777" w:rsidR="000A1EC7" w:rsidRDefault="000A1EC7" w:rsidP="00A42AA8">
      <w:r>
        <w:separator/>
      </w:r>
    </w:p>
  </w:footnote>
  <w:footnote w:type="continuationSeparator" w:id="0">
    <w:p w14:paraId="67DEA527" w14:textId="77777777" w:rsidR="000A1EC7" w:rsidRDefault="000A1EC7" w:rsidP="00A42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67BF" w14:textId="77777777" w:rsidR="00E70782" w:rsidRDefault="00E707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9700" w14:textId="77777777" w:rsidR="00E70782" w:rsidRDefault="00E707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5884E" w14:textId="77777777" w:rsidR="00E70782" w:rsidRDefault="00E707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o:colormru v:ext="edit" colors="#efeeed,#14aacd,#1baacd,#b6dde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67EB0"/>
    <w:rsid w:val="000726D4"/>
    <w:rsid w:val="00074944"/>
    <w:rsid w:val="000767E9"/>
    <w:rsid w:val="00085B7A"/>
    <w:rsid w:val="00091356"/>
    <w:rsid w:val="000A1A72"/>
    <w:rsid w:val="000A1EC7"/>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1C43"/>
    <w:rsid w:val="000E0167"/>
    <w:rsid w:val="000F1342"/>
    <w:rsid w:val="000F405F"/>
    <w:rsid w:val="000F63B9"/>
    <w:rsid w:val="00100365"/>
    <w:rsid w:val="00105455"/>
    <w:rsid w:val="001101A5"/>
    <w:rsid w:val="00113306"/>
    <w:rsid w:val="00113C28"/>
    <w:rsid w:val="00125B5E"/>
    <w:rsid w:val="00125D79"/>
    <w:rsid w:val="00132771"/>
    <w:rsid w:val="00136173"/>
    <w:rsid w:val="00136EA5"/>
    <w:rsid w:val="001434BA"/>
    <w:rsid w:val="00146EBB"/>
    <w:rsid w:val="00154B89"/>
    <w:rsid w:val="00155C39"/>
    <w:rsid w:val="001600C6"/>
    <w:rsid w:val="00167132"/>
    <w:rsid w:val="00167801"/>
    <w:rsid w:val="00170F50"/>
    <w:rsid w:val="001723D5"/>
    <w:rsid w:val="00172E89"/>
    <w:rsid w:val="001742D8"/>
    <w:rsid w:val="00174B9B"/>
    <w:rsid w:val="00176D00"/>
    <w:rsid w:val="00182317"/>
    <w:rsid w:val="0018646A"/>
    <w:rsid w:val="001929F6"/>
    <w:rsid w:val="001A3058"/>
    <w:rsid w:val="001A3432"/>
    <w:rsid w:val="001A688B"/>
    <w:rsid w:val="001A6D15"/>
    <w:rsid w:val="001A7B4F"/>
    <w:rsid w:val="001A7E71"/>
    <w:rsid w:val="001B40C5"/>
    <w:rsid w:val="001B646C"/>
    <w:rsid w:val="001B6803"/>
    <w:rsid w:val="001C093A"/>
    <w:rsid w:val="001C0F0C"/>
    <w:rsid w:val="001C12BC"/>
    <w:rsid w:val="001C2C01"/>
    <w:rsid w:val="001C369E"/>
    <w:rsid w:val="001C39FB"/>
    <w:rsid w:val="001C5F40"/>
    <w:rsid w:val="001C6C94"/>
    <w:rsid w:val="001D0683"/>
    <w:rsid w:val="001D0B02"/>
    <w:rsid w:val="001D314C"/>
    <w:rsid w:val="001D5711"/>
    <w:rsid w:val="001D6264"/>
    <w:rsid w:val="001D67E8"/>
    <w:rsid w:val="001D6BE6"/>
    <w:rsid w:val="001D7EB4"/>
    <w:rsid w:val="001E0696"/>
    <w:rsid w:val="001E3280"/>
    <w:rsid w:val="001E4745"/>
    <w:rsid w:val="001F0B4E"/>
    <w:rsid w:val="001F1CAA"/>
    <w:rsid w:val="001F2C22"/>
    <w:rsid w:val="00200E5F"/>
    <w:rsid w:val="0020102B"/>
    <w:rsid w:val="00202223"/>
    <w:rsid w:val="002026C2"/>
    <w:rsid w:val="0020356F"/>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5299E"/>
    <w:rsid w:val="00253151"/>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A725A"/>
    <w:rsid w:val="002B42E5"/>
    <w:rsid w:val="002B461E"/>
    <w:rsid w:val="002B55E8"/>
    <w:rsid w:val="002B7E3A"/>
    <w:rsid w:val="002C4D31"/>
    <w:rsid w:val="002C59F6"/>
    <w:rsid w:val="002C64A9"/>
    <w:rsid w:val="002D331B"/>
    <w:rsid w:val="002D4918"/>
    <w:rsid w:val="002D5EBF"/>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CAB"/>
    <w:rsid w:val="00342E99"/>
    <w:rsid w:val="00346157"/>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A6D0F"/>
    <w:rsid w:val="003B5135"/>
    <w:rsid w:val="003B55AD"/>
    <w:rsid w:val="003C00A9"/>
    <w:rsid w:val="003C132F"/>
    <w:rsid w:val="003C2AFA"/>
    <w:rsid w:val="003C780A"/>
    <w:rsid w:val="003D020A"/>
    <w:rsid w:val="003D3468"/>
    <w:rsid w:val="003D57B0"/>
    <w:rsid w:val="003D63F0"/>
    <w:rsid w:val="003D675A"/>
    <w:rsid w:val="003D6CF3"/>
    <w:rsid w:val="003D6F09"/>
    <w:rsid w:val="003E0939"/>
    <w:rsid w:val="003E36AD"/>
    <w:rsid w:val="003E69E4"/>
    <w:rsid w:val="003F2BD0"/>
    <w:rsid w:val="003F3FEB"/>
    <w:rsid w:val="00406465"/>
    <w:rsid w:val="00406CC2"/>
    <w:rsid w:val="00410481"/>
    <w:rsid w:val="0041057D"/>
    <w:rsid w:val="004109D3"/>
    <w:rsid w:val="004115AF"/>
    <w:rsid w:val="0041795C"/>
    <w:rsid w:val="00417A58"/>
    <w:rsid w:val="00421404"/>
    <w:rsid w:val="00426EDD"/>
    <w:rsid w:val="004276D0"/>
    <w:rsid w:val="00427D6E"/>
    <w:rsid w:val="0043763B"/>
    <w:rsid w:val="00443352"/>
    <w:rsid w:val="004442A4"/>
    <w:rsid w:val="00446D18"/>
    <w:rsid w:val="00450B97"/>
    <w:rsid w:val="0045294A"/>
    <w:rsid w:val="00453033"/>
    <w:rsid w:val="004564BA"/>
    <w:rsid w:val="00456E3C"/>
    <w:rsid w:val="00456F62"/>
    <w:rsid w:val="00457114"/>
    <w:rsid w:val="004826BD"/>
    <w:rsid w:val="0048733D"/>
    <w:rsid w:val="00490B65"/>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29EB"/>
    <w:rsid w:val="004E2B84"/>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4187"/>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76D7F"/>
    <w:rsid w:val="005810DD"/>
    <w:rsid w:val="00581C80"/>
    <w:rsid w:val="005838EE"/>
    <w:rsid w:val="005855C8"/>
    <w:rsid w:val="00587063"/>
    <w:rsid w:val="00590AD0"/>
    <w:rsid w:val="00590DBA"/>
    <w:rsid w:val="00593895"/>
    <w:rsid w:val="005A08A6"/>
    <w:rsid w:val="005A3781"/>
    <w:rsid w:val="005A7CEB"/>
    <w:rsid w:val="005B0BB6"/>
    <w:rsid w:val="005B1243"/>
    <w:rsid w:val="005B1F6F"/>
    <w:rsid w:val="005B5105"/>
    <w:rsid w:val="005B56AA"/>
    <w:rsid w:val="005C04E6"/>
    <w:rsid w:val="005C4C8B"/>
    <w:rsid w:val="005C5878"/>
    <w:rsid w:val="005C7717"/>
    <w:rsid w:val="005D1128"/>
    <w:rsid w:val="005D4FBF"/>
    <w:rsid w:val="005D69A8"/>
    <w:rsid w:val="005D79E2"/>
    <w:rsid w:val="005D7C9E"/>
    <w:rsid w:val="005E4921"/>
    <w:rsid w:val="005E753A"/>
    <w:rsid w:val="005E7C4E"/>
    <w:rsid w:val="005F4B19"/>
    <w:rsid w:val="0060208C"/>
    <w:rsid w:val="006055D7"/>
    <w:rsid w:val="0060651D"/>
    <w:rsid w:val="0061602B"/>
    <w:rsid w:val="0061784C"/>
    <w:rsid w:val="00631F75"/>
    <w:rsid w:val="00633521"/>
    <w:rsid w:val="0063739C"/>
    <w:rsid w:val="00637CCC"/>
    <w:rsid w:val="00640E66"/>
    <w:rsid w:val="00640FF3"/>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0AC"/>
    <w:rsid w:val="006A5245"/>
    <w:rsid w:val="006B3B8A"/>
    <w:rsid w:val="006C168A"/>
    <w:rsid w:val="006C1A4E"/>
    <w:rsid w:val="006C31E5"/>
    <w:rsid w:val="006C60C0"/>
    <w:rsid w:val="006C6B20"/>
    <w:rsid w:val="006D3705"/>
    <w:rsid w:val="006D72EC"/>
    <w:rsid w:val="006E6A02"/>
    <w:rsid w:val="006E6E5C"/>
    <w:rsid w:val="006F5F25"/>
    <w:rsid w:val="006F654C"/>
    <w:rsid w:val="006F7830"/>
    <w:rsid w:val="007044CD"/>
    <w:rsid w:val="00723191"/>
    <w:rsid w:val="00725286"/>
    <w:rsid w:val="00725852"/>
    <w:rsid w:val="00726242"/>
    <w:rsid w:val="00730F10"/>
    <w:rsid w:val="00736E31"/>
    <w:rsid w:val="00742133"/>
    <w:rsid w:val="007422A5"/>
    <w:rsid w:val="00746912"/>
    <w:rsid w:val="00753510"/>
    <w:rsid w:val="007540B4"/>
    <w:rsid w:val="007554CD"/>
    <w:rsid w:val="00765133"/>
    <w:rsid w:val="00767F49"/>
    <w:rsid w:val="0077007D"/>
    <w:rsid w:val="007715A5"/>
    <w:rsid w:val="00774481"/>
    <w:rsid w:val="00774657"/>
    <w:rsid w:val="00774EFD"/>
    <w:rsid w:val="007775C5"/>
    <w:rsid w:val="0077789E"/>
    <w:rsid w:val="00780B57"/>
    <w:rsid w:val="0078264A"/>
    <w:rsid w:val="00782F7D"/>
    <w:rsid w:val="0078333F"/>
    <w:rsid w:val="00783DBB"/>
    <w:rsid w:val="00784AFE"/>
    <w:rsid w:val="00784D74"/>
    <w:rsid w:val="0079303D"/>
    <w:rsid w:val="00794CD3"/>
    <w:rsid w:val="0079665A"/>
    <w:rsid w:val="0079672F"/>
    <w:rsid w:val="007978AC"/>
    <w:rsid w:val="007A07D9"/>
    <w:rsid w:val="007A69A9"/>
    <w:rsid w:val="007B2D24"/>
    <w:rsid w:val="007B3D0F"/>
    <w:rsid w:val="007B528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6704"/>
    <w:rsid w:val="008926FE"/>
    <w:rsid w:val="008948AA"/>
    <w:rsid w:val="00894C6B"/>
    <w:rsid w:val="008964CB"/>
    <w:rsid w:val="008A3C3D"/>
    <w:rsid w:val="008A608C"/>
    <w:rsid w:val="008B0F18"/>
    <w:rsid w:val="008B293C"/>
    <w:rsid w:val="008B35F3"/>
    <w:rsid w:val="008C0EE3"/>
    <w:rsid w:val="008C185E"/>
    <w:rsid w:val="008C2AFC"/>
    <w:rsid w:val="008C36AD"/>
    <w:rsid w:val="008C37C1"/>
    <w:rsid w:val="008C61A9"/>
    <w:rsid w:val="008C718A"/>
    <w:rsid w:val="008D0287"/>
    <w:rsid w:val="008D4264"/>
    <w:rsid w:val="008D5C24"/>
    <w:rsid w:val="008E4798"/>
    <w:rsid w:val="008E733B"/>
    <w:rsid w:val="008F49E2"/>
    <w:rsid w:val="00904670"/>
    <w:rsid w:val="00905D18"/>
    <w:rsid w:val="00911316"/>
    <w:rsid w:val="00916568"/>
    <w:rsid w:val="00916FCA"/>
    <w:rsid w:val="00924B23"/>
    <w:rsid w:val="00925281"/>
    <w:rsid w:val="00925469"/>
    <w:rsid w:val="0093290D"/>
    <w:rsid w:val="00933F13"/>
    <w:rsid w:val="00933F5A"/>
    <w:rsid w:val="00935D2A"/>
    <w:rsid w:val="009375A9"/>
    <w:rsid w:val="00940593"/>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71229"/>
    <w:rsid w:val="00971860"/>
    <w:rsid w:val="00977B96"/>
    <w:rsid w:val="00980AB3"/>
    <w:rsid w:val="0098334F"/>
    <w:rsid w:val="00983B23"/>
    <w:rsid w:val="00984F31"/>
    <w:rsid w:val="009879AA"/>
    <w:rsid w:val="00990117"/>
    <w:rsid w:val="00991474"/>
    <w:rsid w:val="00993CA2"/>
    <w:rsid w:val="009961C1"/>
    <w:rsid w:val="0099724D"/>
    <w:rsid w:val="009A0CA7"/>
    <w:rsid w:val="009A1BCB"/>
    <w:rsid w:val="009A2425"/>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9D7"/>
    <w:rsid w:val="00A44E3A"/>
    <w:rsid w:val="00A45E70"/>
    <w:rsid w:val="00A51C77"/>
    <w:rsid w:val="00A555FE"/>
    <w:rsid w:val="00A56654"/>
    <w:rsid w:val="00A575BC"/>
    <w:rsid w:val="00A6087D"/>
    <w:rsid w:val="00A613B5"/>
    <w:rsid w:val="00A615AE"/>
    <w:rsid w:val="00A6272B"/>
    <w:rsid w:val="00A6460A"/>
    <w:rsid w:val="00A70282"/>
    <w:rsid w:val="00A73F4C"/>
    <w:rsid w:val="00A75A7C"/>
    <w:rsid w:val="00A76FBD"/>
    <w:rsid w:val="00A80832"/>
    <w:rsid w:val="00A83324"/>
    <w:rsid w:val="00A87512"/>
    <w:rsid w:val="00A87752"/>
    <w:rsid w:val="00A87A8D"/>
    <w:rsid w:val="00A9237A"/>
    <w:rsid w:val="00AA0877"/>
    <w:rsid w:val="00AA3BA3"/>
    <w:rsid w:val="00AA4F04"/>
    <w:rsid w:val="00AA7F8C"/>
    <w:rsid w:val="00AB04AA"/>
    <w:rsid w:val="00AB069E"/>
    <w:rsid w:val="00AB2DC5"/>
    <w:rsid w:val="00AB3BD1"/>
    <w:rsid w:val="00AB5C55"/>
    <w:rsid w:val="00AB7BE5"/>
    <w:rsid w:val="00AC0615"/>
    <w:rsid w:val="00AC1A2E"/>
    <w:rsid w:val="00AD3E16"/>
    <w:rsid w:val="00AD4564"/>
    <w:rsid w:val="00AE7F23"/>
    <w:rsid w:val="00AF06A9"/>
    <w:rsid w:val="00AF2A87"/>
    <w:rsid w:val="00AF593F"/>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66EDB"/>
    <w:rsid w:val="00B70B25"/>
    <w:rsid w:val="00B719B0"/>
    <w:rsid w:val="00B71FC8"/>
    <w:rsid w:val="00B72500"/>
    <w:rsid w:val="00B727EF"/>
    <w:rsid w:val="00B7534D"/>
    <w:rsid w:val="00B7581F"/>
    <w:rsid w:val="00B910A5"/>
    <w:rsid w:val="00B952A1"/>
    <w:rsid w:val="00B953A7"/>
    <w:rsid w:val="00B97C81"/>
    <w:rsid w:val="00BA5A7A"/>
    <w:rsid w:val="00BA635B"/>
    <w:rsid w:val="00BA65BF"/>
    <w:rsid w:val="00BB009C"/>
    <w:rsid w:val="00BB0501"/>
    <w:rsid w:val="00BB1887"/>
    <w:rsid w:val="00BB431C"/>
    <w:rsid w:val="00BC021D"/>
    <w:rsid w:val="00BC0552"/>
    <w:rsid w:val="00BC122B"/>
    <w:rsid w:val="00BE1220"/>
    <w:rsid w:val="00BE4382"/>
    <w:rsid w:val="00BE5E7E"/>
    <w:rsid w:val="00BE6ED8"/>
    <w:rsid w:val="00BE734F"/>
    <w:rsid w:val="00BF1ACB"/>
    <w:rsid w:val="00BF40CD"/>
    <w:rsid w:val="00BF611A"/>
    <w:rsid w:val="00BF6F0C"/>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55A5D"/>
    <w:rsid w:val="00C6454B"/>
    <w:rsid w:val="00C6657F"/>
    <w:rsid w:val="00C66699"/>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D2B19"/>
    <w:rsid w:val="00CD5F62"/>
    <w:rsid w:val="00CD64E4"/>
    <w:rsid w:val="00CD6705"/>
    <w:rsid w:val="00CE10E1"/>
    <w:rsid w:val="00CE17D7"/>
    <w:rsid w:val="00CE47D9"/>
    <w:rsid w:val="00CE5BDC"/>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53E0"/>
    <w:rsid w:val="00D36B04"/>
    <w:rsid w:val="00D36B4B"/>
    <w:rsid w:val="00D44501"/>
    <w:rsid w:val="00D4735A"/>
    <w:rsid w:val="00D52B69"/>
    <w:rsid w:val="00D53B47"/>
    <w:rsid w:val="00D544DC"/>
    <w:rsid w:val="00D54AB8"/>
    <w:rsid w:val="00D5559A"/>
    <w:rsid w:val="00D639F8"/>
    <w:rsid w:val="00D65324"/>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D70C0"/>
    <w:rsid w:val="00DE3252"/>
    <w:rsid w:val="00DE6CCF"/>
    <w:rsid w:val="00DF1B68"/>
    <w:rsid w:val="00DF22CA"/>
    <w:rsid w:val="00DF283C"/>
    <w:rsid w:val="00DF3712"/>
    <w:rsid w:val="00DF7F8B"/>
    <w:rsid w:val="00E06474"/>
    <w:rsid w:val="00E142C8"/>
    <w:rsid w:val="00E14E6C"/>
    <w:rsid w:val="00E152DE"/>
    <w:rsid w:val="00E17860"/>
    <w:rsid w:val="00E214D4"/>
    <w:rsid w:val="00E33663"/>
    <w:rsid w:val="00E34B1F"/>
    <w:rsid w:val="00E3773F"/>
    <w:rsid w:val="00E37885"/>
    <w:rsid w:val="00E42242"/>
    <w:rsid w:val="00E45FB5"/>
    <w:rsid w:val="00E52AD8"/>
    <w:rsid w:val="00E539C0"/>
    <w:rsid w:val="00E53B2E"/>
    <w:rsid w:val="00E54B6B"/>
    <w:rsid w:val="00E559CC"/>
    <w:rsid w:val="00E60809"/>
    <w:rsid w:val="00E62868"/>
    <w:rsid w:val="00E70782"/>
    <w:rsid w:val="00E711E5"/>
    <w:rsid w:val="00E7277A"/>
    <w:rsid w:val="00E77D95"/>
    <w:rsid w:val="00E811F1"/>
    <w:rsid w:val="00E839C9"/>
    <w:rsid w:val="00E83E2A"/>
    <w:rsid w:val="00E86527"/>
    <w:rsid w:val="00E91F0E"/>
    <w:rsid w:val="00E925EA"/>
    <w:rsid w:val="00EA0AE6"/>
    <w:rsid w:val="00EA5B88"/>
    <w:rsid w:val="00EA6FD5"/>
    <w:rsid w:val="00EA7C48"/>
    <w:rsid w:val="00EB00AC"/>
    <w:rsid w:val="00EB32B9"/>
    <w:rsid w:val="00EC477E"/>
    <w:rsid w:val="00ED0445"/>
    <w:rsid w:val="00ED516B"/>
    <w:rsid w:val="00ED7998"/>
    <w:rsid w:val="00EE053D"/>
    <w:rsid w:val="00EE69C4"/>
    <w:rsid w:val="00EE6B40"/>
    <w:rsid w:val="00EE710F"/>
    <w:rsid w:val="00EF00E0"/>
    <w:rsid w:val="00EF0A40"/>
    <w:rsid w:val="00EF1435"/>
    <w:rsid w:val="00EF228E"/>
    <w:rsid w:val="00EF7AC2"/>
    <w:rsid w:val="00F1338D"/>
    <w:rsid w:val="00F14406"/>
    <w:rsid w:val="00F251A3"/>
    <w:rsid w:val="00F25D70"/>
    <w:rsid w:val="00F33518"/>
    <w:rsid w:val="00F3517B"/>
    <w:rsid w:val="00F35303"/>
    <w:rsid w:val="00F36500"/>
    <w:rsid w:val="00F375E1"/>
    <w:rsid w:val="00F42937"/>
    <w:rsid w:val="00F42E9B"/>
    <w:rsid w:val="00F42FE6"/>
    <w:rsid w:val="00F46309"/>
    <w:rsid w:val="00F47924"/>
    <w:rsid w:val="00F47CA0"/>
    <w:rsid w:val="00F50F27"/>
    <w:rsid w:val="00F531EF"/>
    <w:rsid w:val="00F5465B"/>
    <w:rsid w:val="00F609E1"/>
    <w:rsid w:val="00F60C1A"/>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1B3E"/>
    <w:rsid w:val="00FA3E30"/>
    <w:rsid w:val="00FB2991"/>
    <w:rsid w:val="00FB473C"/>
    <w:rsid w:val="00FB5238"/>
    <w:rsid w:val="00FB5686"/>
    <w:rsid w:val="00FB5F81"/>
    <w:rsid w:val="00FB5FF1"/>
    <w:rsid w:val="00FC3A5C"/>
    <w:rsid w:val="00FC612C"/>
    <w:rsid w:val="00FD7F5E"/>
    <w:rsid w:val="00FE23EB"/>
    <w:rsid w:val="00FE2450"/>
    <w:rsid w:val="00FE2BD1"/>
    <w:rsid w:val="00FE33D8"/>
    <w:rsid w:val="00FE3450"/>
    <w:rsid w:val="00FE34B4"/>
    <w:rsid w:val="00FF3489"/>
    <w:rsid w:val="00FF59E0"/>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shapedefaults>
    <o:shapelayout v:ext="edit">
      <o:idmap v:ext="edit" data="7"/>
      <o:regrouptable v:ext="edit">
        <o:entry new="1" old="0"/>
        <o:entry new="2" old="0"/>
        <o:entry new="3" old="0"/>
        <o:entry new="4" old="0"/>
        <o:entry new="5" old="0"/>
      </o:regrouptable>
    </o:shapelayout>
  </w:shapeDefaults>
  <w:decimalSymbol w:val="."/>
  <w:listSeparator w:val=","/>
  <w14:docId w14:val="29731DC6"/>
  <w15:docId w15:val="{A4907449-4AA1-4776-8C6F-8E270FE8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453033"/>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A7DCB-E933-47B1-9D9A-A177882D5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7AA7B198</Template>
  <TotalTime>0</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2017-11-02T14:15:00Z</dcterms:created>
  <dcterms:modified xsi:type="dcterms:W3CDTF">2017-11-02T14:15:00Z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