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42624" w14:textId="77777777" w:rsidR="00E86527" w:rsidRPr="00301A3D" w:rsidRDefault="00301A3D" w:rsidP="00301A3D">
      <w:pPr>
        <w:pStyle w:val="MainHead"/>
      </w:pPr>
      <w:r w:rsidRPr="00301A3D">
        <w:t>Measurement of mass</w:t>
      </w:r>
    </w:p>
    <w:p w14:paraId="19D7E9C7" w14:textId="5E47CDC1" w:rsidR="00E86527" w:rsidRPr="003775BC" w:rsidRDefault="00600AA5"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6064DE19" wp14:editId="6F139BAA">
                <wp:simplePos x="0" y="0"/>
                <wp:positionH relativeFrom="column">
                  <wp:posOffset>5715</wp:posOffset>
                </wp:positionH>
                <wp:positionV relativeFrom="paragraph">
                  <wp:posOffset>56515</wp:posOffset>
                </wp:positionV>
                <wp:extent cx="4462145" cy="228600"/>
                <wp:effectExtent l="0" t="635" r="0" b="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E2108E"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qxmQIAADY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" fillcolor="#80b0e4" stroked="f" strokecolor="black [3213]" strokeweight="1pt"/>
            </w:pict>
          </mc:Fallback>
        </mc:AlternateContent>
      </w:r>
      <w:r w:rsidR="00E86527" w:rsidRPr="003775BC">
        <w:rPr>
          <w:rFonts w:cs="Arial"/>
        </w:rPr>
        <w:t>HERE’S THE MATHS</w:t>
      </w:r>
    </w:p>
    <w:p w14:paraId="535FA8F1" w14:textId="77777777" w:rsidR="001E0033" w:rsidRPr="00F112D8" w:rsidRDefault="001E0033" w:rsidP="001E0033">
      <w:pPr>
        <w:pStyle w:val="Body"/>
        <w:spacing w:line="240" w:lineRule="auto"/>
        <w:rPr>
          <w:spacing w:val="-2"/>
        </w:rPr>
      </w:pPr>
      <w:r w:rsidRPr="007C2C35">
        <w:t xml:space="preserve">Mass is measured in kilograms (kg) and grams (g): 1 kg = 1000 g. The mass of an object never changes; weight is a measure of the pull of gravity on an object’s mass. On the earth, gravity is fixed, so that although mass and weight are not the same, in everyday language we interchange them. It is helpful to practise using kitchen scales. </w:t>
      </w:r>
      <w:r w:rsidRPr="00F112D8">
        <w:rPr>
          <w:spacing w:val="-2"/>
        </w:rPr>
        <w:t>Your child is learning to change masses from kg to g and vice versa, e.g. 2</w:t>
      </w:r>
      <m:oMath>
        <m:f>
          <m:fPr>
            <m:ctrlPr>
              <w:rPr>
                <w:rFonts w:ascii="Cambria Math" w:hAnsi="Cambria Math" w:cs="Arial"/>
                <w:i/>
                <w:spacing w:val="-2"/>
                <w:sz w:val="24"/>
                <w:szCs w:val="24"/>
              </w:rPr>
            </m:ctrlPr>
          </m:fPr>
          <m:num>
            <m:r>
              <w:rPr>
                <w:rFonts w:ascii="Cambria Math" w:cs="Arial"/>
                <w:spacing w:val="-2"/>
                <w:sz w:val="24"/>
                <w:szCs w:val="24"/>
              </w:rPr>
              <m:t>3</m:t>
            </m:r>
          </m:num>
          <m:den>
            <m:r>
              <w:rPr>
                <w:rFonts w:ascii="Cambria Math" w:cs="Arial"/>
                <w:spacing w:val="-2"/>
                <w:sz w:val="24"/>
                <w:szCs w:val="24"/>
              </w:rPr>
              <m:t>4</m:t>
            </m:r>
          </m:den>
        </m:f>
      </m:oMath>
      <w:r w:rsidRPr="00F112D8">
        <w:rPr>
          <w:spacing w:val="-2"/>
        </w:rPr>
        <w:t xml:space="preserve"> kg = 2000 g</w:t>
      </w:r>
      <w:r>
        <w:rPr>
          <w:spacing w:val="-2"/>
        </w:rPr>
        <w:br/>
      </w:r>
      <w:r w:rsidRPr="00F112D8">
        <w:rPr>
          <w:spacing w:val="-2"/>
        </w:rPr>
        <w:t>+ 750 g = 2750 g, and to use their knowledge of number to add and subtract masses.</w:t>
      </w:r>
    </w:p>
    <w:p w14:paraId="20A088F0" w14:textId="77777777" w:rsidR="001E0033" w:rsidRDefault="001E0033" w:rsidP="007C2C35">
      <w:pPr>
        <w:pStyle w:val="Body"/>
        <w:spacing w:line="240" w:lineRule="auto"/>
      </w:pPr>
    </w:p>
    <w:p w14:paraId="405F2518" w14:textId="66A892FC" w:rsidR="001D0B02" w:rsidRPr="003775BC" w:rsidRDefault="00600AA5" w:rsidP="001D54D2">
      <w:pPr>
        <w:pStyle w:val="HeaddingwithColor"/>
      </w:pPr>
      <w:r>
        <w:rPr>
          <w:rFonts w:cs="Apple Chancery"/>
          <w:noProof/>
          <w:lang w:eastAsia="en-GB"/>
        </w:rPr>
        <mc:AlternateContent>
          <mc:Choice Requires="wps">
            <w:drawing>
              <wp:anchor distT="0" distB="0" distL="114300" distR="114300" simplePos="0" relativeHeight="251669504" behindDoc="0" locked="0" layoutInCell="1" allowOverlap="1" wp14:anchorId="4F7B3A99" wp14:editId="73783C27">
                <wp:simplePos x="0" y="0"/>
                <wp:positionH relativeFrom="margin">
                  <wp:posOffset>5322570</wp:posOffset>
                </wp:positionH>
                <wp:positionV relativeFrom="paragraph">
                  <wp:posOffset>117475</wp:posOffset>
                </wp:positionV>
                <wp:extent cx="4462145" cy="4295140"/>
                <wp:effectExtent l="0" t="0" r="0" b="0"/>
                <wp:wrapThrough wrapText="bothSides">
                  <wp:wrapPolygon edited="0">
                    <wp:start x="0" y="0"/>
                    <wp:lineTo x="0" y="21555"/>
                    <wp:lineTo x="21578" y="21555"/>
                    <wp:lineTo x="21578" y="0"/>
                    <wp:lineTo x="0" y="0"/>
                  </wp:wrapPolygon>
                </wp:wrapThrough>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95140"/>
                        </a:xfrm>
                        <a:prstGeom prst="rect">
                          <a:avLst/>
                        </a:prstGeom>
                        <a:solidFill>
                          <a:srgbClr val="EFEEED"/>
                        </a:solidFill>
                        <a:ln w="9525">
                          <a:solidFill>
                            <a:schemeClr val="tx1">
                              <a:lumMod val="100000"/>
                              <a:lumOff val="0"/>
                            </a:schemeClr>
                          </a:solidFill>
                          <a:miter lim="800000"/>
                          <a:headEnd/>
                          <a:tailEnd/>
                        </a:ln>
                      </wps:spPr>
                      <wps:txbx>
                        <w:txbxContent>
                          <w:p w14:paraId="6EBD996F" w14:textId="77777777" w:rsidR="00F72116" w:rsidRPr="00BF40CD" w:rsidRDefault="00F72116" w:rsidP="00BF40CD">
                            <w:pPr>
                              <w:pStyle w:val="Headingafterspace"/>
                            </w:pPr>
                            <w:r w:rsidRPr="00BF40CD">
                              <w:t>MATHS TOPICS</w:t>
                            </w:r>
                          </w:p>
                          <w:p w14:paraId="7AB4252A" w14:textId="77777777" w:rsidR="004C7D19" w:rsidRPr="003E5CD2" w:rsidRDefault="004C7D19" w:rsidP="004C7D19">
                            <w:pPr>
                              <w:pStyle w:val="Body"/>
                            </w:pPr>
                            <w:r w:rsidRPr="003E5CD2">
                              <w:t>These are the maths topics your child will be working on during the next three weeks:</w:t>
                            </w:r>
                          </w:p>
                          <w:p w14:paraId="6C02C78C" w14:textId="77777777" w:rsidR="004C7D19" w:rsidRPr="003E5CD2" w:rsidRDefault="004C7D19" w:rsidP="00FB35A7">
                            <w:pPr>
                              <w:pStyle w:val="BL"/>
                              <w:numPr>
                                <w:ilvl w:val="0"/>
                                <w:numId w:val="31"/>
                              </w:numPr>
                              <w:ind w:left="215" w:hanging="215"/>
                            </w:pPr>
                            <w:r w:rsidRPr="003E5CD2">
                              <w:t xml:space="preserve">Multiplication and division </w:t>
                            </w:r>
                          </w:p>
                          <w:p w14:paraId="41AE3979" w14:textId="77777777" w:rsidR="004C7D19" w:rsidRPr="003E5CD2" w:rsidRDefault="004C7D19" w:rsidP="00FB35A7">
                            <w:pPr>
                              <w:pStyle w:val="BL"/>
                              <w:numPr>
                                <w:ilvl w:val="0"/>
                                <w:numId w:val="31"/>
                              </w:numPr>
                              <w:ind w:left="215" w:hanging="215"/>
                            </w:pPr>
                            <w:r w:rsidRPr="003E5CD2">
                              <w:t xml:space="preserve">Fractions </w:t>
                            </w:r>
                          </w:p>
                          <w:p w14:paraId="53DFBB49" w14:textId="77777777" w:rsidR="00971229" w:rsidRPr="003E5CD2" w:rsidRDefault="004C7D19" w:rsidP="00FB35A7">
                            <w:pPr>
                              <w:pStyle w:val="BL"/>
                              <w:numPr>
                                <w:ilvl w:val="0"/>
                                <w:numId w:val="31"/>
                              </w:numPr>
                              <w:ind w:left="215" w:hanging="215"/>
                            </w:pPr>
                            <w:r w:rsidRPr="003E5CD2">
                              <w:t>Measurement of mass</w:t>
                            </w:r>
                          </w:p>
                          <w:p w14:paraId="4920C1AD" w14:textId="77777777" w:rsidR="00F72116" w:rsidRDefault="00F72116" w:rsidP="00176D00">
                            <w:pPr>
                              <w:pStyle w:val="Body"/>
                            </w:pPr>
                          </w:p>
                          <w:p w14:paraId="08B2E1BE" w14:textId="77777777" w:rsidR="00F72116" w:rsidRDefault="00F72116" w:rsidP="00176D00">
                            <w:pPr>
                              <w:pStyle w:val="Body"/>
                            </w:pPr>
                          </w:p>
                          <w:p w14:paraId="518AEBF9" w14:textId="77777777" w:rsidR="00F72116" w:rsidRDefault="00F72116" w:rsidP="00176D00">
                            <w:pPr>
                              <w:pStyle w:val="Body"/>
                            </w:pPr>
                          </w:p>
                          <w:p w14:paraId="598B80E7" w14:textId="77777777" w:rsidR="00D7323E" w:rsidRDefault="00D7323E" w:rsidP="00176D00">
                            <w:pPr>
                              <w:pStyle w:val="Body"/>
                            </w:pPr>
                          </w:p>
                          <w:p w14:paraId="57DD08C4" w14:textId="77777777" w:rsidR="00F72116" w:rsidRDefault="00F72116" w:rsidP="00176D00">
                            <w:pPr>
                              <w:pStyle w:val="Body"/>
                            </w:pPr>
                          </w:p>
                          <w:p w14:paraId="55A621CA"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616B335F" w14:textId="77777777" w:rsidR="00176D00" w:rsidRPr="00176D00" w:rsidRDefault="00176D00" w:rsidP="00176D00">
                            <w:pPr>
                              <w:pStyle w:val="Body"/>
                              <w:rPr>
                                <w:szCs w:val="24"/>
                              </w:rPr>
                            </w:pPr>
                            <w:r w:rsidRPr="00176D00">
                              <w:rPr>
                                <w:szCs w:val="24"/>
                              </w:rPr>
                              <w:t>During these three weeks your child will be learning to:</w:t>
                            </w:r>
                          </w:p>
                          <w:p w14:paraId="689EC06A" w14:textId="77777777" w:rsidR="00176D00" w:rsidRPr="003E5CD2" w:rsidRDefault="00176D00" w:rsidP="00FB35A7">
                            <w:pPr>
                              <w:pStyle w:val="BL"/>
                              <w:numPr>
                                <w:ilvl w:val="0"/>
                                <w:numId w:val="31"/>
                              </w:numPr>
                              <w:ind w:left="215" w:hanging="215"/>
                            </w:pPr>
                            <w:r>
                              <w:t>recall and use multiplication</w:t>
                            </w:r>
                            <w:r w:rsidRPr="003E5CD2">
                              <w:t xml:space="preserve"> and division facts for 2, 3, 5 and 10 times tables </w:t>
                            </w:r>
                          </w:p>
                          <w:p w14:paraId="2D489AD8" w14:textId="59298C58" w:rsidR="00176D00" w:rsidRPr="003E5CD2" w:rsidRDefault="00176D00" w:rsidP="001D54D2">
                            <w:pPr>
                              <w:pStyle w:val="BL"/>
                              <w:numPr>
                                <w:ilvl w:val="0"/>
                                <w:numId w:val="31"/>
                              </w:numPr>
                              <w:spacing w:line="240" w:lineRule="auto"/>
                              <w:ind w:left="215" w:hanging="215"/>
                            </w:pPr>
                            <w:r w:rsidRPr="003E5CD2">
                              <w:t>recognise, find and write fractions of a set of objects with small denominators</w:t>
                            </w:r>
                            <w:r>
                              <w:t>, e.g.</w:t>
                            </w:r>
                            <w:r w:rsidRPr="003E5CD2">
                              <w:t xml:space="preserve"> </w:t>
                            </w:r>
                            <m:oMath>
                              <m:f>
                                <m:fPr>
                                  <m:ctrlPr>
                                    <w:rPr>
                                      <w:rFonts w:ascii="Cambria Math" w:hAnsi="Cambria Math" w:cs="Arial"/>
                                      <w:i/>
                                      <w:color w:val="000000"/>
                                      <w:sz w:val="24"/>
                                      <w:szCs w:val="24"/>
                                      <w:lang w:val="en-US" w:eastAsia="en-US"/>
                                    </w:rPr>
                                  </m:ctrlPr>
                                </m:fPr>
                                <m:num>
                                  <m:r>
                                    <w:rPr>
                                      <w:rFonts w:ascii="Cambria Math" w:cs="Arial"/>
                                      <w:sz w:val="24"/>
                                      <w:szCs w:val="24"/>
                                    </w:rPr>
                                    <m:t>1</m:t>
                                  </m:r>
                                </m:num>
                                <m:den>
                                  <m:r>
                                    <w:rPr>
                                      <w:rFonts w:ascii="Cambria Math" w:cs="Arial"/>
                                      <w:sz w:val="24"/>
                                      <w:szCs w:val="24"/>
                                    </w:rPr>
                                    <m:t>4</m:t>
                                  </m:r>
                                </m:den>
                              </m:f>
                            </m:oMath>
                            <w:r w:rsidR="002B42E5">
                              <w:t xml:space="preserve"> </w:t>
                            </w:r>
                            <w:r w:rsidR="001D54D2">
                              <w:t xml:space="preserve"> </w:t>
                            </w:r>
                            <w:r w:rsidRPr="003E5CD2">
                              <w:t xml:space="preserve">and solve problems involving fractions </w:t>
                            </w:r>
                          </w:p>
                          <w:p w14:paraId="55691F5E" w14:textId="77777777" w:rsidR="00F6271A" w:rsidRPr="005008AA" w:rsidRDefault="00176D00" w:rsidP="00FB35A7">
                            <w:pPr>
                              <w:pStyle w:val="BL"/>
                              <w:numPr>
                                <w:ilvl w:val="0"/>
                                <w:numId w:val="31"/>
                              </w:numPr>
                              <w:ind w:left="215" w:hanging="215"/>
                            </w:pPr>
                            <w:r w:rsidRPr="003E5CD2">
                              <w:rPr>
                                <w:rFonts w:cs="Times"/>
                                <w:lang w:val="en-US"/>
                              </w:rPr>
                              <w:t>measure, compare, add and subtract</w:t>
                            </w:r>
                            <w:r>
                              <w:rPr>
                                <w:rFonts w:cs="Times"/>
                                <w:lang w:val="en-US"/>
                              </w:rPr>
                              <w:t xml:space="preserve"> mass using kilograms and grams.</w:t>
                            </w:r>
                          </w:p>
                          <w:p w14:paraId="3CE53D41" w14:textId="77777777" w:rsidR="00F72116" w:rsidRDefault="00F72116" w:rsidP="00176D00">
                            <w:pPr>
                              <w:pStyle w:val="Body"/>
                            </w:pPr>
                          </w:p>
                          <w:p w14:paraId="416BB3DD" w14:textId="77777777" w:rsidR="00F72116" w:rsidRDefault="00F72116" w:rsidP="00176D00">
                            <w:pPr>
                              <w:pStyle w:val="Body"/>
                            </w:pPr>
                          </w:p>
                          <w:p w14:paraId="5BE0098A" w14:textId="77777777" w:rsidR="00D7323E" w:rsidRDefault="00D7323E" w:rsidP="00176D00">
                            <w:pPr>
                              <w:pStyle w:val="Body"/>
                            </w:pPr>
                          </w:p>
                          <w:p w14:paraId="7FB06597" w14:textId="77777777" w:rsidR="00FB35A7" w:rsidRDefault="00FB35A7" w:rsidP="00176D00">
                            <w:pPr>
                              <w:pStyle w:val="Body"/>
                            </w:pPr>
                          </w:p>
                          <w:p w14:paraId="3CDACE52" w14:textId="77777777" w:rsidR="00F72116" w:rsidRDefault="00F72116" w:rsidP="00176D00">
                            <w:pPr>
                              <w:pStyle w:val="Body"/>
                            </w:pPr>
                          </w:p>
                          <w:p w14:paraId="3129FBCD" w14:textId="77777777" w:rsidR="00F72116" w:rsidRDefault="00F72116" w:rsidP="00176D00">
                            <w:pPr>
                              <w:pStyle w:val="Body"/>
                            </w:pPr>
                          </w:p>
                          <w:p w14:paraId="32ADC369"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4F2E681D" w14:textId="77777777" w:rsidR="00F72116" w:rsidRPr="00176D00" w:rsidRDefault="00176D00" w:rsidP="00176D00">
                            <w:pPr>
                              <w:pStyle w:val="Body"/>
                            </w:pPr>
                            <w:r w:rsidRPr="00176D00">
                              <w:t>Help your child to read any instructions and discuss the homework before they start, ensuring that they fully understand the task.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7B3A99" id="_x0000_t202" coordsize="21600,21600" o:spt="202" path="m,l,21600r21600,l21600,xe">
                <v:stroke joinstyle="miter"/>
                <v:path gradientshapeok="t" o:connecttype="rect"/>
              </v:shapetype>
              <v:shape id="Text Box 9" o:spid="_x0000_s1026" type="#_x0000_t202" style="position:absolute;left:0;text-align:left;margin-left:419.1pt;margin-top:9.25pt;width:351.35pt;height:33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" fillcolor="#efeeed" strokecolor="black [3213]">
                <v:path arrowok="t"/>
                <v:textbox inset=",7.2pt,,7.2pt">
                  <w:txbxContent>
                    <w:p w14:paraId="6EBD996F" w14:textId="77777777" w:rsidR="00F72116" w:rsidRPr="00BF40CD" w:rsidRDefault="00F72116" w:rsidP="00BF40CD">
                      <w:pPr>
                        <w:pStyle w:val="Headingafterspace"/>
                      </w:pPr>
                      <w:r w:rsidRPr="00BF40CD">
                        <w:t>MATHS TOPICS</w:t>
                      </w:r>
                    </w:p>
                    <w:p w14:paraId="7AB4252A" w14:textId="77777777" w:rsidR="004C7D19" w:rsidRPr="003E5CD2" w:rsidRDefault="004C7D19" w:rsidP="004C7D19">
                      <w:pPr>
                        <w:pStyle w:val="Body"/>
                      </w:pPr>
                      <w:r w:rsidRPr="003E5CD2">
                        <w:t>These are the maths topics your child will be working on during the next three weeks:</w:t>
                      </w:r>
                    </w:p>
                    <w:p w14:paraId="6C02C78C" w14:textId="77777777" w:rsidR="004C7D19" w:rsidRPr="003E5CD2" w:rsidRDefault="004C7D19" w:rsidP="00FB35A7">
                      <w:pPr>
                        <w:pStyle w:val="BL"/>
                        <w:numPr>
                          <w:ilvl w:val="0"/>
                          <w:numId w:val="31"/>
                        </w:numPr>
                        <w:ind w:left="215" w:hanging="215"/>
                      </w:pPr>
                      <w:r w:rsidRPr="003E5CD2">
                        <w:t xml:space="preserve">Multiplication and division </w:t>
                      </w:r>
                    </w:p>
                    <w:p w14:paraId="41AE3979" w14:textId="77777777" w:rsidR="004C7D19" w:rsidRPr="003E5CD2" w:rsidRDefault="004C7D19" w:rsidP="00FB35A7">
                      <w:pPr>
                        <w:pStyle w:val="BL"/>
                        <w:numPr>
                          <w:ilvl w:val="0"/>
                          <w:numId w:val="31"/>
                        </w:numPr>
                        <w:ind w:left="215" w:hanging="215"/>
                      </w:pPr>
                      <w:r w:rsidRPr="003E5CD2">
                        <w:t xml:space="preserve">Fractions </w:t>
                      </w:r>
                    </w:p>
                    <w:p w14:paraId="53DFBB49" w14:textId="77777777" w:rsidR="00971229" w:rsidRPr="003E5CD2" w:rsidRDefault="004C7D19" w:rsidP="00FB35A7">
                      <w:pPr>
                        <w:pStyle w:val="BL"/>
                        <w:numPr>
                          <w:ilvl w:val="0"/>
                          <w:numId w:val="31"/>
                        </w:numPr>
                        <w:ind w:left="215" w:hanging="215"/>
                      </w:pPr>
                      <w:r w:rsidRPr="003E5CD2">
                        <w:t>Measurement of mass</w:t>
                      </w:r>
                    </w:p>
                    <w:p w14:paraId="4920C1AD" w14:textId="77777777" w:rsidR="00F72116" w:rsidRDefault="00F72116" w:rsidP="00176D00">
                      <w:pPr>
                        <w:pStyle w:val="Body"/>
                      </w:pPr>
                    </w:p>
                    <w:p w14:paraId="08B2E1BE" w14:textId="77777777" w:rsidR="00F72116" w:rsidRDefault="00F72116" w:rsidP="00176D00">
                      <w:pPr>
                        <w:pStyle w:val="Body"/>
                      </w:pPr>
                    </w:p>
                    <w:p w14:paraId="518AEBF9" w14:textId="77777777" w:rsidR="00F72116" w:rsidRDefault="00F72116" w:rsidP="00176D00">
                      <w:pPr>
                        <w:pStyle w:val="Body"/>
                      </w:pPr>
                    </w:p>
                    <w:p w14:paraId="598B80E7" w14:textId="77777777" w:rsidR="00D7323E" w:rsidRDefault="00D7323E" w:rsidP="00176D00">
                      <w:pPr>
                        <w:pStyle w:val="Body"/>
                      </w:pPr>
                    </w:p>
                    <w:p w14:paraId="57DD08C4" w14:textId="77777777" w:rsidR="00F72116" w:rsidRDefault="00F72116" w:rsidP="00176D00">
                      <w:pPr>
                        <w:pStyle w:val="Body"/>
                      </w:pPr>
                    </w:p>
                    <w:p w14:paraId="55A621CA"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616B335F" w14:textId="77777777" w:rsidR="00176D00" w:rsidRPr="00176D00" w:rsidRDefault="00176D00" w:rsidP="00176D00">
                      <w:pPr>
                        <w:pStyle w:val="Body"/>
                        <w:rPr>
                          <w:szCs w:val="24"/>
                        </w:rPr>
                      </w:pPr>
                      <w:r w:rsidRPr="00176D00">
                        <w:rPr>
                          <w:szCs w:val="24"/>
                        </w:rPr>
                        <w:t>During these three weeks your child will be learning to:</w:t>
                      </w:r>
                    </w:p>
                    <w:p w14:paraId="689EC06A" w14:textId="77777777" w:rsidR="00176D00" w:rsidRPr="003E5CD2" w:rsidRDefault="00176D00" w:rsidP="00FB35A7">
                      <w:pPr>
                        <w:pStyle w:val="BL"/>
                        <w:numPr>
                          <w:ilvl w:val="0"/>
                          <w:numId w:val="31"/>
                        </w:numPr>
                        <w:ind w:left="215" w:hanging="215"/>
                      </w:pPr>
                      <w:r>
                        <w:t>recall and use multiplication</w:t>
                      </w:r>
                      <w:r w:rsidRPr="003E5CD2">
                        <w:t xml:space="preserve"> and division facts for 2, 3, 5 and 10 times tables </w:t>
                      </w:r>
                    </w:p>
                    <w:p w14:paraId="2D489AD8" w14:textId="59298C58" w:rsidR="00176D00" w:rsidRPr="003E5CD2" w:rsidRDefault="00176D00" w:rsidP="001D54D2">
                      <w:pPr>
                        <w:pStyle w:val="BL"/>
                        <w:numPr>
                          <w:ilvl w:val="0"/>
                          <w:numId w:val="31"/>
                        </w:numPr>
                        <w:spacing w:line="240" w:lineRule="auto"/>
                        <w:ind w:left="215" w:hanging="215"/>
                      </w:pPr>
                      <w:r w:rsidRPr="003E5CD2">
                        <w:t>recognise, find and write fractions of a set of objects with small denominators</w:t>
                      </w:r>
                      <w:r>
                        <w:t>, e.g.</w:t>
                      </w:r>
                      <w:r w:rsidRPr="003E5CD2">
                        <w:t xml:space="preserve"> </w:t>
                      </w:r>
                      <m:oMath>
                        <m:f>
                          <m:fPr>
                            <m:ctrlPr>
                              <w:rPr>
                                <w:rFonts w:ascii="Cambria Math" w:hAnsi="Cambria Math" w:cs="Arial"/>
                                <w:i/>
                                <w:color w:val="000000"/>
                                <w:sz w:val="24"/>
                                <w:szCs w:val="24"/>
                                <w:lang w:val="en-US" w:eastAsia="en-US"/>
                              </w:rPr>
                            </m:ctrlPr>
                          </m:fPr>
                          <m:num>
                            <m:r>
                              <w:rPr>
                                <w:rFonts w:ascii="Cambria Math" w:cs="Arial"/>
                                <w:sz w:val="24"/>
                                <w:szCs w:val="24"/>
                              </w:rPr>
                              <m:t>1</m:t>
                            </m:r>
                          </m:num>
                          <m:den>
                            <m:r>
                              <w:rPr>
                                <w:rFonts w:ascii="Cambria Math" w:cs="Arial"/>
                                <w:sz w:val="24"/>
                                <w:szCs w:val="24"/>
                              </w:rPr>
                              <m:t>4</m:t>
                            </m:r>
                          </m:den>
                        </m:f>
                      </m:oMath>
                      <w:r w:rsidR="002B42E5">
                        <w:t xml:space="preserve"> </w:t>
                      </w:r>
                      <w:r w:rsidR="001D54D2">
                        <w:t xml:space="preserve"> </w:t>
                      </w:r>
                      <w:r w:rsidRPr="003E5CD2">
                        <w:t xml:space="preserve">and solve problems involving fractions </w:t>
                      </w:r>
                    </w:p>
                    <w:p w14:paraId="55691F5E" w14:textId="77777777" w:rsidR="00F6271A" w:rsidRPr="005008AA" w:rsidRDefault="00176D00" w:rsidP="00FB35A7">
                      <w:pPr>
                        <w:pStyle w:val="BL"/>
                        <w:numPr>
                          <w:ilvl w:val="0"/>
                          <w:numId w:val="31"/>
                        </w:numPr>
                        <w:ind w:left="215" w:hanging="215"/>
                      </w:pPr>
                      <w:r w:rsidRPr="003E5CD2">
                        <w:rPr>
                          <w:rFonts w:cs="Times"/>
                          <w:lang w:val="en-US"/>
                        </w:rPr>
                        <w:t>measure, compare, add and subtract</w:t>
                      </w:r>
                      <w:r>
                        <w:rPr>
                          <w:rFonts w:cs="Times"/>
                          <w:lang w:val="en-US"/>
                        </w:rPr>
                        <w:t xml:space="preserve"> mass using kilograms and grams.</w:t>
                      </w:r>
                    </w:p>
                    <w:p w14:paraId="3CE53D41" w14:textId="77777777" w:rsidR="00F72116" w:rsidRDefault="00F72116" w:rsidP="00176D00">
                      <w:pPr>
                        <w:pStyle w:val="Body"/>
                      </w:pPr>
                    </w:p>
                    <w:p w14:paraId="416BB3DD" w14:textId="77777777" w:rsidR="00F72116" w:rsidRDefault="00F72116" w:rsidP="00176D00">
                      <w:pPr>
                        <w:pStyle w:val="Body"/>
                      </w:pPr>
                    </w:p>
                    <w:p w14:paraId="5BE0098A" w14:textId="77777777" w:rsidR="00D7323E" w:rsidRDefault="00D7323E" w:rsidP="00176D00">
                      <w:pPr>
                        <w:pStyle w:val="Body"/>
                      </w:pPr>
                    </w:p>
                    <w:p w14:paraId="7FB06597" w14:textId="77777777" w:rsidR="00FB35A7" w:rsidRDefault="00FB35A7" w:rsidP="00176D00">
                      <w:pPr>
                        <w:pStyle w:val="Body"/>
                      </w:pPr>
                    </w:p>
                    <w:p w14:paraId="3CDACE52" w14:textId="77777777" w:rsidR="00F72116" w:rsidRDefault="00F72116" w:rsidP="00176D00">
                      <w:pPr>
                        <w:pStyle w:val="Body"/>
                      </w:pPr>
                    </w:p>
                    <w:p w14:paraId="3129FBCD" w14:textId="77777777" w:rsidR="00F72116" w:rsidRDefault="00F72116" w:rsidP="00176D00">
                      <w:pPr>
                        <w:pStyle w:val="Body"/>
                      </w:pPr>
                    </w:p>
                    <w:p w14:paraId="32ADC369"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4F2E681D" w14:textId="77777777" w:rsidR="00F72116" w:rsidRPr="00176D00" w:rsidRDefault="00176D00" w:rsidP="00176D00">
                      <w:pPr>
                        <w:pStyle w:val="Body"/>
                      </w:pPr>
                      <w:r w:rsidRPr="00176D00">
                        <w:t>Help your child to read any instructions and discuss the homework before they start, ensuring that they fully understand the task.</w:t>
                      </w:r>
                    </w:p>
                  </w:txbxContent>
                </v:textbox>
                <w10:wrap type="through" anchorx="margin"/>
              </v:shape>
            </w:pict>
          </mc:Fallback>
        </mc:AlternateContent>
      </w:r>
      <w:r>
        <w:rPr>
          <w:noProof/>
          <w:lang w:eastAsia="en-GB"/>
        </w:rPr>
        <mc:AlternateContent>
          <mc:Choice Requires="wps">
            <w:drawing>
              <wp:anchor distT="0" distB="0" distL="114300" distR="114300" simplePos="0" relativeHeight="251671552" behindDoc="1" locked="0" layoutInCell="1" allowOverlap="1" wp14:anchorId="4583EA81" wp14:editId="334C8651">
                <wp:simplePos x="0" y="0"/>
                <wp:positionH relativeFrom="column">
                  <wp:posOffset>635</wp:posOffset>
                </wp:positionH>
                <wp:positionV relativeFrom="paragraph">
                  <wp:posOffset>73025</wp:posOffset>
                </wp:positionV>
                <wp:extent cx="4462145" cy="228600"/>
                <wp:effectExtent l="635" t="0" r="4445" b="1270"/>
                <wp:wrapNone/>
                <wp:docPr id="39"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B963A2"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CkUj4i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rsidRPr="003775BC">
        <w:t>ACTIVITY</w:t>
      </w:r>
    </w:p>
    <w:p w14:paraId="1D1ED77F" w14:textId="77777777" w:rsidR="006C5A37" w:rsidRDefault="006C5A37" w:rsidP="001D54D2">
      <w:pPr>
        <w:pStyle w:val="Subheadabovespace"/>
      </w:pPr>
      <w:r w:rsidRPr="00D044DC">
        <w:t>What to do</w:t>
      </w:r>
    </w:p>
    <w:tbl>
      <w:tblPr>
        <w:tblStyle w:val="TableGrid"/>
        <w:tblpPr w:leftFromText="180" w:rightFromText="180" w:vertAnchor="text" w:horzAnchor="margin" w:tblpX="108" w:tblpY="70"/>
        <w:tblW w:w="0" w:type="auto"/>
        <w:tblLayout w:type="fixed"/>
        <w:tblLook w:val="04A0" w:firstRow="1" w:lastRow="0" w:firstColumn="1" w:lastColumn="0" w:noHBand="0" w:noVBand="1"/>
      </w:tblPr>
      <w:tblGrid>
        <w:gridCol w:w="1098"/>
        <w:gridCol w:w="630"/>
        <w:gridCol w:w="803"/>
        <w:gridCol w:w="709"/>
        <w:gridCol w:w="540"/>
        <w:gridCol w:w="1170"/>
        <w:gridCol w:w="810"/>
        <w:gridCol w:w="810"/>
      </w:tblGrid>
      <w:tr w:rsidR="006C5A37" w:rsidRPr="003E5CD2" w14:paraId="7979C0F5" w14:textId="77777777">
        <w:trPr>
          <w:trHeight w:val="1337"/>
        </w:trPr>
        <w:tc>
          <w:tcPr>
            <w:tcW w:w="1098" w:type="dxa"/>
          </w:tcPr>
          <w:p w14:paraId="433DEB71" w14:textId="77777777" w:rsidR="006C5A37" w:rsidRPr="003E5CD2" w:rsidRDefault="00552C37" w:rsidP="006C5A37">
            <w:pPr>
              <w:pStyle w:val="Body"/>
            </w:pPr>
            <w:r>
              <w:rPr>
                <w:noProof/>
                <w:lang w:val="en-GB" w:eastAsia="en-GB"/>
              </w:rPr>
              <w:drawing>
                <wp:anchor distT="0" distB="0" distL="114300" distR="114300" simplePos="0" relativeHeight="251750400" behindDoc="0" locked="0" layoutInCell="1" allowOverlap="1" wp14:anchorId="70C8386B" wp14:editId="4C294DBE">
                  <wp:simplePos x="0" y="0"/>
                  <wp:positionH relativeFrom="column">
                    <wp:posOffset>81915</wp:posOffset>
                  </wp:positionH>
                  <wp:positionV relativeFrom="paragraph">
                    <wp:posOffset>276225</wp:posOffset>
                  </wp:positionV>
                  <wp:extent cx="464820" cy="389255"/>
                  <wp:effectExtent l="19050" t="0" r="0" b="0"/>
                  <wp:wrapNone/>
                  <wp:docPr id="6" name="Picture 4" descr="Z:\TYPESETTING\Project Code\Harpercollins\PDF to Word files\Busy Ant Maths Parent Newsletters\Output\Links\Year 3\JPG\Y3 Newsletters 02\Y3 Newsletters 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YPESETTING\Project Code\Harpercollins\PDF to Word files\Busy Ant Maths Parent Newsletters\Output\Links\Year 3\JPG\Y3 Newsletters 02\Y3 Newsletters 02a.jpg"/>
                          <pic:cNvPicPr>
                            <a:picLocks noChangeAspect="1" noChangeArrowheads="1"/>
                          </pic:cNvPicPr>
                        </pic:nvPicPr>
                        <pic:blipFill>
                          <a:blip r:embed="rId8"/>
                          <a:srcRect/>
                          <a:stretch>
                            <a:fillRect/>
                          </a:stretch>
                        </pic:blipFill>
                        <pic:spPr bwMode="auto">
                          <a:xfrm>
                            <a:off x="0" y="0"/>
                            <a:ext cx="464820" cy="389255"/>
                          </a:xfrm>
                          <a:prstGeom prst="rect">
                            <a:avLst/>
                          </a:prstGeom>
                          <a:noFill/>
                          <a:ln w="9525">
                            <a:noFill/>
                            <a:miter lim="800000"/>
                            <a:headEnd/>
                            <a:tailEnd/>
                          </a:ln>
                        </pic:spPr>
                      </pic:pic>
                    </a:graphicData>
                  </a:graphic>
                </wp:anchor>
              </w:drawing>
            </w:r>
            <w:r w:rsidR="006C5A37" w:rsidRPr="003E5CD2">
              <w:t>1</w:t>
            </w:r>
          </w:p>
        </w:tc>
        <w:tc>
          <w:tcPr>
            <w:tcW w:w="630" w:type="dxa"/>
          </w:tcPr>
          <w:p w14:paraId="397E32C1" w14:textId="77777777" w:rsidR="006C5A37" w:rsidRPr="003E5CD2" w:rsidRDefault="00552C37" w:rsidP="006C5A37">
            <w:pPr>
              <w:pStyle w:val="Body"/>
            </w:pPr>
            <w:r>
              <w:rPr>
                <w:noProof/>
                <w:lang w:val="en-GB" w:eastAsia="en-GB"/>
              </w:rPr>
              <w:drawing>
                <wp:anchor distT="0" distB="0" distL="114300" distR="114300" simplePos="0" relativeHeight="251751424" behindDoc="0" locked="0" layoutInCell="1" allowOverlap="1" wp14:anchorId="67984903" wp14:editId="5835F3DF">
                  <wp:simplePos x="0" y="0"/>
                  <wp:positionH relativeFrom="column">
                    <wp:posOffset>-26670</wp:posOffset>
                  </wp:positionH>
                  <wp:positionV relativeFrom="paragraph">
                    <wp:posOffset>363855</wp:posOffset>
                  </wp:positionV>
                  <wp:extent cx="316230" cy="262255"/>
                  <wp:effectExtent l="19050" t="0" r="7620" b="0"/>
                  <wp:wrapNone/>
                  <wp:docPr id="7" name="Picture 5" descr="Z:\TYPESETTING\Project Code\Harpercollins\PDF to Word files\Busy Ant Maths Parent Newsletters\Output\Links\Year 3\JPG\Y3 Newsletters 02\Y3 Newsletters 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YPESETTING\Project Code\Harpercollins\PDF to Word files\Busy Ant Maths Parent Newsletters\Output\Links\Year 3\JPG\Y3 Newsletters 02\Y3 Newsletters 02b.jpg"/>
                          <pic:cNvPicPr>
                            <a:picLocks noChangeAspect="1" noChangeArrowheads="1"/>
                          </pic:cNvPicPr>
                        </pic:nvPicPr>
                        <pic:blipFill>
                          <a:blip r:embed="rId9"/>
                          <a:srcRect/>
                          <a:stretch>
                            <a:fillRect/>
                          </a:stretch>
                        </pic:blipFill>
                        <pic:spPr bwMode="auto">
                          <a:xfrm>
                            <a:off x="0" y="0"/>
                            <a:ext cx="316230" cy="262255"/>
                          </a:xfrm>
                          <a:prstGeom prst="rect">
                            <a:avLst/>
                          </a:prstGeom>
                          <a:noFill/>
                          <a:ln w="9525">
                            <a:noFill/>
                            <a:miter lim="800000"/>
                            <a:headEnd/>
                            <a:tailEnd/>
                          </a:ln>
                        </pic:spPr>
                      </pic:pic>
                    </a:graphicData>
                  </a:graphic>
                </wp:anchor>
              </w:drawing>
            </w:r>
            <w:r w:rsidR="006C5A37" w:rsidRPr="003E5CD2">
              <w:t>2</w:t>
            </w:r>
          </w:p>
        </w:tc>
        <w:tc>
          <w:tcPr>
            <w:tcW w:w="803" w:type="dxa"/>
          </w:tcPr>
          <w:p w14:paraId="396DF4C0" w14:textId="77777777" w:rsidR="006C5A37" w:rsidRPr="003E5CD2" w:rsidRDefault="00552C37" w:rsidP="006C5A37">
            <w:pPr>
              <w:pStyle w:val="Body"/>
            </w:pPr>
            <w:r>
              <w:rPr>
                <w:noProof/>
                <w:lang w:val="en-GB" w:eastAsia="en-GB"/>
              </w:rPr>
              <w:drawing>
                <wp:anchor distT="0" distB="0" distL="114300" distR="114300" simplePos="0" relativeHeight="251752448" behindDoc="0" locked="0" layoutInCell="1" allowOverlap="1" wp14:anchorId="28D98E8D" wp14:editId="3D3E7736">
                  <wp:simplePos x="0" y="0"/>
                  <wp:positionH relativeFrom="column">
                    <wp:posOffset>18415</wp:posOffset>
                  </wp:positionH>
                  <wp:positionV relativeFrom="paragraph">
                    <wp:posOffset>276225</wp:posOffset>
                  </wp:positionV>
                  <wp:extent cx="362585" cy="476885"/>
                  <wp:effectExtent l="19050" t="0" r="0" b="0"/>
                  <wp:wrapNone/>
                  <wp:docPr id="8" name="Picture 6" descr="Z:\TYPESETTING\Project Code\Harpercollins\PDF to Word files\Busy Ant Maths Parent Newsletters\Output\Links\Year 3\JPG\Y3 Newsletters 02\Y3 Newsletters 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YPESETTING\Project Code\Harpercollins\PDF to Word files\Busy Ant Maths Parent Newsletters\Output\Links\Year 3\JPG\Y3 Newsletters 02\Y3 Newsletters 02c.jpg"/>
                          <pic:cNvPicPr>
                            <a:picLocks noChangeAspect="1" noChangeArrowheads="1"/>
                          </pic:cNvPicPr>
                        </pic:nvPicPr>
                        <pic:blipFill>
                          <a:blip r:embed="rId10"/>
                          <a:srcRect/>
                          <a:stretch>
                            <a:fillRect/>
                          </a:stretch>
                        </pic:blipFill>
                        <pic:spPr bwMode="auto">
                          <a:xfrm>
                            <a:off x="0" y="0"/>
                            <a:ext cx="362585" cy="476885"/>
                          </a:xfrm>
                          <a:prstGeom prst="rect">
                            <a:avLst/>
                          </a:prstGeom>
                          <a:noFill/>
                          <a:ln w="9525">
                            <a:noFill/>
                            <a:miter lim="800000"/>
                            <a:headEnd/>
                            <a:tailEnd/>
                          </a:ln>
                        </pic:spPr>
                      </pic:pic>
                    </a:graphicData>
                  </a:graphic>
                </wp:anchor>
              </w:drawing>
            </w:r>
            <w:r w:rsidR="006C5A37" w:rsidRPr="003E5CD2">
              <w:t>3</w:t>
            </w:r>
          </w:p>
        </w:tc>
        <w:tc>
          <w:tcPr>
            <w:tcW w:w="709" w:type="dxa"/>
          </w:tcPr>
          <w:p w14:paraId="4A532D09" w14:textId="77777777" w:rsidR="006C5A37" w:rsidRPr="003E5CD2" w:rsidRDefault="00552C37" w:rsidP="006C5A37">
            <w:pPr>
              <w:pStyle w:val="Body"/>
            </w:pPr>
            <w:r>
              <w:rPr>
                <w:noProof/>
                <w:lang w:val="en-GB" w:eastAsia="en-GB"/>
              </w:rPr>
              <w:drawing>
                <wp:anchor distT="0" distB="0" distL="114300" distR="114300" simplePos="0" relativeHeight="251753472" behindDoc="0" locked="0" layoutInCell="1" allowOverlap="1" wp14:anchorId="2070311B" wp14:editId="0B188E29">
                  <wp:simplePos x="0" y="0"/>
                  <wp:positionH relativeFrom="column">
                    <wp:posOffset>-38100</wp:posOffset>
                  </wp:positionH>
                  <wp:positionV relativeFrom="paragraph">
                    <wp:posOffset>323850</wp:posOffset>
                  </wp:positionV>
                  <wp:extent cx="362585" cy="341630"/>
                  <wp:effectExtent l="19050" t="0" r="0" b="0"/>
                  <wp:wrapNone/>
                  <wp:docPr id="9" name="Picture 7" descr="Z:\TYPESETTING\Project Code\Harpercollins\PDF to Word files\Busy Ant Maths Parent Newsletters\Output\Links\Year 3\JPG\Y3 Newsletters 02\Y3 Newsletters 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YPESETTING\Project Code\Harpercollins\PDF to Word files\Busy Ant Maths Parent Newsletters\Output\Links\Year 3\JPG\Y3 Newsletters 02\Y3 Newsletters 02d.jpg"/>
                          <pic:cNvPicPr>
                            <a:picLocks noChangeAspect="1" noChangeArrowheads="1"/>
                          </pic:cNvPicPr>
                        </pic:nvPicPr>
                        <pic:blipFill>
                          <a:blip r:embed="rId11"/>
                          <a:srcRect/>
                          <a:stretch>
                            <a:fillRect/>
                          </a:stretch>
                        </pic:blipFill>
                        <pic:spPr bwMode="auto">
                          <a:xfrm>
                            <a:off x="0" y="0"/>
                            <a:ext cx="362585" cy="341630"/>
                          </a:xfrm>
                          <a:prstGeom prst="rect">
                            <a:avLst/>
                          </a:prstGeom>
                          <a:noFill/>
                          <a:ln w="9525">
                            <a:noFill/>
                            <a:miter lim="800000"/>
                            <a:headEnd/>
                            <a:tailEnd/>
                          </a:ln>
                        </pic:spPr>
                      </pic:pic>
                    </a:graphicData>
                  </a:graphic>
                </wp:anchor>
              </w:drawing>
            </w:r>
            <w:r w:rsidR="006C5A37" w:rsidRPr="003E5CD2">
              <w:t>4</w:t>
            </w:r>
          </w:p>
        </w:tc>
        <w:tc>
          <w:tcPr>
            <w:tcW w:w="540" w:type="dxa"/>
          </w:tcPr>
          <w:p w14:paraId="73F39074" w14:textId="77777777" w:rsidR="006C5A37" w:rsidRPr="003E5CD2" w:rsidRDefault="00552C37" w:rsidP="006C5A37">
            <w:pPr>
              <w:pStyle w:val="Body"/>
            </w:pPr>
            <w:r>
              <w:rPr>
                <w:noProof/>
                <w:lang w:val="en-GB" w:eastAsia="en-GB"/>
              </w:rPr>
              <w:drawing>
                <wp:anchor distT="0" distB="0" distL="114300" distR="114300" simplePos="0" relativeHeight="251754496" behindDoc="0" locked="0" layoutInCell="1" allowOverlap="1" wp14:anchorId="48127AF5" wp14:editId="0803EE76">
                  <wp:simplePos x="0" y="0"/>
                  <wp:positionH relativeFrom="column">
                    <wp:posOffset>-11126</wp:posOffset>
                  </wp:positionH>
                  <wp:positionV relativeFrom="paragraph">
                    <wp:posOffset>236717</wp:posOffset>
                  </wp:positionV>
                  <wp:extent cx="222360" cy="564543"/>
                  <wp:effectExtent l="19050" t="0" r="6240" b="0"/>
                  <wp:wrapNone/>
                  <wp:docPr id="10" name="Picture 8" descr="Z:\TYPESETTING\Project Code\Harpercollins\PDF to Word files\Busy Ant Maths Parent Newsletters\Output\Links\Year 3\JPG\Y3 Newsletters 02\Y3 Newsletters 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YPESETTING\Project Code\Harpercollins\PDF to Word files\Busy Ant Maths Parent Newsletters\Output\Links\Year 3\JPG\Y3 Newsletters 02\Y3 Newsletters 02e.jpg"/>
                          <pic:cNvPicPr>
                            <a:picLocks noChangeAspect="1" noChangeArrowheads="1"/>
                          </pic:cNvPicPr>
                        </pic:nvPicPr>
                        <pic:blipFill>
                          <a:blip r:embed="rId12"/>
                          <a:srcRect/>
                          <a:stretch>
                            <a:fillRect/>
                          </a:stretch>
                        </pic:blipFill>
                        <pic:spPr bwMode="auto">
                          <a:xfrm>
                            <a:off x="0" y="0"/>
                            <a:ext cx="222360" cy="564543"/>
                          </a:xfrm>
                          <a:prstGeom prst="rect">
                            <a:avLst/>
                          </a:prstGeom>
                          <a:noFill/>
                          <a:ln w="9525">
                            <a:noFill/>
                            <a:miter lim="800000"/>
                            <a:headEnd/>
                            <a:tailEnd/>
                          </a:ln>
                        </pic:spPr>
                      </pic:pic>
                    </a:graphicData>
                  </a:graphic>
                </wp:anchor>
              </w:drawing>
            </w:r>
            <w:r w:rsidR="006C5A37" w:rsidRPr="003E5CD2">
              <w:t>5</w:t>
            </w:r>
          </w:p>
        </w:tc>
        <w:tc>
          <w:tcPr>
            <w:tcW w:w="1170" w:type="dxa"/>
          </w:tcPr>
          <w:p w14:paraId="61F99857" w14:textId="77777777" w:rsidR="006C5A37" w:rsidRPr="003E5CD2" w:rsidRDefault="00552C37" w:rsidP="006C5A37">
            <w:pPr>
              <w:pStyle w:val="Body"/>
            </w:pPr>
            <w:r>
              <w:rPr>
                <w:noProof/>
                <w:lang w:val="en-GB" w:eastAsia="en-GB"/>
              </w:rPr>
              <w:drawing>
                <wp:anchor distT="0" distB="0" distL="114300" distR="114300" simplePos="0" relativeHeight="251755520" behindDoc="0" locked="0" layoutInCell="1" allowOverlap="1" wp14:anchorId="19DFD619" wp14:editId="3B253D85">
                  <wp:simplePos x="0" y="0"/>
                  <wp:positionH relativeFrom="column">
                    <wp:posOffset>19685</wp:posOffset>
                  </wp:positionH>
                  <wp:positionV relativeFrom="paragraph">
                    <wp:posOffset>363855</wp:posOffset>
                  </wp:positionV>
                  <wp:extent cx="525145" cy="262255"/>
                  <wp:effectExtent l="19050" t="0" r="8255" b="0"/>
                  <wp:wrapNone/>
                  <wp:docPr id="11" name="Picture 9" descr="Z:\TYPESETTING\Project Code\Harpercollins\PDF to Word files\Busy Ant Maths Parent Newsletters\Output\Links\Year 3\JPG\Y3 Newsletters 02\Y3 Newsletters 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YPESETTING\Project Code\Harpercollins\PDF to Word files\Busy Ant Maths Parent Newsletters\Output\Links\Year 3\JPG\Y3 Newsletters 02\Y3 Newsletters 02f.jpg"/>
                          <pic:cNvPicPr>
                            <a:picLocks noChangeAspect="1" noChangeArrowheads="1"/>
                          </pic:cNvPicPr>
                        </pic:nvPicPr>
                        <pic:blipFill>
                          <a:blip r:embed="rId13"/>
                          <a:srcRect/>
                          <a:stretch>
                            <a:fillRect/>
                          </a:stretch>
                        </pic:blipFill>
                        <pic:spPr bwMode="auto">
                          <a:xfrm>
                            <a:off x="0" y="0"/>
                            <a:ext cx="525145" cy="262255"/>
                          </a:xfrm>
                          <a:prstGeom prst="rect">
                            <a:avLst/>
                          </a:prstGeom>
                          <a:noFill/>
                          <a:ln w="9525">
                            <a:noFill/>
                            <a:miter lim="800000"/>
                            <a:headEnd/>
                            <a:tailEnd/>
                          </a:ln>
                        </pic:spPr>
                      </pic:pic>
                    </a:graphicData>
                  </a:graphic>
                </wp:anchor>
              </w:drawing>
            </w:r>
            <w:r w:rsidR="006C5A37" w:rsidRPr="003E5CD2">
              <w:t>6</w:t>
            </w:r>
          </w:p>
        </w:tc>
        <w:tc>
          <w:tcPr>
            <w:tcW w:w="810" w:type="dxa"/>
          </w:tcPr>
          <w:p w14:paraId="3F563884" w14:textId="77777777" w:rsidR="006C5A37" w:rsidRPr="003E5CD2" w:rsidRDefault="00552C37" w:rsidP="006C5A37">
            <w:pPr>
              <w:pStyle w:val="Body"/>
            </w:pPr>
            <w:r>
              <w:rPr>
                <w:noProof/>
                <w:lang w:val="en-GB" w:eastAsia="en-GB"/>
              </w:rPr>
              <w:drawing>
                <wp:anchor distT="0" distB="0" distL="114300" distR="114300" simplePos="0" relativeHeight="251756544" behindDoc="0" locked="0" layoutInCell="1" allowOverlap="1" wp14:anchorId="1EB5F940" wp14:editId="4627CF3C">
                  <wp:simplePos x="0" y="0"/>
                  <wp:positionH relativeFrom="column">
                    <wp:posOffset>16206</wp:posOffset>
                  </wp:positionH>
                  <wp:positionV relativeFrom="paragraph">
                    <wp:posOffset>363938</wp:posOffset>
                  </wp:positionV>
                  <wp:extent cx="362613" cy="238539"/>
                  <wp:effectExtent l="19050" t="0" r="0" b="0"/>
                  <wp:wrapNone/>
                  <wp:docPr id="12" name="Picture 10" descr="Z:\TYPESETTING\Project Code\Harpercollins\PDF to Word files\Busy Ant Maths Parent Newsletters\Output\Links\Year 3\JPG\Y3 Newsletters 02\Y3 Newsletters 0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TYPESETTING\Project Code\Harpercollins\PDF to Word files\Busy Ant Maths Parent Newsletters\Output\Links\Year 3\JPG\Y3 Newsletters 02\Y3 Newsletters 02g.jpg"/>
                          <pic:cNvPicPr>
                            <a:picLocks noChangeAspect="1" noChangeArrowheads="1"/>
                          </pic:cNvPicPr>
                        </pic:nvPicPr>
                        <pic:blipFill>
                          <a:blip r:embed="rId14"/>
                          <a:srcRect/>
                          <a:stretch>
                            <a:fillRect/>
                          </a:stretch>
                        </pic:blipFill>
                        <pic:spPr bwMode="auto">
                          <a:xfrm>
                            <a:off x="0" y="0"/>
                            <a:ext cx="362613" cy="238539"/>
                          </a:xfrm>
                          <a:prstGeom prst="rect">
                            <a:avLst/>
                          </a:prstGeom>
                          <a:noFill/>
                          <a:ln w="9525">
                            <a:noFill/>
                            <a:miter lim="800000"/>
                            <a:headEnd/>
                            <a:tailEnd/>
                          </a:ln>
                        </pic:spPr>
                      </pic:pic>
                    </a:graphicData>
                  </a:graphic>
                </wp:anchor>
              </w:drawing>
            </w:r>
            <w:r w:rsidR="006C5A37" w:rsidRPr="003E5CD2">
              <w:t>7</w:t>
            </w:r>
          </w:p>
        </w:tc>
        <w:tc>
          <w:tcPr>
            <w:tcW w:w="810" w:type="dxa"/>
          </w:tcPr>
          <w:p w14:paraId="69C303E8" w14:textId="77777777" w:rsidR="006C5A37" w:rsidRPr="003E5CD2" w:rsidRDefault="00552C37" w:rsidP="006C5A37">
            <w:pPr>
              <w:pStyle w:val="Body"/>
            </w:pPr>
            <w:r>
              <w:rPr>
                <w:noProof/>
                <w:lang w:val="en-GB" w:eastAsia="en-GB"/>
              </w:rPr>
              <w:drawing>
                <wp:anchor distT="0" distB="0" distL="114300" distR="114300" simplePos="0" relativeHeight="251757568" behindDoc="0" locked="0" layoutInCell="1" allowOverlap="1" wp14:anchorId="0046197A" wp14:editId="1C4C0748">
                  <wp:simplePos x="0" y="0"/>
                  <wp:positionH relativeFrom="column">
                    <wp:posOffset>18415</wp:posOffset>
                  </wp:positionH>
                  <wp:positionV relativeFrom="paragraph">
                    <wp:posOffset>276225</wp:posOffset>
                  </wp:positionV>
                  <wp:extent cx="346710" cy="389255"/>
                  <wp:effectExtent l="19050" t="0" r="0" b="0"/>
                  <wp:wrapNone/>
                  <wp:docPr id="13" name="Picture 11" descr="Z:\TYPESETTING\Project Code\Harpercollins\PDF to Word files\Busy Ant Maths Parent Newsletters\Output\Links\Year 3\JPG\Y3 Newsletters 02\Y3 Newsletters 0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TYPESETTING\Project Code\Harpercollins\PDF to Word files\Busy Ant Maths Parent Newsletters\Output\Links\Year 3\JPG\Y3 Newsletters 02\Y3 Newsletters 02h.jpg"/>
                          <pic:cNvPicPr>
                            <a:picLocks noChangeAspect="1" noChangeArrowheads="1"/>
                          </pic:cNvPicPr>
                        </pic:nvPicPr>
                        <pic:blipFill>
                          <a:blip r:embed="rId15"/>
                          <a:srcRect/>
                          <a:stretch>
                            <a:fillRect/>
                          </a:stretch>
                        </pic:blipFill>
                        <pic:spPr bwMode="auto">
                          <a:xfrm>
                            <a:off x="0" y="0"/>
                            <a:ext cx="346710" cy="389255"/>
                          </a:xfrm>
                          <a:prstGeom prst="rect">
                            <a:avLst/>
                          </a:prstGeom>
                          <a:noFill/>
                          <a:ln w="9525">
                            <a:noFill/>
                            <a:miter lim="800000"/>
                            <a:headEnd/>
                            <a:tailEnd/>
                          </a:ln>
                        </pic:spPr>
                      </pic:pic>
                    </a:graphicData>
                  </a:graphic>
                </wp:anchor>
              </w:drawing>
            </w:r>
            <w:r w:rsidR="006C5A37" w:rsidRPr="003E5CD2">
              <w:t>8</w:t>
            </w:r>
          </w:p>
        </w:tc>
      </w:tr>
      <w:tr w:rsidR="006C5A37" w:rsidRPr="003E5CD2" w14:paraId="6A535FED" w14:textId="77777777">
        <w:trPr>
          <w:trHeight w:val="366"/>
        </w:trPr>
        <w:tc>
          <w:tcPr>
            <w:tcW w:w="1098" w:type="dxa"/>
          </w:tcPr>
          <w:p w14:paraId="4EEC6380" w14:textId="77777777" w:rsidR="006C5A37" w:rsidRPr="003E5CD2" w:rsidRDefault="006C5A37" w:rsidP="006C5A37">
            <w:pPr>
              <w:pStyle w:val="Body"/>
            </w:pPr>
            <w:r w:rsidRPr="003E5CD2">
              <w:t xml:space="preserve">Mass = </w:t>
            </w:r>
          </w:p>
        </w:tc>
        <w:tc>
          <w:tcPr>
            <w:tcW w:w="630" w:type="dxa"/>
          </w:tcPr>
          <w:p w14:paraId="5DB1FFF0" w14:textId="77777777" w:rsidR="006C5A37" w:rsidRPr="003E5CD2" w:rsidRDefault="006C5A37" w:rsidP="006C5A37">
            <w:pPr>
              <w:pStyle w:val="Body"/>
            </w:pPr>
          </w:p>
        </w:tc>
        <w:tc>
          <w:tcPr>
            <w:tcW w:w="803" w:type="dxa"/>
          </w:tcPr>
          <w:p w14:paraId="10B47D3F" w14:textId="77777777" w:rsidR="006C5A37" w:rsidRPr="003E5CD2" w:rsidRDefault="006C5A37" w:rsidP="006C5A37">
            <w:pPr>
              <w:pStyle w:val="Body"/>
            </w:pPr>
          </w:p>
        </w:tc>
        <w:tc>
          <w:tcPr>
            <w:tcW w:w="709" w:type="dxa"/>
          </w:tcPr>
          <w:p w14:paraId="7735924E" w14:textId="77777777" w:rsidR="006C5A37" w:rsidRPr="003E5CD2" w:rsidRDefault="006C5A37" w:rsidP="006C5A37">
            <w:pPr>
              <w:pStyle w:val="Body"/>
            </w:pPr>
          </w:p>
        </w:tc>
        <w:tc>
          <w:tcPr>
            <w:tcW w:w="540" w:type="dxa"/>
          </w:tcPr>
          <w:p w14:paraId="5D3AB1EC" w14:textId="77777777" w:rsidR="006C5A37" w:rsidRPr="003E5CD2" w:rsidRDefault="006C5A37" w:rsidP="006C5A37">
            <w:pPr>
              <w:pStyle w:val="Body"/>
            </w:pPr>
          </w:p>
        </w:tc>
        <w:tc>
          <w:tcPr>
            <w:tcW w:w="1170" w:type="dxa"/>
          </w:tcPr>
          <w:p w14:paraId="2FC880AE" w14:textId="77777777" w:rsidR="006C5A37" w:rsidRPr="003E5CD2" w:rsidRDefault="006C5A37" w:rsidP="006C5A37">
            <w:pPr>
              <w:pStyle w:val="Body"/>
            </w:pPr>
          </w:p>
        </w:tc>
        <w:tc>
          <w:tcPr>
            <w:tcW w:w="810" w:type="dxa"/>
          </w:tcPr>
          <w:p w14:paraId="39FD53CD" w14:textId="77777777" w:rsidR="006C5A37" w:rsidRPr="003E5CD2" w:rsidRDefault="006C5A37" w:rsidP="006C5A37">
            <w:pPr>
              <w:pStyle w:val="Body"/>
            </w:pPr>
          </w:p>
        </w:tc>
        <w:tc>
          <w:tcPr>
            <w:tcW w:w="810" w:type="dxa"/>
          </w:tcPr>
          <w:p w14:paraId="4684A8FA" w14:textId="77777777" w:rsidR="006C5A37" w:rsidRPr="003E5CD2" w:rsidRDefault="006C5A37" w:rsidP="006C5A37">
            <w:pPr>
              <w:pStyle w:val="Body"/>
            </w:pPr>
          </w:p>
        </w:tc>
      </w:tr>
    </w:tbl>
    <w:p w14:paraId="1B93F086" w14:textId="77777777" w:rsidR="004E28AD" w:rsidRPr="00FB5FA0" w:rsidRDefault="004E28AD" w:rsidP="008760EB">
      <w:pPr>
        <w:pStyle w:val="Subheadabovespace"/>
        <w:rPr>
          <w:rFonts w:cs="Arial"/>
          <w:sz w:val="8"/>
        </w:rPr>
      </w:pPr>
    </w:p>
    <w:p w14:paraId="47FE49B8" w14:textId="2F4DC3D6" w:rsidR="001E0033" w:rsidRDefault="00600AA5" w:rsidP="001E0033">
      <w:pPr>
        <w:pStyle w:val="BL"/>
        <w:numPr>
          <w:ilvl w:val="0"/>
          <w:numId w:val="30"/>
        </w:numPr>
        <w:ind w:left="215" w:hanging="215"/>
        <w:rPr>
          <w:szCs w:val="24"/>
        </w:rPr>
      </w:pPr>
      <w:r>
        <w:rPr>
          <w:noProof/>
          <w:sz w:val="8"/>
          <w:lang w:eastAsia="en-GB"/>
        </w:rPr>
        <mc:AlternateContent>
          <mc:Choice Requires="wps">
            <w:drawing>
              <wp:anchor distT="0" distB="0" distL="114300" distR="114300" simplePos="0" relativeHeight="251729920" behindDoc="0" locked="0" layoutInCell="1" allowOverlap="1" wp14:anchorId="2BC02435" wp14:editId="4F168DE1">
                <wp:simplePos x="0" y="0"/>
                <wp:positionH relativeFrom="column">
                  <wp:posOffset>2757170</wp:posOffset>
                </wp:positionH>
                <wp:positionV relativeFrom="paragraph">
                  <wp:posOffset>9525</wp:posOffset>
                </wp:positionV>
                <wp:extent cx="1714500" cy="1175385"/>
                <wp:effectExtent l="13970" t="6350" r="14605" b="8890"/>
                <wp:wrapSquare wrapText="bothSides"/>
                <wp:docPr id="3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75385"/>
                        </a:xfrm>
                        <a:prstGeom prst="rect">
                          <a:avLst/>
                        </a:prstGeom>
                        <a:solidFill>
                          <a:srgbClr val="B6DDE8"/>
                        </a:solidFill>
                        <a:ln w="12700">
                          <a:solidFill>
                            <a:schemeClr val="tx1">
                              <a:lumMod val="100000"/>
                              <a:lumOff val="0"/>
                            </a:schemeClr>
                          </a:solidFill>
                          <a:miter lim="800000"/>
                          <a:headEnd/>
                          <a:tailEnd/>
                        </a:ln>
                      </wps:spPr>
                      <wps:txbx>
                        <w:txbxContent>
                          <w:p w14:paraId="03E147D8" w14:textId="77777777" w:rsidR="006C5A37" w:rsidRDefault="006C5A37" w:rsidP="006C5A37">
                            <w:pPr>
                              <w:pStyle w:val="Subheadabovespace"/>
                            </w:pPr>
                            <w:r w:rsidRPr="002C09FB">
                              <w:t xml:space="preserve">You </w:t>
                            </w:r>
                            <w:r>
                              <w:t xml:space="preserve">will </w:t>
                            </w:r>
                            <w:r w:rsidRPr="002C09FB">
                              <w:t>need:</w:t>
                            </w:r>
                          </w:p>
                          <w:p w14:paraId="748DDF57" w14:textId="77777777" w:rsidR="006C5A37" w:rsidRPr="006C5A37" w:rsidRDefault="006C5A37" w:rsidP="00FB35A7">
                            <w:pPr>
                              <w:pStyle w:val="BL"/>
                            </w:pPr>
                            <w:r w:rsidRPr="006C5A37">
                              <w:t>1–6 dice</w:t>
                            </w:r>
                          </w:p>
                          <w:p w14:paraId="01BDFD74" w14:textId="089DF5CD" w:rsidR="006C5A37" w:rsidRPr="006C5A37" w:rsidRDefault="006F5DAE" w:rsidP="001D54D2">
                            <w:pPr>
                              <w:pStyle w:val="BL"/>
                              <w:numPr>
                                <w:ilvl w:val="0"/>
                                <w:numId w:val="5"/>
                              </w:numPr>
                              <w:spacing w:line="240" w:lineRule="auto"/>
                              <w:ind w:left="215" w:hanging="215"/>
                            </w:pPr>
                            <w:r>
                              <w:t xml:space="preserve">a small bag with 4 small pieces of paper marked </w:t>
                            </w:r>
                            <w:r>
                              <w:br/>
                            </w:r>
                            <w:r w:rsidR="006C5A37" w:rsidRPr="006C5A37">
                              <w:t xml:space="preserve">0,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FE4B26">
                              <w:t xml:space="preserve"> </w:t>
                            </w:r>
                            <w:r w:rsidR="006C5A37" w:rsidRPr="006C5A37">
                              <w:t xml:space="preserve">kg,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FE4B26">
                              <w:t xml:space="preserve"> </w:t>
                            </w:r>
                            <w:r w:rsidR="006C5A37" w:rsidRPr="006C5A37">
                              <w:t xml:space="preserve">kg and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006C5A37" w:rsidRPr="006C5A37">
                              <w:t xml:space="preserve"> kg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2435" id="Text Box 250" o:spid="_x0000_s1027" type="#_x0000_t202" style="position:absolute;left:0;text-align:left;margin-left:217.1pt;margin-top:.75pt;width:135pt;height:9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" fillcolor="#b6dde8" strokecolor="black [3213]" strokeweight="1pt">
                <v:textbox inset=",7.2pt,,7.2pt">
                  <w:txbxContent>
                    <w:p w14:paraId="03E147D8" w14:textId="77777777" w:rsidR="006C5A37" w:rsidRDefault="006C5A37" w:rsidP="006C5A37">
                      <w:pPr>
                        <w:pStyle w:val="Subheadabovespace"/>
                      </w:pPr>
                      <w:r w:rsidRPr="002C09FB">
                        <w:t xml:space="preserve">You </w:t>
                      </w:r>
                      <w:r>
                        <w:t xml:space="preserve">will </w:t>
                      </w:r>
                      <w:r w:rsidRPr="002C09FB">
                        <w:t>need:</w:t>
                      </w:r>
                    </w:p>
                    <w:p w14:paraId="748DDF57" w14:textId="77777777" w:rsidR="006C5A37" w:rsidRPr="006C5A37" w:rsidRDefault="006C5A37" w:rsidP="00FB35A7">
                      <w:pPr>
                        <w:pStyle w:val="BL"/>
                      </w:pPr>
                      <w:r w:rsidRPr="006C5A37">
                        <w:t>1–6 dice</w:t>
                      </w:r>
                    </w:p>
                    <w:p w14:paraId="01BDFD74" w14:textId="089DF5CD" w:rsidR="006C5A37" w:rsidRPr="006C5A37" w:rsidRDefault="006F5DAE" w:rsidP="001D54D2">
                      <w:pPr>
                        <w:pStyle w:val="BL"/>
                        <w:numPr>
                          <w:ilvl w:val="0"/>
                          <w:numId w:val="5"/>
                        </w:numPr>
                        <w:spacing w:line="240" w:lineRule="auto"/>
                        <w:ind w:left="215" w:hanging="215"/>
                      </w:pPr>
                      <w:r>
                        <w:t xml:space="preserve">a small bag with 4 small pieces of paper marked </w:t>
                      </w:r>
                      <w:r>
                        <w:br/>
                      </w:r>
                      <w:r w:rsidR="006C5A37" w:rsidRPr="006C5A37">
                        <w:t xml:space="preserve">0,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FE4B26">
                        <w:t xml:space="preserve"> </w:t>
                      </w:r>
                      <w:r w:rsidR="006C5A37" w:rsidRPr="006C5A37">
                        <w:t xml:space="preserve">kg,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FE4B26">
                        <w:t xml:space="preserve"> </w:t>
                      </w:r>
                      <w:r w:rsidR="006C5A37" w:rsidRPr="006C5A37">
                        <w:t xml:space="preserve">kg and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006C5A37" w:rsidRPr="006C5A37">
                        <w:t xml:space="preserve"> kg</w:t>
                      </w:r>
                    </w:p>
                  </w:txbxContent>
                </v:textbox>
                <w10:wrap type="square"/>
              </v:shape>
            </w:pict>
          </mc:Fallback>
        </mc:AlternateContent>
      </w:r>
      <w:r w:rsidR="006C5A37" w:rsidRPr="00417A58">
        <w:rPr>
          <w:szCs w:val="24"/>
        </w:rPr>
        <w:t xml:space="preserve">Ask your child if the biggest parcel will be the heaviest? Discuss their answer. </w:t>
      </w:r>
    </w:p>
    <w:p w14:paraId="51B69669" w14:textId="34D8CA97" w:rsidR="00975C2C" w:rsidRPr="00975C2C" w:rsidRDefault="001E0033" w:rsidP="00975C2C">
      <w:pPr>
        <w:pStyle w:val="BL"/>
        <w:numPr>
          <w:ilvl w:val="0"/>
          <w:numId w:val="30"/>
        </w:numPr>
        <w:spacing w:line="240" w:lineRule="auto"/>
        <w:ind w:left="215" w:hanging="215"/>
        <w:rPr>
          <w:szCs w:val="24"/>
        </w:rPr>
      </w:pPr>
      <w:r w:rsidRPr="001E0033">
        <w:rPr>
          <w:szCs w:val="24"/>
        </w:rPr>
        <w:t xml:space="preserve">Take turns to roll the dice and pick one piece of paper to decide the mass of parcel 1 e.g. if a 3 is </w:t>
      </w:r>
      <w:r w:rsidRPr="00E64499">
        <w:rPr>
          <w:szCs w:val="24"/>
        </w:rPr>
        <w:t xml:space="preserve">rolled and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E64499">
        <w:rPr>
          <w:szCs w:val="24"/>
        </w:rPr>
        <w:t xml:space="preserve"> kg pulled out of the bag, the mass of parcel 1 is 3</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E64499">
        <w:rPr>
          <w:szCs w:val="24"/>
        </w:rPr>
        <w:t xml:space="preserve"> kg. Repeat for the other parcels and complete masses of the parcels. </w:t>
      </w:r>
    </w:p>
    <w:p w14:paraId="3C4B4A07" w14:textId="6712EF7C" w:rsidR="00722E33" w:rsidRDefault="006C5A37" w:rsidP="00722E33">
      <w:pPr>
        <w:pStyle w:val="BL"/>
        <w:numPr>
          <w:ilvl w:val="0"/>
          <w:numId w:val="30"/>
        </w:numPr>
        <w:ind w:left="215" w:hanging="215"/>
      </w:pPr>
      <w:r w:rsidRPr="00417A58">
        <w:rPr>
          <w:szCs w:val="24"/>
        </w:rPr>
        <w:t xml:space="preserve">Use </w:t>
      </w:r>
      <w:r w:rsidRPr="00FB35A7">
        <w:t>the</w:t>
      </w:r>
      <w:r w:rsidRPr="00417A58">
        <w:rPr>
          <w:szCs w:val="24"/>
        </w:rPr>
        <w:t xml:space="preserve"> parcels to ask your child questions similar to those below.</w:t>
      </w:r>
    </w:p>
    <w:p w14:paraId="1C3E7F64" w14:textId="77777777" w:rsidR="00B469A3" w:rsidRPr="003775BC" w:rsidRDefault="00B469A3" w:rsidP="001D54D2">
      <w:pPr>
        <w:pStyle w:val="Subheadabovespace"/>
      </w:pPr>
      <w:r w:rsidRPr="003775BC">
        <w:t xml:space="preserve">Variation </w:t>
      </w:r>
    </w:p>
    <w:p w14:paraId="24A9CFBC" w14:textId="74F325B9" w:rsidR="00944E73" w:rsidRDefault="00266FC7" w:rsidP="00266FC7">
      <w:pPr>
        <w:pStyle w:val="BL"/>
      </w:pPr>
      <w:r w:rsidRPr="00266FC7">
        <w:t>Replace the pie</w:t>
      </w:r>
      <w:r w:rsidR="00C665DA">
        <w:t>ces of paper with ten pieces marked</w:t>
      </w:r>
      <w:r w:rsidRPr="00266FC7">
        <w:t xml:space="preserve"> 0, 100 g, 200 g up to 900 g to give masses such as 4 kg 400 g. Ask similar questions.</w:t>
      </w:r>
    </w:p>
    <w:p w14:paraId="21931FD0" w14:textId="1865C35F" w:rsidR="00E934A3" w:rsidRPr="003775BC" w:rsidRDefault="00600AA5" w:rsidP="00E934A3">
      <w:pPr>
        <w:pStyle w:val="HeaddingwithColor"/>
      </w:pPr>
      <w:r>
        <w:rPr>
          <w:noProof/>
          <w:lang w:eastAsia="en-GB"/>
        </w:rPr>
        <mc:AlternateContent>
          <mc:Choice Requires="wpg">
            <w:drawing>
              <wp:anchor distT="0" distB="0" distL="114300" distR="114300" simplePos="0" relativeHeight="251749376" behindDoc="0" locked="0" layoutInCell="1" allowOverlap="1" wp14:anchorId="0539DF52" wp14:editId="5AFC340D">
                <wp:simplePos x="0" y="0"/>
                <wp:positionH relativeFrom="column">
                  <wp:posOffset>5715</wp:posOffset>
                </wp:positionH>
                <wp:positionV relativeFrom="paragraph">
                  <wp:posOffset>333375</wp:posOffset>
                </wp:positionV>
                <wp:extent cx="4244340" cy="552450"/>
                <wp:effectExtent l="5715" t="42545" r="7620" b="119380"/>
                <wp:wrapNone/>
                <wp:docPr id="3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340" cy="552450"/>
                          <a:chOff x="9336" y="2175"/>
                          <a:chExt cx="6684" cy="870"/>
                        </a:xfrm>
                      </wpg:grpSpPr>
                      <wps:wsp>
                        <wps:cNvPr id="35" name="AutoShape 264"/>
                        <wps:cNvSpPr>
                          <a:spLocks noChangeArrowheads="1"/>
                        </wps:cNvSpPr>
                        <wps:spPr bwMode="auto">
                          <a:xfrm>
                            <a:off x="9336" y="2370"/>
                            <a:ext cx="1943" cy="656"/>
                          </a:xfrm>
                          <a:prstGeom prst="wedgeRoundRectCallout">
                            <a:avLst>
                              <a:gd name="adj1" fmla="val -47426"/>
                              <a:gd name="adj2" fmla="val -85671"/>
                              <a:gd name="adj3" fmla="val 16667"/>
                            </a:avLst>
                          </a:prstGeom>
                          <a:solidFill>
                            <a:srgbClr val="B6DDE8"/>
                          </a:solidFill>
                          <a:ln w="3175">
                            <a:solidFill>
                              <a:schemeClr val="tx1">
                                <a:lumMod val="100000"/>
                                <a:lumOff val="0"/>
                              </a:schemeClr>
                            </a:solidFill>
                            <a:miter lim="800000"/>
                            <a:headEnd/>
                            <a:tailEnd/>
                          </a:ln>
                        </wps:spPr>
                        <wps:txbx>
                          <w:txbxContent>
                            <w:p w14:paraId="4E95628F" w14:textId="77777777" w:rsidR="00E934A3" w:rsidRPr="00D33196" w:rsidRDefault="00E934A3" w:rsidP="00E934A3">
                              <w:pPr>
                                <w:pStyle w:val="BubbleText"/>
                              </w:pPr>
                              <w:r w:rsidRPr="003E5CD2">
                                <w:t>What is the total mass of parcels 3 and 6?</w:t>
                              </w:r>
                            </w:p>
                          </w:txbxContent>
                        </wps:txbx>
                        <wps:bodyPr rot="0" vert="horz" wrap="square" lIns="0" tIns="0" rIns="0" bIns="0" anchor="ctr" anchorCtr="0" upright="1">
                          <a:noAutofit/>
                        </wps:bodyPr>
                      </wps:wsp>
                      <wps:wsp>
                        <wps:cNvPr id="36" name="AutoShape 265"/>
                        <wps:cNvSpPr>
                          <a:spLocks noChangeArrowheads="1"/>
                        </wps:cNvSpPr>
                        <wps:spPr bwMode="auto">
                          <a:xfrm>
                            <a:off x="11423" y="2310"/>
                            <a:ext cx="1885" cy="680"/>
                          </a:xfrm>
                          <a:prstGeom prst="wedgeRoundRectCallout">
                            <a:avLst>
                              <a:gd name="adj1" fmla="val 45597"/>
                              <a:gd name="adj2" fmla="val -67796"/>
                              <a:gd name="adj3" fmla="val 16667"/>
                            </a:avLst>
                          </a:prstGeom>
                          <a:solidFill>
                            <a:srgbClr val="B6DDE8"/>
                          </a:solidFill>
                          <a:ln w="3175">
                            <a:solidFill>
                              <a:schemeClr val="dk1">
                                <a:lumMod val="100000"/>
                                <a:lumOff val="0"/>
                              </a:schemeClr>
                            </a:solidFill>
                            <a:miter lim="800000"/>
                            <a:headEnd/>
                            <a:tailEnd/>
                          </a:ln>
                        </wps:spPr>
                        <wps:txbx>
                          <w:txbxContent>
                            <w:p w14:paraId="28458EA0" w14:textId="77777777" w:rsidR="00E934A3" w:rsidRPr="00D33196" w:rsidRDefault="00E934A3" w:rsidP="00E934A3">
                              <w:pPr>
                                <w:pStyle w:val="BubbleText"/>
                              </w:pPr>
                              <w:r w:rsidRPr="003E5CD2">
                                <w:t>What is the mass of parcel 5 in grams?</w:t>
                              </w:r>
                            </w:p>
                          </w:txbxContent>
                        </wps:txbx>
                        <wps:bodyPr rot="0" vert="horz" wrap="square" lIns="0" tIns="0" rIns="0" bIns="0" anchor="ctr" anchorCtr="0" upright="1">
                          <a:noAutofit/>
                        </wps:bodyPr>
                      </wps:wsp>
                      <wps:wsp>
                        <wps:cNvPr id="37" name="AutoShape 266"/>
                        <wps:cNvSpPr>
                          <a:spLocks noChangeArrowheads="1"/>
                        </wps:cNvSpPr>
                        <wps:spPr bwMode="auto">
                          <a:xfrm>
                            <a:off x="13440" y="2175"/>
                            <a:ext cx="2580" cy="870"/>
                          </a:xfrm>
                          <a:prstGeom prst="wedgeRoundRectCallout">
                            <a:avLst>
                              <a:gd name="adj1" fmla="val 40931"/>
                              <a:gd name="adj2" fmla="val 67699"/>
                              <a:gd name="adj3" fmla="val 16667"/>
                            </a:avLst>
                          </a:prstGeom>
                          <a:solidFill>
                            <a:srgbClr val="B6DDE8"/>
                          </a:solidFill>
                          <a:ln w="3175">
                            <a:solidFill>
                              <a:schemeClr val="dk1">
                                <a:lumMod val="100000"/>
                                <a:lumOff val="0"/>
                              </a:schemeClr>
                            </a:solidFill>
                            <a:miter lim="800000"/>
                            <a:headEnd/>
                            <a:tailEnd/>
                          </a:ln>
                        </wps:spPr>
                        <wps:txbx>
                          <w:txbxContent>
                            <w:p w14:paraId="56549D10" w14:textId="77777777" w:rsidR="00E934A3" w:rsidRPr="00D33196" w:rsidRDefault="00E934A3" w:rsidP="00E934A3">
                              <w:pPr>
                                <w:pStyle w:val="BubbleText"/>
                              </w:pPr>
                              <w:r w:rsidRPr="003E5CD2">
                                <w:t>Which parcel has the greatest mass? Which parcel has the smallest mass?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9DF52" id="Group 263" o:spid="_x0000_s1028" style="position:absolute;left:0;text-align:left;margin-left:.45pt;margin-top:26.25pt;width:334.2pt;height:43.5pt;z-index:251749376" coordorigin="9336,2175" coordsize="668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4" o:spid="_x0000_s1029" type="#_x0000_t62" style="position:absolute;left:9336;top:2370;width:1943;height: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" adj="556,-7705" fillcolor="#b6dde8" strokecolor="black [3213]" strokeweight=".25pt">
                  <v:textbox inset="0,0,0,0">
                    <w:txbxContent>
                      <w:p w14:paraId="4E95628F" w14:textId="77777777" w:rsidR="00E934A3" w:rsidRPr="00D33196" w:rsidRDefault="00E934A3" w:rsidP="00E934A3">
                        <w:pPr>
                          <w:pStyle w:val="BubbleText"/>
                        </w:pPr>
                        <w:r w:rsidRPr="003E5CD2">
                          <w:t>What is the total mass of parcels 3 and 6?</w:t>
                        </w:r>
                      </w:p>
                    </w:txbxContent>
                  </v:textbox>
                </v:shape>
                <v:shape id="AutoShape 265" o:spid="_x0000_s1030" type="#_x0000_t62" style="position:absolute;left:11423;top:2310;width:1885;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" adj="20649,-3844" fillcolor="#b6dde8" strokecolor="black [3200]" strokeweight=".25pt">
                  <v:textbox inset="0,0,0,0">
                    <w:txbxContent>
                      <w:p w14:paraId="28458EA0" w14:textId="77777777" w:rsidR="00E934A3" w:rsidRPr="00D33196" w:rsidRDefault="00E934A3" w:rsidP="00E934A3">
                        <w:pPr>
                          <w:pStyle w:val="BubbleText"/>
                        </w:pPr>
                        <w:r w:rsidRPr="003E5CD2">
                          <w:t>What is the mass of parcel 5 in grams?</w:t>
                        </w:r>
                      </w:p>
                    </w:txbxContent>
                  </v:textbox>
                </v:shape>
                <v:shape id="AutoShape 266" o:spid="_x0000_s1031" type="#_x0000_t62" style="position:absolute;left:13440;top:2175;width:2580;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" adj="19641,25423" fillcolor="#b6dde8" strokecolor="black [3200]" strokeweight=".25pt">
                  <v:textbox inset="0,0,0,0">
                    <w:txbxContent>
                      <w:p w14:paraId="56549D10" w14:textId="77777777" w:rsidR="00E934A3" w:rsidRPr="00D33196" w:rsidRDefault="00E934A3" w:rsidP="00E934A3">
                        <w:pPr>
                          <w:pStyle w:val="BubbleText"/>
                        </w:pPr>
                        <w:r w:rsidRPr="003E5CD2">
                          <w:t>Which parcel has the greatest mass? Which parcel has the smallest mass?</w:t>
                        </w:r>
                      </w:p>
                    </w:txbxContent>
                  </v:textbox>
                </v:shape>
              </v:group>
            </w:pict>
          </mc:Fallback>
        </mc:AlternateContent>
      </w:r>
      <w:r>
        <w:rPr>
          <w:noProof/>
          <w:lang w:eastAsia="en-GB"/>
        </w:rPr>
        <mc:AlternateContent>
          <mc:Choice Requires="wps">
            <w:drawing>
              <wp:anchor distT="0" distB="0" distL="114300" distR="114300" simplePos="0" relativeHeight="251748352" behindDoc="1" locked="0" layoutInCell="1" allowOverlap="1" wp14:anchorId="18390D01" wp14:editId="493E4681">
                <wp:simplePos x="0" y="0"/>
                <wp:positionH relativeFrom="column">
                  <wp:posOffset>-3810</wp:posOffset>
                </wp:positionH>
                <wp:positionV relativeFrom="paragraph">
                  <wp:posOffset>52070</wp:posOffset>
                </wp:positionV>
                <wp:extent cx="4462145" cy="228600"/>
                <wp:effectExtent l="0" t="0" r="0" b="635"/>
                <wp:wrapNone/>
                <wp:docPr id="3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10DC78" id="Rectangle 262" o:spid="_x0000_s1026" style="position:absolute;margin-left:-.3pt;margin-top:4.1pt;width:351.35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" fillcolor="#80b0e4" stroked="f" strokecolor="black [3213]" strokeweight="1pt"/>
            </w:pict>
          </mc:Fallback>
        </mc:AlternateContent>
      </w:r>
      <w:r w:rsidR="00E934A3" w:rsidRPr="003775BC">
        <w:t>QUESTIONS TO ASK</w:t>
      </w:r>
    </w:p>
    <w:p w14:paraId="2438311A" w14:textId="77777777" w:rsidR="00E934A3" w:rsidRPr="00266FC7" w:rsidRDefault="00E934A3" w:rsidP="00E934A3">
      <w:pPr>
        <w:pStyle w:val="BL"/>
        <w:numPr>
          <w:ilvl w:val="0"/>
          <w:numId w:val="0"/>
        </w:numPr>
      </w:pPr>
    </w:p>
    <w:p w14:paraId="1AC07150" w14:textId="4E8DF85A" w:rsidR="0098334F" w:rsidRPr="007C2C35" w:rsidRDefault="00600AA5" w:rsidP="007C2C35">
      <w:pPr>
        <w:pStyle w:val="CT"/>
      </w:pPr>
      <w:r>
        <w:rPr>
          <w:noProof/>
          <w:lang w:eastAsia="en-GB"/>
        </w:rPr>
        <mc:AlternateContent>
          <mc:Choice Requires="wps">
            <w:drawing>
              <wp:anchor distT="0" distB="0" distL="114300" distR="114300" simplePos="0" relativeHeight="251730944" behindDoc="0" locked="0" layoutInCell="1" allowOverlap="1" wp14:anchorId="70389F65" wp14:editId="082634A3">
                <wp:simplePos x="0" y="0"/>
                <wp:positionH relativeFrom="column">
                  <wp:posOffset>8937625</wp:posOffset>
                </wp:positionH>
                <wp:positionV relativeFrom="paragraph">
                  <wp:posOffset>-5698490</wp:posOffset>
                </wp:positionV>
                <wp:extent cx="815975" cy="629285"/>
                <wp:effectExtent l="12700" t="5080" r="9525" b="13335"/>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151A4F16" w14:textId="29C74996" w:rsidR="00C47A49" w:rsidRPr="005F0232" w:rsidRDefault="00600AA5" w:rsidP="00600AA5">
                            <w:pPr>
                              <w:rPr>
                                <w:rFonts w:ascii="Arial" w:hAnsi="Arial"/>
                                <w:sz w:val="18"/>
                                <w:szCs w:val="18"/>
                              </w:rPr>
                            </w:pPr>
                            <w:r w:rsidRPr="00600AA5">
                              <w:rPr>
                                <w:rFonts w:ascii="Arial" w:hAnsi="Arial"/>
                                <w:noProof/>
                                <w:sz w:val="18"/>
                                <w:szCs w:val="18"/>
                                <w:lang w:eastAsia="en-GB"/>
                              </w:rPr>
                              <w:drawing>
                                <wp:inline distT="0" distB="0" distL="0" distR="0" wp14:anchorId="664F59A5" wp14:editId="2844A5F3">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389F65" id="Rectangle 28" o:spid="_x0000_s1032" style="position:absolute;left:0;text-align:left;margin-left:703.75pt;margin-top:-448.7pt;width:64.25pt;height:4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" fillcolor="white [3212]" strokecolor="black [3213]">
                <v:textbox>
                  <w:txbxContent>
                    <w:p w14:paraId="151A4F16" w14:textId="29C74996" w:rsidR="00C47A49" w:rsidRPr="005F0232" w:rsidRDefault="00600AA5" w:rsidP="00600AA5">
                      <w:pPr>
                        <w:rPr>
                          <w:rFonts w:ascii="Arial" w:hAnsi="Arial"/>
                          <w:sz w:val="18"/>
                          <w:szCs w:val="18"/>
                        </w:rPr>
                      </w:pPr>
                      <w:r w:rsidRPr="00600AA5">
                        <w:rPr>
                          <w:rFonts w:ascii="Arial" w:hAnsi="Arial"/>
                          <w:noProof/>
                          <w:sz w:val="18"/>
                          <w:szCs w:val="18"/>
                          <w:lang w:eastAsia="en-GB"/>
                        </w:rPr>
                        <w:drawing>
                          <wp:inline distT="0" distB="0" distL="0" distR="0" wp14:anchorId="664F59A5" wp14:editId="2844A5F3">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22125E">
        <w:rPr>
          <w:noProof/>
          <w:lang w:eastAsia="en-GB"/>
        </w:rPr>
        <w:drawing>
          <wp:anchor distT="914400" distB="182880" distL="45720" distR="114300" simplePos="0" relativeHeight="251732992" behindDoc="0" locked="0" layoutInCell="1" allowOverlap="1" wp14:anchorId="5FB4AC63" wp14:editId="422E0FB6">
            <wp:simplePos x="0" y="0"/>
            <wp:positionH relativeFrom="column">
              <wp:posOffset>5334000</wp:posOffset>
            </wp:positionH>
            <wp:positionV relativeFrom="paragraph">
              <wp:posOffset>-5796280</wp:posOffset>
            </wp:positionV>
            <wp:extent cx="1165225" cy="89789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8" cstate="print">
                      <a:extLst>
                        <a:ext uri="{28A0092B-C50C-407E-A947-70E740481C1C}">
                          <a14:useLocalDpi xmlns:a14="http://schemas.microsoft.com/office/drawing/2010/main" val="0"/>
                        </a:ext>
                      </a:extLst>
                    </a:blip>
                    <a:srcRect r="14778" b="14791"/>
                    <a:stretch/>
                  </pic:blipFill>
                  <pic:spPr bwMode="auto">
                    <a:xfrm>
                      <a:off x="0" y="0"/>
                      <a:ext cx="1165225" cy="8978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336DF8">
        <w:t>Primary 4</w:t>
      </w:r>
      <w:bookmarkStart w:id="0" w:name="_GoBack"/>
      <w:bookmarkEnd w:id="0"/>
      <w:r w:rsidR="00746912" w:rsidRPr="007C2C35">
        <w:t xml:space="preserve"> </w:t>
      </w:r>
      <w:r w:rsidR="00C47A49">
        <w:br/>
      </w:r>
      <w:r w:rsidR="00E1436A">
        <w:t>Maths</w:t>
      </w:r>
      <w:r w:rsidR="00971229" w:rsidRPr="007C2C35">
        <w:t xml:space="preserve"> </w:t>
      </w:r>
      <w:r w:rsidR="00C47A49">
        <w:br/>
      </w:r>
      <w:r w:rsidR="00971229" w:rsidRPr="007C2C35">
        <w:t xml:space="preserve">Newsletter </w:t>
      </w:r>
      <w:r w:rsidR="004C7D19" w:rsidRPr="007C2C35">
        <w:t>2</w:t>
      </w:r>
    </w:p>
    <w:p w14:paraId="63C7CCBF"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0306AE8E" w14:textId="77777777" w:rsidR="00971229" w:rsidRPr="003775BC" w:rsidRDefault="00971229" w:rsidP="00B57892">
      <w:pPr>
        <w:pStyle w:val="DateandName"/>
        <w:rPr>
          <w:rFonts w:cs="Arial"/>
        </w:rPr>
      </w:pPr>
    </w:p>
    <w:p w14:paraId="32633808" w14:textId="77777777" w:rsidR="00CD5F62" w:rsidRPr="00507FCD" w:rsidRDefault="00507FCD" w:rsidP="00507FCD">
      <w:pPr>
        <w:pStyle w:val="MainHead"/>
      </w:pPr>
      <w:r w:rsidRPr="00507FCD">
        <w:lastRenderedPageBreak/>
        <w:t>Multiplication and division</w:t>
      </w:r>
    </w:p>
    <w:p w14:paraId="23695876" w14:textId="5F79B818" w:rsidR="006C1A4E" w:rsidRPr="003775BC" w:rsidRDefault="00600AA5"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4747E6F1" wp14:editId="18DFDEF9">
                <wp:simplePos x="0" y="0"/>
                <wp:positionH relativeFrom="column">
                  <wp:posOffset>-7620</wp:posOffset>
                </wp:positionH>
                <wp:positionV relativeFrom="paragraph">
                  <wp:posOffset>69850</wp:posOffset>
                </wp:positionV>
                <wp:extent cx="4462145" cy="228600"/>
                <wp:effectExtent l="1905" t="4445" r="3175" b="0"/>
                <wp:wrapNone/>
                <wp:docPr id="31"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17C50E"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" fillcolor="#80b0e4" stroked="f" strokecolor="black [3213]" strokeweight="1pt"/>
            </w:pict>
          </mc:Fallback>
        </mc:AlternateContent>
      </w:r>
      <w:r w:rsidR="006C1A4E" w:rsidRPr="003775BC">
        <w:rPr>
          <w:rFonts w:cs="Arial"/>
        </w:rPr>
        <w:t>HERE’S THE MATHS</w:t>
      </w:r>
    </w:p>
    <w:p w14:paraId="1B737146" w14:textId="77777777" w:rsidR="006C1A4E" w:rsidRPr="00F25D70" w:rsidRDefault="00F25D70" w:rsidP="00F25D70">
      <w:pPr>
        <w:pStyle w:val="Body"/>
      </w:pPr>
      <w:r w:rsidRPr="00F25D70">
        <w:t xml:space="preserve">The week focuses on multiplication and division facts, revisiting the 2, 5 and 10 times tables and introducing the 3 times table. Your child needs to learn the key facts: </w:t>
      </w:r>
      <w:r>
        <w:br/>
      </w:r>
      <w:r w:rsidRPr="00F25D70">
        <w:t xml:space="preserve">1 × 3 = 3, 2 × 3 = 6, 5 × 3 = 15 and 10 × 3 = 30. From these they can deduce missing ones e.g. 3 × 10 = 30, therefore 3 × 9 is 30 minus 3, making 27. Because multiplication and division are reversible, one fact provides three further facts e.g. 3 × 7 = 21, so </w:t>
      </w:r>
      <w:r>
        <w:br/>
      </w:r>
      <w:r w:rsidRPr="00F25D70">
        <w:t>7 × 3 = 21, 21 ÷ 3 = 7 and 21 ÷ 7 = 3.</w:t>
      </w:r>
    </w:p>
    <w:p w14:paraId="7CEC0682" w14:textId="34E8DE84" w:rsidR="00364B9F" w:rsidRPr="003775BC" w:rsidRDefault="00600AA5"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2C739221" wp14:editId="53490F9D">
                <wp:simplePos x="0" y="0"/>
                <wp:positionH relativeFrom="column">
                  <wp:posOffset>-6350</wp:posOffset>
                </wp:positionH>
                <wp:positionV relativeFrom="paragraph">
                  <wp:posOffset>67945</wp:posOffset>
                </wp:positionV>
                <wp:extent cx="4462145" cy="228600"/>
                <wp:effectExtent l="3175" t="0" r="1905" b="3810"/>
                <wp:wrapNone/>
                <wp:docPr id="30"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2AEAB1"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znA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Mqv6vO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05C29D5F" w14:textId="45FF7A38" w:rsidR="00943FED" w:rsidRPr="00D044DC" w:rsidRDefault="00600AA5" w:rsidP="00943FED">
      <w:pPr>
        <w:pStyle w:val="Body"/>
        <w:rPr>
          <w:b/>
        </w:rPr>
      </w:pPr>
      <w:r>
        <w:rPr>
          <w:noProof/>
          <w:lang w:val="en-GB" w:eastAsia="en-GB"/>
        </w:rPr>
        <mc:AlternateContent>
          <mc:Choice Requires="wps">
            <w:drawing>
              <wp:anchor distT="0" distB="0" distL="114300" distR="114300" simplePos="0" relativeHeight="251712512" behindDoc="0" locked="0" layoutInCell="1" allowOverlap="1" wp14:anchorId="68B9C903" wp14:editId="7DC692ED">
                <wp:simplePos x="0" y="0"/>
                <wp:positionH relativeFrom="column">
                  <wp:posOffset>2740025</wp:posOffset>
                </wp:positionH>
                <wp:positionV relativeFrom="paragraph">
                  <wp:posOffset>16510</wp:posOffset>
                </wp:positionV>
                <wp:extent cx="1714500" cy="1169035"/>
                <wp:effectExtent l="6350" t="14605" r="12700" b="6985"/>
                <wp:wrapSquare wrapText="bothSides"/>
                <wp:docPr id="29"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69035"/>
                        </a:xfrm>
                        <a:prstGeom prst="rect">
                          <a:avLst/>
                        </a:prstGeom>
                        <a:solidFill>
                          <a:srgbClr val="B6DDE8"/>
                        </a:solidFill>
                        <a:ln w="12700">
                          <a:solidFill>
                            <a:schemeClr val="tx1">
                              <a:lumMod val="100000"/>
                              <a:lumOff val="0"/>
                            </a:schemeClr>
                          </a:solidFill>
                          <a:miter lim="800000"/>
                          <a:headEnd/>
                          <a:tailEnd/>
                        </a:ln>
                      </wps:spPr>
                      <wps:txbx>
                        <w:txbxContent>
                          <w:p w14:paraId="401C67BF" w14:textId="77777777" w:rsidR="00D044DC" w:rsidRDefault="00D044DC" w:rsidP="00D044DC">
                            <w:pPr>
                              <w:pStyle w:val="Subheadabovespace"/>
                            </w:pPr>
                            <w:r w:rsidRPr="002C09FB">
                              <w:t xml:space="preserve">You </w:t>
                            </w:r>
                            <w:r>
                              <w:t xml:space="preserve">will </w:t>
                            </w:r>
                            <w:r w:rsidRPr="002C09FB">
                              <w:t>need:</w:t>
                            </w:r>
                          </w:p>
                          <w:p w14:paraId="1CC4E7FA" w14:textId="32A200E5" w:rsidR="00D044DC" w:rsidRPr="003E5CD2" w:rsidRDefault="00D044DC" w:rsidP="00FB35A7">
                            <w:pPr>
                              <w:pStyle w:val="BL"/>
                              <w:tabs>
                                <w:tab w:val="num" w:pos="450"/>
                              </w:tabs>
                            </w:pPr>
                            <w:r w:rsidRPr="003E5CD2">
                              <w:t xml:space="preserve">10 </w:t>
                            </w:r>
                            <w:r>
                              <w:t>counters</w:t>
                            </w:r>
                            <w:r w:rsidRPr="003E5CD2">
                              <w:t xml:space="preserve"> or coins </w:t>
                            </w:r>
                            <w:r w:rsidR="001D54D2">
                              <w:br/>
                            </w:r>
                            <w:r w:rsidRPr="003E5CD2">
                              <w:t xml:space="preserve">to cover the numbers </w:t>
                            </w:r>
                          </w:p>
                          <w:p w14:paraId="49041047" w14:textId="0C092437" w:rsidR="00D044DC" w:rsidRPr="00CF0781" w:rsidRDefault="00FB35A7" w:rsidP="00FB35A7">
                            <w:pPr>
                              <w:pStyle w:val="BL"/>
                              <w:tabs>
                                <w:tab w:val="num" w:pos="450"/>
                              </w:tabs>
                              <w:rPr>
                                <w:rFonts w:ascii="Calibri" w:hAnsi="Calibri"/>
                              </w:rPr>
                            </w:pPr>
                            <w:r>
                              <w:t>f</w:t>
                            </w:r>
                            <w:r w:rsidR="00D044DC" w:rsidRPr="003E5CD2">
                              <w:t>or the vari</w:t>
                            </w:r>
                            <w:r w:rsidR="00D044DC">
                              <w:t>ation, paper slips numbered 1–</w:t>
                            </w:r>
                            <w:r>
                              <w:t xml:space="preserve">10 </w:t>
                            </w:r>
                            <w:r w:rsidR="001D54D2">
                              <w:br/>
                            </w:r>
                            <w:r>
                              <w:t>in a bag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C903" id="Text Box 1727" o:spid="_x0000_s1033" type="#_x0000_t202" style="position:absolute;margin-left:215.75pt;margin-top:1.3pt;width:135pt;height:9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" fillcolor="#b6dde8" strokecolor="black [3213]" strokeweight="1pt">
                <v:textbox inset=",7.2pt,,7.2pt">
                  <w:txbxContent>
                    <w:p w14:paraId="401C67BF" w14:textId="77777777" w:rsidR="00D044DC" w:rsidRDefault="00D044DC" w:rsidP="00D044DC">
                      <w:pPr>
                        <w:pStyle w:val="Subheadabovespace"/>
                      </w:pPr>
                      <w:r w:rsidRPr="002C09FB">
                        <w:t xml:space="preserve">You </w:t>
                      </w:r>
                      <w:r>
                        <w:t xml:space="preserve">will </w:t>
                      </w:r>
                      <w:r w:rsidRPr="002C09FB">
                        <w:t>need:</w:t>
                      </w:r>
                    </w:p>
                    <w:p w14:paraId="1CC4E7FA" w14:textId="32A200E5" w:rsidR="00D044DC" w:rsidRPr="003E5CD2" w:rsidRDefault="00D044DC" w:rsidP="00FB35A7">
                      <w:pPr>
                        <w:pStyle w:val="BL"/>
                        <w:tabs>
                          <w:tab w:val="num" w:pos="450"/>
                        </w:tabs>
                      </w:pPr>
                      <w:r w:rsidRPr="003E5CD2">
                        <w:t xml:space="preserve">10 </w:t>
                      </w:r>
                      <w:r>
                        <w:t>counters</w:t>
                      </w:r>
                      <w:r w:rsidRPr="003E5CD2">
                        <w:t xml:space="preserve"> or coins </w:t>
                      </w:r>
                      <w:r w:rsidR="001D54D2">
                        <w:br/>
                      </w:r>
                      <w:r w:rsidRPr="003E5CD2">
                        <w:t xml:space="preserve">to cover the numbers </w:t>
                      </w:r>
                    </w:p>
                    <w:p w14:paraId="49041047" w14:textId="0C092437" w:rsidR="00D044DC" w:rsidRPr="00CF0781" w:rsidRDefault="00FB35A7" w:rsidP="00FB35A7">
                      <w:pPr>
                        <w:pStyle w:val="BL"/>
                        <w:tabs>
                          <w:tab w:val="num" w:pos="450"/>
                        </w:tabs>
                        <w:rPr>
                          <w:rFonts w:ascii="Calibri" w:hAnsi="Calibri"/>
                        </w:rPr>
                      </w:pPr>
                      <w:r>
                        <w:t>f</w:t>
                      </w:r>
                      <w:r w:rsidR="00D044DC" w:rsidRPr="003E5CD2">
                        <w:t>or the vari</w:t>
                      </w:r>
                      <w:r w:rsidR="00D044DC">
                        <w:t>ation, paper slips numbered 1–</w:t>
                      </w:r>
                      <w:r>
                        <w:t xml:space="preserve">10 </w:t>
                      </w:r>
                      <w:r w:rsidR="001D54D2">
                        <w:br/>
                      </w:r>
                      <w:r>
                        <w:t>in a bag</w:t>
                      </w:r>
                    </w:p>
                  </w:txbxContent>
                </v:textbox>
                <w10:wrap type="square"/>
              </v:shape>
            </w:pict>
          </mc:Fallback>
        </mc:AlternateContent>
      </w:r>
      <w:r w:rsidR="00D044DC" w:rsidRPr="00D044DC">
        <w:rPr>
          <w:b/>
        </w:rPr>
        <w:t>What to do</w:t>
      </w:r>
    </w:p>
    <w:p w14:paraId="161BE79B" w14:textId="647CB0A1" w:rsidR="00943FED" w:rsidRDefault="00600AA5" w:rsidP="00943FED">
      <w:pPr>
        <w:pStyle w:val="Body"/>
        <w:rPr>
          <w:sz w:val="10"/>
        </w:rPr>
      </w:pPr>
      <w:r>
        <w:rPr>
          <w:noProof/>
          <w:sz w:val="10"/>
          <w:lang w:val="en-GB" w:eastAsia="en-GB"/>
        </w:rPr>
        <mc:AlternateContent>
          <mc:Choice Requires="wps">
            <w:drawing>
              <wp:anchor distT="0" distB="0" distL="114300" distR="114300" simplePos="0" relativeHeight="251713536" behindDoc="0" locked="0" layoutInCell="1" allowOverlap="1" wp14:anchorId="3A616DCE" wp14:editId="3FB02B5F">
                <wp:simplePos x="0" y="0"/>
                <wp:positionH relativeFrom="column">
                  <wp:posOffset>-179070</wp:posOffset>
                </wp:positionH>
                <wp:positionV relativeFrom="paragraph">
                  <wp:posOffset>27940</wp:posOffset>
                </wp:positionV>
                <wp:extent cx="2966720" cy="498475"/>
                <wp:effectExtent l="1905" t="3810" r="3175" b="2540"/>
                <wp:wrapNone/>
                <wp:docPr id="2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288" w:type="dxa"/>
                              <w:tblLook w:val="04A0" w:firstRow="1" w:lastRow="0" w:firstColumn="1" w:lastColumn="0" w:noHBand="0" w:noVBand="1"/>
                            </w:tblPr>
                            <w:tblGrid>
                              <w:gridCol w:w="630"/>
                              <w:gridCol w:w="720"/>
                              <w:gridCol w:w="900"/>
                              <w:gridCol w:w="720"/>
                              <w:gridCol w:w="810"/>
                            </w:tblGrid>
                            <w:tr w:rsidR="00D044DC" w:rsidRPr="003E5CD2" w14:paraId="46BE1ECB" w14:textId="77777777">
                              <w:trPr>
                                <w:trHeight w:val="288"/>
                              </w:trPr>
                              <w:tc>
                                <w:tcPr>
                                  <w:tcW w:w="630" w:type="dxa"/>
                                  <w:vAlign w:val="center"/>
                                </w:tcPr>
                                <w:p w14:paraId="3108AADF" w14:textId="77777777" w:rsidR="00D044DC" w:rsidRPr="003E5CD2" w:rsidRDefault="00D044DC" w:rsidP="00B74FB6">
                                  <w:pPr>
                                    <w:pStyle w:val="Body"/>
                                    <w:jc w:val="center"/>
                                  </w:pPr>
                                  <w:r w:rsidRPr="003E5CD2">
                                    <w:t>9</w:t>
                                  </w:r>
                                </w:p>
                              </w:tc>
                              <w:tc>
                                <w:tcPr>
                                  <w:tcW w:w="720" w:type="dxa"/>
                                  <w:vAlign w:val="center"/>
                                </w:tcPr>
                                <w:p w14:paraId="34900880" w14:textId="77777777" w:rsidR="00D044DC" w:rsidRPr="003E5CD2" w:rsidRDefault="00D044DC" w:rsidP="00B74FB6">
                                  <w:pPr>
                                    <w:pStyle w:val="Body"/>
                                    <w:jc w:val="center"/>
                                  </w:pPr>
                                  <w:r w:rsidRPr="003E5CD2">
                                    <w:t>21</w:t>
                                  </w:r>
                                </w:p>
                              </w:tc>
                              <w:tc>
                                <w:tcPr>
                                  <w:tcW w:w="900" w:type="dxa"/>
                                  <w:vAlign w:val="center"/>
                                </w:tcPr>
                                <w:p w14:paraId="14A2E806" w14:textId="77777777" w:rsidR="00D044DC" w:rsidRPr="003E5CD2" w:rsidRDefault="00D044DC" w:rsidP="00B74FB6">
                                  <w:pPr>
                                    <w:pStyle w:val="Body"/>
                                    <w:jc w:val="center"/>
                                  </w:pPr>
                                  <w:r w:rsidRPr="003E5CD2">
                                    <w:t>24</w:t>
                                  </w:r>
                                </w:p>
                              </w:tc>
                              <w:tc>
                                <w:tcPr>
                                  <w:tcW w:w="720" w:type="dxa"/>
                                  <w:vAlign w:val="center"/>
                                </w:tcPr>
                                <w:p w14:paraId="48ABF9A2" w14:textId="77777777" w:rsidR="00D044DC" w:rsidRPr="003E5CD2" w:rsidRDefault="00D044DC" w:rsidP="00B74FB6">
                                  <w:pPr>
                                    <w:pStyle w:val="Body"/>
                                    <w:jc w:val="center"/>
                                  </w:pPr>
                                  <w:r w:rsidRPr="003E5CD2">
                                    <w:t>12</w:t>
                                  </w:r>
                                </w:p>
                              </w:tc>
                              <w:tc>
                                <w:tcPr>
                                  <w:tcW w:w="810" w:type="dxa"/>
                                  <w:vAlign w:val="center"/>
                                </w:tcPr>
                                <w:p w14:paraId="08949253" w14:textId="77777777" w:rsidR="00D044DC" w:rsidRPr="003E5CD2" w:rsidRDefault="00D044DC" w:rsidP="00B74FB6">
                                  <w:pPr>
                                    <w:pStyle w:val="Body"/>
                                    <w:jc w:val="center"/>
                                  </w:pPr>
                                  <w:r w:rsidRPr="003E5CD2">
                                    <w:t>6</w:t>
                                  </w:r>
                                </w:p>
                              </w:tc>
                            </w:tr>
                            <w:tr w:rsidR="00D044DC" w:rsidRPr="003E5CD2" w14:paraId="6810AE62" w14:textId="77777777">
                              <w:trPr>
                                <w:trHeight w:val="288"/>
                              </w:trPr>
                              <w:tc>
                                <w:tcPr>
                                  <w:tcW w:w="630" w:type="dxa"/>
                                  <w:vAlign w:val="center"/>
                                </w:tcPr>
                                <w:p w14:paraId="06B024C5" w14:textId="77777777" w:rsidR="00D044DC" w:rsidRPr="003E5CD2" w:rsidRDefault="00D044DC" w:rsidP="00B74FB6">
                                  <w:pPr>
                                    <w:pStyle w:val="Body"/>
                                    <w:jc w:val="center"/>
                                  </w:pPr>
                                  <w:r w:rsidRPr="003E5CD2">
                                    <w:t>18</w:t>
                                  </w:r>
                                </w:p>
                              </w:tc>
                              <w:tc>
                                <w:tcPr>
                                  <w:tcW w:w="720" w:type="dxa"/>
                                  <w:vAlign w:val="center"/>
                                </w:tcPr>
                                <w:p w14:paraId="2E7F56EF" w14:textId="77777777" w:rsidR="00D044DC" w:rsidRPr="003E5CD2" w:rsidRDefault="00D044DC" w:rsidP="00B74FB6">
                                  <w:pPr>
                                    <w:pStyle w:val="Body"/>
                                    <w:jc w:val="center"/>
                                  </w:pPr>
                                  <w:r w:rsidRPr="003E5CD2">
                                    <w:t>30</w:t>
                                  </w:r>
                                </w:p>
                              </w:tc>
                              <w:tc>
                                <w:tcPr>
                                  <w:tcW w:w="900" w:type="dxa"/>
                                  <w:vAlign w:val="center"/>
                                </w:tcPr>
                                <w:p w14:paraId="6636DF98" w14:textId="77777777" w:rsidR="00D044DC" w:rsidRPr="003E5CD2" w:rsidRDefault="00D044DC" w:rsidP="00B74FB6">
                                  <w:pPr>
                                    <w:pStyle w:val="Body"/>
                                    <w:jc w:val="center"/>
                                  </w:pPr>
                                  <w:r w:rsidRPr="003E5CD2">
                                    <w:t>15</w:t>
                                  </w:r>
                                </w:p>
                              </w:tc>
                              <w:tc>
                                <w:tcPr>
                                  <w:tcW w:w="720" w:type="dxa"/>
                                  <w:vAlign w:val="center"/>
                                </w:tcPr>
                                <w:p w14:paraId="622CC314" w14:textId="77777777" w:rsidR="00D044DC" w:rsidRPr="003E5CD2" w:rsidRDefault="00D044DC" w:rsidP="00B74FB6">
                                  <w:pPr>
                                    <w:pStyle w:val="Body"/>
                                    <w:jc w:val="center"/>
                                  </w:pPr>
                                  <w:r w:rsidRPr="003E5CD2">
                                    <w:t>3</w:t>
                                  </w:r>
                                </w:p>
                              </w:tc>
                              <w:tc>
                                <w:tcPr>
                                  <w:tcW w:w="810" w:type="dxa"/>
                                  <w:vAlign w:val="center"/>
                                </w:tcPr>
                                <w:p w14:paraId="6A44AF94" w14:textId="77777777" w:rsidR="00D044DC" w:rsidRPr="003E5CD2" w:rsidRDefault="00D044DC" w:rsidP="00B74FB6">
                                  <w:pPr>
                                    <w:pStyle w:val="Body"/>
                                    <w:jc w:val="center"/>
                                  </w:pPr>
                                  <w:r w:rsidRPr="003E5CD2">
                                    <w:t>27</w:t>
                                  </w:r>
                                </w:p>
                              </w:tc>
                            </w:tr>
                          </w:tbl>
                          <w:p w14:paraId="62FEDBD6" w14:textId="77777777" w:rsidR="00D044DC" w:rsidRDefault="00D044DC" w:rsidP="00D04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16DCE" id="_x0000_t202" coordsize="21600,21600" o:spt="202" path="m,l,21600r21600,l21600,xe">
                <v:stroke joinstyle="miter"/>
                <v:path gradientshapeok="t" o:connecttype="rect"/>
              </v:shapetype>
              <v:shape id="Text Box 234" o:spid="_x0000_s1034" type="#_x0000_t202" style="position:absolute;margin-left:-14.1pt;margin-top:2.2pt;width:233.6pt;height:3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A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" filled="f" stroked="f">
                <v:textbox>
                  <w:txbxContent>
                    <w:tbl>
                      <w:tblPr>
                        <w:tblStyle w:val="TableGrid"/>
                        <w:tblW w:w="0" w:type="auto"/>
                        <w:tblInd w:w="288" w:type="dxa"/>
                        <w:tblLook w:val="04A0" w:firstRow="1" w:lastRow="0" w:firstColumn="1" w:lastColumn="0" w:noHBand="0" w:noVBand="1"/>
                      </w:tblPr>
                      <w:tblGrid>
                        <w:gridCol w:w="630"/>
                        <w:gridCol w:w="720"/>
                        <w:gridCol w:w="900"/>
                        <w:gridCol w:w="720"/>
                        <w:gridCol w:w="810"/>
                      </w:tblGrid>
                      <w:tr w:rsidR="00D044DC" w:rsidRPr="003E5CD2" w14:paraId="46BE1ECB" w14:textId="77777777">
                        <w:trPr>
                          <w:trHeight w:val="288"/>
                        </w:trPr>
                        <w:tc>
                          <w:tcPr>
                            <w:tcW w:w="630" w:type="dxa"/>
                            <w:vAlign w:val="center"/>
                          </w:tcPr>
                          <w:p w14:paraId="3108AADF" w14:textId="77777777" w:rsidR="00D044DC" w:rsidRPr="003E5CD2" w:rsidRDefault="00D044DC" w:rsidP="00B74FB6">
                            <w:pPr>
                              <w:pStyle w:val="Body"/>
                              <w:jc w:val="center"/>
                            </w:pPr>
                            <w:r w:rsidRPr="003E5CD2">
                              <w:t>9</w:t>
                            </w:r>
                          </w:p>
                        </w:tc>
                        <w:tc>
                          <w:tcPr>
                            <w:tcW w:w="720" w:type="dxa"/>
                            <w:vAlign w:val="center"/>
                          </w:tcPr>
                          <w:p w14:paraId="34900880" w14:textId="77777777" w:rsidR="00D044DC" w:rsidRPr="003E5CD2" w:rsidRDefault="00D044DC" w:rsidP="00B74FB6">
                            <w:pPr>
                              <w:pStyle w:val="Body"/>
                              <w:jc w:val="center"/>
                            </w:pPr>
                            <w:r w:rsidRPr="003E5CD2">
                              <w:t>21</w:t>
                            </w:r>
                          </w:p>
                        </w:tc>
                        <w:tc>
                          <w:tcPr>
                            <w:tcW w:w="900" w:type="dxa"/>
                            <w:vAlign w:val="center"/>
                          </w:tcPr>
                          <w:p w14:paraId="14A2E806" w14:textId="77777777" w:rsidR="00D044DC" w:rsidRPr="003E5CD2" w:rsidRDefault="00D044DC" w:rsidP="00B74FB6">
                            <w:pPr>
                              <w:pStyle w:val="Body"/>
                              <w:jc w:val="center"/>
                            </w:pPr>
                            <w:r w:rsidRPr="003E5CD2">
                              <w:t>24</w:t>
                            </w:r>
                          </w:p>
                        </w:tc>
                        <w:tc>
                          <w:tcPr>
                            <w:tcW w:w="720" w:type="dxa"/>
                            <w:vAlign w:val="center"/>
                          </w:tcPr>
                          <w:p w14:paraId="48ABF9A2" w14:textId="77777777" w:rsidR="00D044DC" w:rsidRPr="003E5CD2" w:rsidRDefault="00D044DC" w:rsidP="00B74FB6">
                            <w:pPr>
                              <w:pStyle w:val="Body"/>
                              <w:jc w:val="center"/>
                            </w:pPr>
                            <w:r w:rsidRPr="003E5CD2">
                              <w:t>12</w:t>
                            </w:r>
                          </w:p>
                        </w:tc>
                        <w:tc>
                          <w:tcPr>
                            <w:tcW w:w="810" w:type="dxa"/>
                            <w:vAlign w:val="center"/>
                          </w:tcPr>
                          <w:p w14:paraId="08949253" w14:textId="77777777" w:rsidR="00D044DC" w:rsidRPr="003E5CD2" w:rsidRDefault="00D044DC" w:rsidP="00B74FB6">
                            <w:pPr>
                              <w:pStyle w:val="Body"/>
                              <w:jc w:val="center"/>
                            </w:pPr>
                            <w:r w:rsidRPr="003E5CD2">
                              <w:t>6</w:t>
                            </w:r>
                          </w:p>
                        </w:tc>
                      </w:tr>
                      <w:tr w:rsidR="00D044DC" w:rsidRPr="003E5CD2" w14:paraId="6810AE62" w14:textId="77777777">
                        <w:trPr>
                          <w:trHeight w:val="288"/>
                        </w:trPr>
                        <w:tc>
                          <w:tcPr>
                            <w:tcW w:w="630" w:type="dxa"/>
                            <w:vAlign w:val="center"/>
                          </w:tcPr>
                          <w:p w14:paraId="06B024C5" w14:textId="77777777" w:rsidR="00D044DC" w:rsidRPr="003E5CD2" w:rsidRDefault="00D044DC" w:rsidP="00B74FB6">
                            <w:pPr>
                              <w:pStyle w:val="Body"/>
                              <w:jc w:val="center"/>
                            </w:pPr>
                            <w:r w:rsidRPr="003E5CD2">
                              <w:t>18</w:t>
                            </w:r>
                          </w:p>
                        </w:tc>
                        <w:tc>
                          <w:tcPr>
                            <w:tcW w:w="720" w:type="dxa"/>
                            <w:vAlign w:val="center"/>
                          </w:tcPr>
                          <w:p w14:paraId="2E7F56EF" w14:textId="77777777" w:rsidR="00D044DC" w:rsidRPr="003E5CD2" w:rsidRDefault="00D044DC" w:rsidP="00B74FB6">
                            <w:pPr>
                              <w:pStyle w:val="Body"/>
                              <w:jc w:val="center"/>
                            </w:pPr>
                            <w:r w:rsidRPr="003E5CD2">
                              <w:t>30</w:t>
                            </w:r>
                          </w:p>
                        </w:tc>
                        <w:tc>
                          <w:tcPr>
                            <w:tcW w:w="900" w:type="dxa"/>
                            <w:vAlign w:val="center"/>
                          </w:tcPr>
                          <w:p w14:paraId="6636DF98" w14:textId="77777777" w:rsidR="00D044DC" w:rsidRPr="003E5CD2" w:rsidRDefault="00D044DC" w:rsidP="00B74FB6">
                            <w:pPr>
                              <w:pStyle w:val="Body"/>
                              <w:jc w:val="center"/>
                            </w:pPr>
                            <w:r w:rsidRPr="003E5CD2">
                              <w:t>15</w:t>
                            </w:r>
                          </w:p>
                        </w:tc>
                        <w:tc>
                          <w:tcPr>
                            <w:tcW w:w="720" w:type="dxa"/>
                            <w:vAlign w:val="center"/>
                          </w:tcPr>
                          <w:p w14:paraId="622CC314" w14:textId="77777777" w:rsidR="00D044DC" w:rsidRPr="003E5CD2" w:rsidRDefault="00D044DC" w:rsidP="00B74FB6">
                            <w:pPr>
                              <w:pStyle w:val="Body"/>
                              <w:jc w:val="center"/>
                            </w:pPr>
                            <w:r w:rsidRPr="003E5CD2">
                              <w:t>3</w:t>
                            </w:r>
                          </w:p>
                        </w:tc>
                        <w:tc>
                          <w:tcPr>
                            <w:tcW w:w="810" w:type="dxa"/>
                            <w:vAlign w:val="center"/>
                          </w:tcPr>
                          <w:p w14:paraId="6A44AF94" w14:textId="77777777" w:rsidR="00D044DC" w:rsidRPr="003E5CD2" w:rsidRDefault="00D044DC" w:rsidP="00B74FB6">
                            <w:pPr>
                              <w:pStyle w:val="Body"/>
                              <w:jc w:val="center"/>
                            </w:pPr>
                            <w:r w:rsidRPr="003E5CD2">
                              <w:t>27</w:t>
                            </w:r>
                          </w:p>
                        </w:tc>
                      </w:tr>
                    </w:tbl>
                    <w:p w14:paraId="62FEDBD6" w14:textId="77777777" w:rsidR="00D044DC" w:rsidRDefault="00D044DC" w:rsidP="00D044DC"/>
                  </w:txbxContent>
                </v:textbox>
              </v:shape>
            </w:pict>
          </mc:Fallback>
        </mc:AlternateContent>
      </w:r>
    </w:p>
    <w:p w14:paraId="4790F196" w14:textId="77777777" w:rsidR="00D044DC" w:rsidRDefault="00D044DC" w:rsidP="00943FED">
      <w:pPr>
        <w:pStyle w:val="Body"/>
        <w:rPr>
          <w:sz w:val="10"/>
        </w:rPr>
      </w:pPr>
    </w:p>
    <w:p w14:paraId="1E90DDE3" w14:textId="77777777" w:rsidR="00D044DC" w:rsidRDefault="00D044DC" w:rsidP="00943FED">
      <w:pPr>
        <w:pStyle w:val="Body"/>
        <w:rPr>
          <w:sz w:val="10"/>
        </w:rPr>
      </w:pPr>
    </w:p>
    <w:p w14:paraId="369D1180" w14:textId="77777777" w:rsidR="00D044DC" w:rsidRPr="00D044DC" w:rsidRDefault="00D044DC" w:rsidP="00943FED">
      <w:pPr>
        <w:pStyle w:val="Body"/>
        <w:rPr>
          <w:sz w:val="4"/>
        </w:rPr>
      </w:pPr>
    </w:p>
    <w:p w14:paraId="42B532A4" w14:textId="77777777" w:rsidR="00D044DC" w:rsidRPr="003E5CD2" w:rsidRDefault="00D044DC" w:rsidP="00D044DC">
      <w:pPr>
        <w:pStyle w:val="BL"/>
        <w:spacing w:before="60"/>
      </w:pPr>
      <w:r w:rsidRPr="003E5CD2">
        <w:t>Cover the numb</w:t>
      </w:r>
      <w:r>
        <w:t>ers in the table with counters or coins</w:t>
      </w:r>
      <w:r w:rsidRPr="003E5CD2">
        <w:t xml:space="preserve">. </w:t>
      </w:r>
    </w:p>
    <w:p w14:paraId="3C64A0EF" w14:textId="77777777" w:rsidR="00D044DC" w:rsidRPr="003E5CD2" w:rsidRDefault="00D044DC" w:rsidP="00D044DC">
      <w:pPr>
        <w:pStyle w:val="BL"/>
      </w:pPr>
      <w:r w:rsidRPr="003E5CD2">
        <w:t>Take turns to choose a number to uncover and say four multiplication and division fact</w:t>
      </w:r>
      <w:r>
        <w:t>s for the number that use the 3 times table e.g. for 27:</w:t>
      </w:r>
      <w:r w:rsidRPr="003E5CD2">
        <w:t xml:space="preserve"> 3</w:t>
      </w:r>
      <w:r>
        <w:t xml:space="preserve"> × </w:t>
      </w:r>
      <w:r w:rsidRPr="003E5CD2">
        <w:t>9 = 27, 9</w:t>
      </w:r>
      <w:r>
        <w:t xml:space="preserve"> × </w:t>
      </w:r>
      <w:r w:rsidRPr="003E5CD2">
        <w:t xml:space="preserve">3 = 27, 27 </w:t>
      </w:r>
      <w:r w:rsidRPr="003E5CD2">
        <w:rPr>
          <w:rFonts w:ascii="Calibri" w:hAnsi="Calibri"/>
        </w:rPr>
        <w:t>÷</w:t>
      </w:r>
      <w:r w:rsidRPr="003E5CD2">
        <w:t xml:space="preserve"> 3 = 9 and 27 </w:t>
      </w:r>
      <w:r w:rsidRPr="003E5CD2">
        <w:rPr>
          <w:rFonts w:ascii="Calibri" w:hAnsi="Calibri"/>
        </w:rPr>
        <w:t>÷</w:t>
      </w:r>
      <w:r w:rsidRPr="003E5CD2">
        <w:t xml:space="preserve"> 9 = 3. </w:t>
      </w:r>
    </w:p>
    <w:p w14:paraId="7B7EC51E" w14:textId="77777777" w:rsidR="00943FED" w:rsidRDefault="00D044DC" w:rsidP="00D044DC">
      <w:pPr>
        <w:pStyle w:val="BL"/>
      </w:pPr>
      <w:r w:rsidRPr="003E5CD2">
        <w:t xml:space="preserve">If </w:t>
      </w:r>
      <w:r>
        <w:t>further practice</w:t>
      </w:r>
      <w:r w:rsidRPr="003E5CD2">
        <w:t xml:space="preserve"> is required, put the counter back so that it can be chosen again.</w:t>
      </w:r>
    </w:p>
    <w:p w14:paraId="495CF700" w14:textId="77777777" w:rsidR="00016A53" w:rsidRPr="00D044DC" w:rsidRDefault="00016A53" w:rsidP="00D044DC">
      <w:pPr>
        <w:pStyle w:val="Subheadabovespace"/>
      </w:pPr>
      <w:r w:rsidRPr="00D044DC">
        <w:t xml:space="preserve">Variation </w:t>
      </w:r>
    </w:p>
    <w:p w14:paraId="0E7C9272" w14:textId="77777777" w:rsidR="00016A53" w:rsidRPr="00C7135A" w:rsidRDefault="00016A53" w:rsidP="00016A53">
      <w:pPr>
        <w:pStyle w:val="BL"/>
        <w:rPr>
          <w:spacing w:val="-4"/>
        </w:rPr>
      </w:pPr>
      <w:r w:rsidRPr="00C7135A">
        <w:rPr>
          <w:spacing w:val="-4"/>
        </w:rPr>
        <w:t xml:space="preserve">Number the squares 1–10. Put paper slips 1–10 in a bag and pick a number from the bag. </w:t>
      </w:r>
    </w:p>
    <w:p w14:paraId="5C0AD1EA" w14:textId="77777777" w:rsidR="001F0B4E" w:rsidRPr="00016A53" w:rsidRDefault="00016A53" w:rsidP="00016A53">
      <w:pPr>
        <w:pStyle w:val="BL"/>
      </w:pPr>
      <w:r w:rsidRPr="003E5CD2">
        <w:t>Allow the use of other tables</w:t>
      </w:r>
      <w:r>
        <w:t>,</w:t>
      </w:r>
      <w:r w:rsidRPr="003E5CD2">
        <w:t xml:space="preserve"> e.</w:t>
      </w:r>
      <w:r>
        <w:t xml:space="preserve">g. 12 also has facts from the 2 times table: </w:t>
      </w:r>
      <w:r w:rsidRPr="003E5CD2">
        <w:t>2</w:t>
      </w:r>
      <w:r>
        <w:t xml:space="preserve"> × </w:t>
      </w:r>
      <w:r w:rsidRPr="003E5CD2">
        <w:t>6 = 12, 6</w:t>
      </w:r>
      <w:r>
        <w:t xml:space="preserve"> × </w:t>
      </w:r>
      <w:r w:rsidRPr="003E5CD2">
        <w:t xml:space="preserve">2 = 12, 12 </w:t>
      </w:r>
      <w:r w:rsidRPr="00FB35A7">
        <w:t xml:space="preserve">÷ 2 = 6 and </w:t>
      </w:r>
      <w:r w:rsidRPr="003E5CD2">
        <w:t xml:space="preserve">12 </w:t>
      </w:r>
      <w:r w:rsidRPr="00FB35A7">
        <w:t>÷ 6 = 2.</w:t>
      </w:r>
    </w:p>
    <w:p w14:paraId="4A8F154F" w14:textId="0ABB5263" w:rsidR="001F0B4E" w:rsidRPr="003775BC" w:rsidRDefault="00600AA5" w:rsidP="009647CF">
      <w:pPr>
        <w:pStyle w:val="HeaddingwithColor"/>
        <w:rPr>
          <w:rFonts w:cs="Arial"/>
        </w:rPr>
      </w:pPr>
      <w:r>
        <w:rPr>
          <w:rFonts w:cs="Arial"/>
          <w:noProof/>
          <w:lang w:eastAsia="en-GB"/>
        </w:rPr>
        <mc:AlternateContent>
          <mc:Choice Requires="wps">
            <w:drawing>
              <wp:anchor distT="0" distB="0" distL="114300" distR="114300" simplePos="0" relativeHeight="251738112" behindDoc="0" locked="0" layoutInCell="1" allowOverlap="1" wp14:anchorId="46BE3906" wp14:editId="614E0FA7">
                <wp:simplePos x="0" y="0"/>
                <wp:positionH relativeFrom="column">
                  <wp:posOffset>1507490</wp:posOffset>
                </wp:positionH>
                <wp:positionV relativeFrom="paragraph">
                  <wp:posOffset>365760</wp:posOffset>
                </wp:positionV>
                <wp:extent cx="1677670" cy="401955"/>
                <wp:effectExtent l="12065" t="12700" r="5715" b="128270"/>
                <wp:wrapNone/>
                <wp:docPr id="27"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401955"/>
                        </a:xfrm>
                        <a:prstGeom prst="wedgeRoundRectCallout">
                          <a:avLst>
                            <a:gd name="adj1" fmla="val -47273"/>
                            <a:gd name="adj2" fmla="val 76384"/>
                            <a:gd name="adj3" fmla="val 16667"/>
                          </a:avLst>
                        </a:prstGeom>
                        <a:solidFill>
                          <a:srgbClr val="B6DDE8"/>
                        </a:solidFill>
                        <a:ln w="3175">
                          <a:solidFill>
                            <a:schemeClr val="dk1">
                              <a:lumMod val="100000"/>
                              <a:lumOff val="0"/>
                            </a:schemeClr>
                          </a:solidFill>
                          <a:miter lim="800000"/>
                          <a:headEnd/>
                          <a:tailEnd/>
                        </a:ln>
                      </wps:spPr>
                      <wps:txbx>
                        <w:txbxContent>
                          <w:p w14:paraId="6FBD0E28" w14:textId="77777777" w:rsidR="005664F4" w:rsidRPr="005664F4" w:rsidRDefault="005664F4" w:rsidP="005664F4">
                            <w:pPr>
                              <w:pStyle w:val="BubbleText"/>
                            </w:pPr>
                            <w:r w:rsidRPr="003E5CD2">
                              <w:t>What is 3</w:t>
                            </w:r>
                            <w:r>
                              <w:t xml:space="preserve"> × </w:t>
                            </w:r>
                            <w:r w:rsidRPr="003E5CD2">
                              <w:t>5? How can I work out 3</w:t>
                            </w:r>
                            <w:r>
                              <w:t xml:space="preserve"> × </w:t>
                            </w:r>
                            <w:r w:rsidRPr="003E5CD2">
                              <w:t>6 using this fact?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BE3906" id="Rounded Rectangular Callout 110" o:spid="_x0000_s1035" type="#_x0000_t62" style="position:absolute;left:0;text-align:left;margin-left:118.7pt;margin-top:28.8pt;width:132.1pt;height:3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" adj="589,27299" fillcolor="#b6dde8" strokecolor="black [3200]" strokeweight=".25pt">
                <v:textbox inset="0,0,0,0">
                  <w:txbxContent>
                    <w:p w14:paraId="6FBD0E28" w14:textId="77777777" w:rsidR="005664F4" w:rsidRPr="005664F4" w:rsidRDefault="005664F4" w:rsidP="005664F4">
                      <w:pPr>
                        <w:pStyle w:val="BubbleText"/>
                      </w:pPr>
                      <w:r w:rsidRPr="003E5CD2">
                        <w:t>What is 3</w:t>
                      </w:r>
                      <w:r>
                        <w:t xml:space="preserve"> × </w:t>
                      </w:r>
                      <w:r w:rsidRPr="003E5CD2">
                        <w:t>5? How can I work out 3</w:t>
                      </w:r>
                      <w:r>
                        <w:t xml:space="preserve"> × </w:t>
                      </w:r>
                      <w:r w:rsidRPr="003E5CD2">
                        <w:t>6 using this fact?</w:t>
                      </w:r>
                    </w:p>
                  </w:txbxContent>
                </v:textbox>
              </v:shape>
            </w:pict>
          </mc:Fallback>
        </mc:AlternateContent>
      </w:r>
      <w:r>
        <w:rPr>
          <w:rFonts w:cs="Arial"/>
          <w:noProof/>
          <w:lang w:eastAsia="en-GB"/>
        </w:rPr>
        <mc:AlternateContent>
          <mc:Choice Requires="wps">
            <w:drawing>
              <wp:anchor distT="0" distB="0" distL="114300" distR="114300" simplePos="0" relativeHeight="251736064" behindDoc="0" locked="0" layoutInCell="1" allowOverlap="1" wp14:anchorId="0A9E7612" wp14:editId="3A8FCF37">
                <wp:simplePos x="0" y="0"/>
                <wp:positionH relativeFrom="column">
                  <wp:posOffset>-7620</wp:posOffset>
                </wp:positionH>
                <wp:positionV relativeFrom="paragraph">
                  <wp:posOffset>365760</wp:posOffset>
                </wp:positionV>
                <wp:extent cx="1466215" cy="518160"/>
                <wp:effectExtent l="11430" t="12700" r="36830" b="126365"/>
                <wp:wrapNone/>
                <wp:docPr id="26"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518160"/>
                        </a:xfrm>
                        <a:prstGeom prst="wedgeRoundRectCallout">
                          <a:avLst>
                            <a:gd name="adj1" fmla="val 49093"/>
                            <a:gd name="adj2" fmla="val 70343"/>
                            <a:gd name="adj3" fmla="val 16667"/>
                          </a:avLst>
                        </a:prstGeom>
                        <a:solidFill>
                          <a:srgbClr val="B6DDE8"/>
                        </a:solidFill>
                        <a:ln w="3175">
                          <a:solidFill>
                            <a:schemeClr val="dk1">
                              <a:lumMod val="100000"/>
                              <a:lumOff val="0"/>
                            </a:schemeClr>
                          </a:solidFill>
                          <a:miter lim="800000"/>
                          <a:headEnd/>
                          <a:tailEnd/>
                        </a:ln>
                      </wps:spPr>
                      <wps:txbx>
                        <w:txbxContent>
                          <w:p w14:paraId="0013E9E1" w14:textId="77777777" w:rsidR="005664F4" w:rsidRPr="005664F4" w:rsidRDefault="005664F4" w:rsidP="005664F4">
                            <w:pPr>
                              <w:pStyle w:val="BubbleText"/>
                            </w:pPr>
                            <w:r w:rsidRPr="005664F4">
                              <w:t>I am thinking of the number that is 3 × 4. Point to the number in the table.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9E7612" id="Rounded Rectangular Callout 111" o:spid="_x0000_s1036" type="#_x0000_t62" style="position:absolute;left:0;text-align:left;margin-left:-.6pt;margin-top:28.8pt;width:115.45pt;height:4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" adj="21404,25994" fillcolor="#b6dde8" strokecolor="black [3200]" strokeweight=".25pt">
                <v:textbox inset="0,0,0,0">
                  <w:txbxContent>
                    <w:p w14:paraId="0013E9E1" w14:textId="77777777" w:rsidR="005664F4" w:rsidRPr="005664F4" w:rsidRDefault="005664F4" w:rsidP="005664F4">
                      <w:pPr>
                        <w:pStyle w:val="BubbleText"/>
                      </w:pPr>
                      <w:r w:rsidRPr="005664F4">
                        <w:t>I am thinking of the number that is 3 × 4. Point to the number in the table.</w:t>
                      </w:r>
                    </w:p>
                  </w:txbxContent>
                </v:textbox>
              </v:shape>
            </w:pict>
          </mc:Fallback>
        </mc:AlternateContent>
      </w:r>
      <w:r>
        <w:rPr>
          <w:rFonts w:cs="Arial"/>
          <w:noProof/>
          <w:lang w:eastAsia="en-GB"/>
        </w:rPr>
        <mc:AlternateContent>
          <mc:Choice Requires="wps">
            <w:drawing>
              <wp:anchor distT="0" distB="0" distL="114300" distR="114300" simplePos="0" relativeHeight="251688960" behindDoc="1" locked="0" layoutInCell="1" allowOverlap="1" wp14:anchorId="7C2450AD" wp14:editId="6A93364F">
                <wp:simplePos x="0" y="0"/>
                <wp:positionH relativeFrom="column">
                  <wp:posOffset>-6350</wp:posOffset>
                </wp:positionH>
                <wp:positionV relativeFrom="paragraph">
                  <wp:posOffset>70485</wp:posOffset>
                </wp:positionV>
                <wp:extent cx="4462145" cy="228600"/>
                <wp:effectExtent l="3175" t="3175" r="1905" b="0"/>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092D38"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qm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LGFqqa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1837E946" wp14:editId="70E1BDCB">
                <wp:simplePos x="0" y="0"/>
                <wp:positionH relativeFrom="column">
                  <wp:posOffset>650240</wp:posOffset>
                </wp:positionH>
                <wp:positionV relativeFrom="paragraph">
                  <wp:posOffset>4861560</wp:posOffset>
                </wp:positionV>
                <wp:extent cx="4462145" cy="228600"/>
                <wp:effectExtent l="2540" t="3175" r="2540" b="0"/>
                <wp:wrapNone/>
                <wp:docPr id="24"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5F0C86"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DSG+2X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6E31676A" w14:textId="12EE8917" w:rsidR="002C59F6" w:rsidRPr="003775BC" w:rsidRDefault="00600AA5" w:rsidP="005664F4">
      <w:pPr>
        <w:pStyle w:val="BL"/>
        <w:numPr>
          <w:ilvl w:val="0"/>
          <w:numId w:val="0"/>
        </w:numPr>
        <w:ind w:left="216"/>
        <w:rPr>
          <w:rFonts w:cs="Arial"/>
        </w:rPr>
      </w:pPr>
      <w:r>
        <w:rPr>
          <w:rFonts w:cs="Arial"/>
          <w:noProof/>
          <w:lang w:eastAsia="en-GB"/>
        </w:rPr>
        <mc:AlternateContent>
          <mc:Choice Requires="wps">
            <w:drawing>
              <wp:anchor distT="0" distB="0" distL="114300" distR="114300" simplePos="0" relativeHeight="251734016" behindDoc="0" locked="0" layoutInCell="1" allowOverlap="1" wp14:anchorId="33FCCF9D" wp14:editId="60D628F7">
                <wp:simplePos x="0" y="0"/>
                <wp:positionH relativeFrom="column">
                  <wp:posOffset>3318510</wp:posOffset>
                </wp:positionH>
                <wp:positionV relativeFrom="paragraph">
                  <wp:posOffset>32385</wp:posOffset>
                </wp:positionV>
                <wp:extent cx="1136015" cy="598170"/>
                <wp:effectExtent l="80010" t="101600" r="12700" b="5080"/>
                <wp:wrapNone/>
                <wp:docPr id="23"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598170"/>
                        </a:xfrm>
                        <a:prstGeom prst="wedgeRoundRectCallout">
                          <a:avLst>
                            <a:gd name="adj1" fmla="val -52069"/>
                            <a:gd name="adj2" fmla="val -63801"/>
                            <a:gd name="adj3" fmla="val 16667"/>
                          </a:avLst>
                        </a:prstGeom>
                        <a:solidFill>
                          <a:srgbClr val="B6DDE8"/>
                        </a:solidFill>
                        <a:ln w="3175">
                          <a:solidFill>
                            <a:schemeClr val="tx1">
                              <a:lumMod val="100000"/>
                              <a:lumOff val="0"/>
                            </a:schemeClr>
                          </a:solidFill>
                          <a:miter lim="800000"/>
                          <a:headEnd/>
                          <a:tailEnd/>
                        </a:ln>
                      </wps:spPr>
                      <wps:txbx>
                        <w:txbxContent>
                          <w:p w14:paraId="79F36EB5" w14:textId="77777777" w:rsidR="005664F4" w:rsidRPr="00941759" w:rsidRDefault="00941759" w:rsidP="00941759">
                            <w:pPr>
                              <w:pStyle w:val="BubbleText"/>
                            </w:pPr>
                            <w:r w:rsidRPr="00941759">
                              <w:t>How many threes are there in 24? Explain how you worked it out.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FCCF9D" id="Rounded Rectangular Callout 107" o:spid="_x0000_s1037" type="#_x0000_t62" style="position:absolute;left:0;text-align:left;margin-left:261.3pt;margin-top:2.55pt;width:89.45pt;height:4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" adj="-447,-2981" fillcolor="#b6dde8" strokecolor="black [3213]" strokeweight=".25pt">
                <v:textbox inset="0,0,0,0">
                  <w:txbxContent>
                    <w:p w14:paraId="79F36EB5" w14:textId="77777777" w:rsidR="005664F4" w:rsidRPr="00941759" w:rsidRDefault="00941759" w:rsidP="00941759">
                      <w:pPr>
                        <w:pStyle w:val="BubbleText"/>
                      </w:pPr>
                      <w:r w:rsidRPr="00941759">
                        <w:t>How many threes are there in 24? Explain how you worked it out.</w:t>
                      </w:r>
                    </w:p>
                  </w:txbxContent>
                </v:textbox>
              </v:shape>
            </w:pict>
          </mc:Fallback>
        </mc:AlternateContent>
      </w:r>
    </w:p>
    <w:p w14:paraId="7859470A" w14:textId="24038E5C" w:rsidR="000B70CF" w:rsidRPr="00C34173" w:rsidRDefault="00600AA5" w:rsidP="00C34173">
      <w:pPr>
        <w:pStyle w:val="MainHead"/>
      </w:pPr>
      <w:r>
        <w:rPr>
          <w:rFonts w:cs="Arial"/>
          <w:noProof/>
          <w:lang w:eastAsia="en-GB"/>
        </w:rPr>
        <mc:AlternateContent>
          <mc:Choice Requires="wps">
            <w:drawing>
              <wp:anchor distT="0" distB="0" distL="114300" distR="114300" simplePos="0" relativeHeight="251737088" behindDoc="0" locked="0" layoutInCell="1" allowOverlap="1" wp14:anchorId="04B581D2" wp14:editId="57F66EC0">
                <wp:simplePos x="0" y="0"/>
                <wp:positionH relativeFrom="column">
                  <wp:posOffset>332740</wp:posOffset>
                </wp:positionH>
                <wp:positionV relativeFrom="paragraph">
                  <wp:posOffset>621665</wp:posOffset>
                </wp:positionV>
                <wp:extent cx="1689100" cy="549910"/>
                <wp:effectExtent l="66040" t="5080" r="6985" b="130810"/>
                <wp:wrapNone/>
                <wp:docPr id="22"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549910"/>
                        </a:xfrm>
                        <a:prstGeom prst="wedgeRoundRectCallout">
                          <a:avLst>
                            <a:gd name="adj1" fmla="val -50676"/>
                            <a:gd name="adj2" fmla="val 69630"/>
                            <a:gd name="adj3" fmla="val 16667"/>
                          </a:avLst>
                        </a:prstGeom>
                        <a:solidFill>
                          <a:srgbClr val="B6DDE8"/>
                        </a:solidFill>
                        <a:ln w="3175">
                          <a:solidFill>
                            <a:schemeClr val="dk1">
                              <a:lumMod val="100000"/>
                              <a:lumOff val="0"/>
                            </a:schemeClr>
                          </a:solidFill>
                          <a:miter lim="800000"/>
                          <a:headEnd/>
                          <a:tailEnd/>
                        </a:ln>
                      </wps:spPr>
                      <wps:txbx>
                        <w:txbxContent>
                          <w:p w14:paraId="79466FB8" w14:textId="77777777" w:rsidR="005664F4" w:rsidRPr="00941759" w:rsidRDefault="00941759" w:rsidP="00941759">
                            <w:pPr>
                              <w:pStyle w:val="BubbleText"/>
                            </w:pPr>
                            <w:r w:rsidRPr="00941759">
                              <w:rPr>
                                <w:szCs w:val="24"/>
                              </w:rPr>
                              <w:t>Starting at 2, count in fives to 52. (Use different starting numbers. Count backwards.)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B581D2" id="Rounded Rectangular Callout 108" o:spid="_x0000_s1038" type="#_x0000_t62" style="position:absolute;left:0;text-align:left;margin-left:26.2pt;margin-top:48.95pt;width:133pt;height:4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" adj="-146,25840" fillcolor="#b6dde8" strokecolor="black [3200]" strokeweight=".25pt">
                <v:textbox inset="0,0,0,0">
                  <w:txbxContent>
                    <w:p w14:paraId="79466FB8" w14:textId="77777777" w:rsidR="005664F4" w:rsidRPr="00941759" w:rsidRDefault="00941759" w:rsidP="00941759">
                      <w:pPr>
                        <w:pStyle w:val="BubbleText"/>
                      </w:pPr>
                      <w:r w:rsidRPr="00941759">
                        <w:rPr>
                          <w:szCs w:val="24"/>
                        </w:rPr>
                        <w:t>Starting at 2, count in fives to 52. (Use different starting numbers. Count backwards.)</w:t>
                      </w:r>
                    </w:p>
                  </w:txbxContent>
                </v:textbox>
              </v:shape>
            </w:pict>
          </mc:Fallback>
        </mc:AlternateContent>
      </w:r>
      <w:r>
        <w:rPr>
          <w:rFonts w:cs="Arial"/>
          <w:noProof/>
          <w:lang w:eastAsia="en-GB"/>
        </w:rPr>
        <mc:AlternateContent>
          <mc:Choice Requires="wps">
            <w:drawing>
              <wp:anchor distT="0" distB="0" distL="114300" distR="114300" simplePos="0" relativeHeight="251735040" behindDoc="0" locked="0" layoutInCell="1" allowOverlap="1" wp14:anchorId="42420937" wp14:editId="32BB88AE">
                <wp:simplePos x="0" y="0"/>
                <wp:positionH relativeFrom="column">
                  <wp:posOffset>2068830</wp:posOffset>
                </wp:positionH>
                <wp:positionV relativeFrom="paragraph">
                  <wp:posOffset>706755</wp:posOffset>
                </wp:positionV>
                <wp:extent cx="1647190" cy="464820"/>
                <wp:effectExtent l="11430" t="166370" r="8255" b="6985"/>
                <wp:wrapNone/>
                <wp:docPr id="21"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464820"/>
                        </a:xfrm>
                        <a:prstGeom prst="wedgeRoundRectCallout">
                          <a:avLst>
                            <a:gd name="adj1" fmla="val 47338"/>
                            <a:gd name="adj2" fmla="val -80463"/>
                            <a:gd name="adj3" fmla="val 16667"/>
                          </a:avLst>
                        </a:prstGeom>
                        <a:solidFill>
                          <a:srgbClr val="B6DDE8"/>
                        </a:solidFill>
                        <a:ln w="3175">
                          <a:solidFill>
                            <a:schemeClr val="dk1">
                              <a:lumMod val="100000"/>
                              <a:lumOff val="0"/>
                            </a:schemeClr>
                          </a:solidFill>
                          <a:miter lim="800000"/>
                          <a:headEnd/>
                          <a:tailEnd/>
                        </a:ln>
                      </wps:spPr>
                      <wps:txbx>
                        <w:txbxContent>
                          <w:p w14:paraId="08D2810B" w14:textId="77777777" w:rsidR="005664F4" w:rsidRPr="00941759" w:rsidRDefault="00941759" w:rsidP="00941759">
                            <w:pPr>
                              <w:pStyle w:val="BubbleText"/>
                            </w:pPr>
                            <w:r w:rsidRPr="00941759">
                              <w:t>What is 3 × 10? Can you make up a word problem for this number sentence?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420937" id="Rounded Rectangular Callout 109" o:spid="_x0000_s1039" type="#_x0000_t62" style="position:absolute;left:0;text-align:left;margin-left:162.9pt;margin-top:55.65pt;width:129.7pt;height:3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" adj="21025,-6580" fillcolor="#b6dde8" strokecolor="black [3200]" strokeweight=".25pt">
                <v:textbox inset="0,0,0,0">
                  <w:txbxContent>
                    <w:p w14:paraId="08D2810B" w14:textId="77777777" w:rsidR="005664F4" w:rsidRPr="00941759" w:rsidRDefault="00941759" w:rsidP="00941759">
                      <w:pPr>
                        <w:pStyle w:val="BubbleText"/>
                      </w:pPr>
                      <w:r w:rsidRPr="00941759">
                        <w:t>What is 3 × 10? Can you make up a word problem for this number sentence?</w:t>
                      </w:r>
                    </w:p>
                  </w:txbxContent>
                </v:textbox>
              </v:shape>
            </w:pict>
          </mc:Fallback>
        </mc:AlternateContent>
      </w:r>
      <w:r w:rsidR="002C59F6" w:rsidRPr="003775BC">
        <w:rPr>
          <w:rFonts w:cs="Arial"/>
        </w:rPr>
        <w:br w:type="column"/>
      </w:r>
      <w:r w:rsidR="00C34173" w:rsidRPr="00C34173">
        <w:t>Fractions</w:t>
      </w:r>
    </w:p>
    <w:p w14:paraId="14073C74" w14:textId="318E2FF5" w:rsidR="000B70CF" w:rsidRPr="003775BC" w:rsidRDefault="00600AA5"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7A685819" wp14:editId="679A9D37">
                <wp:simplePos x="0" y="0"/>
                <wp:positionH relativeFrom="column">
                  <wp:posOffset>0</wp:posOffset>
                </wp:positionH>
                <wp:positionV relativeFrom="paragraph">
                  <wp:posOffset>72390</wp:posOffset>
                </wp:positionV>
                <wp:extent cx="4462145" cy="228600"/>
                <wp:effectExtent l="4445" t="0" r="635" b="2540"/>
                <wp:wrapNone/>
                <wp:docPr id="20"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C4E5BE"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9m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jArPZp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74A6DE51" w14:textId="72DD7344" w:rsidR="00C16307" w:rsidRDefault="00C34173" w:rsidP="00146EBB">
      <w:pPr>
        <w:pStyle w:val="Body"/>
        <w:spacing w:line="240" w:lineRule="auto"/>
      </w:pPr>
      <w:r w:rsidRPr="003E5CD2">
        <w:t xml:space="preserve">Studying fractions involves some specific vocabulary and your child will find the topic easier if they learn and understand these words. The </w:t>
      </w:r>
      <w:r w:rsidRPr="003E5CD2">
        <w:rPr>
          <w:b/>
        </w:rPr>
        <w:t>denominator</w:t>
      </w:r>
      <w:r w:rsidRPr="003E5CD2">
        <w:t xml:space="preserve"> is the number of equal groups something has been divided into. The </w:t>
      </w:r>
      <w:r w:rsidRPr="003E5CD2">
        <w:rPr>
          <w:b/>
        </w:rPr>
        <w:t>numerator</w:t>
      </w:r>
      <w:r w:rsidRPr="003E5CD2">
        <w:t xml:space="preserve"> is the number of groups chosen. A </w:t>
      </w:r>
      <w:r w:rsidRPr="003E5CD2">
        <w:rPr>
          <w:b/>
        </w:rPr>
        <w:t>unit fraction</w:t>
      </w:r>
      <w:r w:rsidRPr="003E5CD2">
        <w:t xml:space="preserve"> is one part of the whole</w:t>
      </w:r>
      <w:r>
        <w:t>,</w:t>
      </w:r>
      <w:r w:rsidRPr="003E5CD2">
        <w:t xml:space="preserve"> e.g.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3E5CD2">
        <w:t xml:space="preserve">. </w:t>
      </w:r>
      <w:r w:rsidRPr="003E5CD2">
        <w:rPr>
          <w:b/>
        </w:rPr>
        <w:t>Non-unit fractions</w:t>
      </w:r>
      <w:r w:rsidRPr="003E5CD2">
        <w:t xml:space="preserve"> have more than one part of the whole</w:t>
      </w:r>
      <w:r>
        <w:t>,</w:t>
      </w:r>
      <w:r w:rsidRPr="003E5CD2">
        <w:t xml:space="preserve"> e.g.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3E5CD2">
        <w:t xml:space="preserve">. </w:t>
      </w:r>
      <w:r w:rsidR="00E1436A">
        <w:t xml:space="preserve"> </w:t>
      </w:r>
      <w:r w:rsidRPr="003E5CD2">
        <w:t>When the numerator and denominator are the same</w:t>
      </w:r>
      <w:r w:rsidR="00FB35A7">
        <w:t>,</w:t>
      </w:r>
      <w:r w:rsidRPr="003E5CD2">
        <w:t xml:space="preserve"> the fraction is equal to one</w:t>
      </w:r>
      <w:r>
        <w:t>,</w:t>
      </w:r>
      <w:r w:rsidRPr="003E5CD2">
        <w:t xml:space="preserve"> e.g.</w:t>
      </w:r>
      <w:r>
        <w:t xml:space="preserve"> </w:t>
      </w:r>
      <w:r w:rsidR="003B5135">
        <w:t xml:space="preserve"> </w:t>
      </w:r>
      <m:oMath>
        <m:f>
          <m:fPr>
            <m:ctrlPr>
              <w:rPr>
                <w:rFonts w:ascii="Cambria Math" w:hAnsi="Cambria Math" w:cs="Arial"/>
                <w:i/>
                <w:sz w:val="24"/>
                <w:szCs w:val="24"/>
              </w:rPr>
            </m:ctrlPr>
          </m:fPr>
          <m:num>
            <m:r>
              <w:rPr>
                <w:rFonts w:ascii="Cambria Math" w:cs="Arial"/>
                <w:sz w:val="24"/>
                <w:szCs w:val="24"/>
              </w:rPr>
              <m:t>4</m:t>
            </m:r>
          </m:num>
          <m:den>
            <m:r>
              <w:rPr>
                <w:rFonts w:ascii="Cambria Math" w:cs="Arial"/>
                <w:sz w:val="24"/>
                <w:szCs w:val="24"/>
              </w:rPr>
              <m:t>4</m:t>
            </m:r>
          </m:den>
        </m:f>
      </m:oMath>
      <w:r w:rsidRPr="003E5CD2">
        <w:t xml:space="preserve"> = 1, </w:t>
      </w:r>
      <m:oMath>
        <m:f>
          <m:fPr>
            <m:ctrlPr>
              <w:rPr>
                <w:rFonts w:ascii="Cambria Math" w:hAnsi="Cambria Math" w:cs="Arial"/>
                <w:i/>
                <w:sz w:val="24"/>
                <w:szCs w:val="24"/>
              </w:rPr>
            </m:ctrlPr>
          </m:fPr>
          <m:num>
            <m:r>
              <w:rPr>
                <w:rFonts w:ascii="Cambria Math" w:cs="Arial"/>
                <w:sz w:val="24"/>
                <w:szCs w:val="24"/>
              </w:rPr>
              <m:t>5</m:t>
            </m:r>
          </m:num>
          <m:den>
            <m:r>
              <w:rPr>
                <w:rFonts w:ascii="Cambria Math" w:cs="Arial"/>
                <w:sz w:val="24"/>
                <w:szCs w:val="24"/>
              </w:rPr>
              <m:t>5</m:t>
            </m:r>
          </m:den>
        </m:f>
      </m:oMath>
      <w:r>
        <w:t xml:space="preserve"> = 1.</w:t>
      </w:r>
    </w:p>
    <w:p w14:paraId="40ABC1C3" w14:textId="2855B236" w:rsidR="00A23881" w:rsidRPr="003775BC" w:rsidRDefault="00600AA5"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10089E1D" wp14:editId="1A6824BA">
                <wp:simplePos x="0" y="0"/>
                <wp:positionH relativeFrom="column">
                  <wp:posOffset>-6350</wp:posOffset>
                </wp:positionH>
                <wp:positionV relativeFrom="paragraph">
                  <wp:posOffset>67945</wp:posOffset>
                </wp:positionV>
                <wp:extent cx="4462145" cy="228600"/>
                <wp:effectExtent l="0" t="1270" r="0" b="0"/>
                <wp:wrapNone/>
                <wp:docPr id="1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941A40"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zGJVIZ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p w14:paraId="183524E4" w14:textId="75EB253E" w:rsidR="00A23881" w:rsidRDefault="00600AA5" w:rsidP="00A23881">
      <w:pPr>
        <w:pStyle w:val="Body"/>
      </w:pPr>
      <w:r>
        <w:rPr>
          <w:noProof/>
          <w:lang w:val="en-GB" w:eastAsia="en-GB"/>
        </w:rPr>
        <mc:AlternateContent>
          <mc:Choice Requires="wps">
            <w:drawing>
              <wp:anchor distT="0" distB="0" distL="114300" distR="114300" simplePos="0" relativeHeight="251714560" behindDoc="0" locked="0" layoutInCell="1" allowOverlap="1" wp14:anchorId="35A668B9" wp14:editId="68E6B643">
                <wp:simplePos x="0" y="0"/>
                <wp:positionH relativeFrom="column">
                  <wp:posOffset>3211195</wp:posOffset>
                </wp:positionH>
                <wp:positionV relativeFrom="paragraph">
                  <wp:posOffset>25400</wp:posOffset>
                </wp:positionV>
                <wp:extent cx="1241425" cy="848995"/>
                <wp:effectExtent l="15240" t="9525" r="10160" b="8255"/>
                <wp:wrapSquare wrapText="bothSides"/>
                <wp:docPr id="1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848995"/>
                        </a:xfrm>
                        <a:prstGeom prst="rect">
                          <a:avLst/>
                        </a:prstGeom>
                        <a:solidFill>
                          <a:srgbClr val="B6DDE8"/>
                        </a:solidFill>
                        <a:ln w="12700">
                          <a:solidFill>
                            <a:schemeClr val="tx1">
                              <a:lumMod val="100000"/>
                              <a:lumOff val="0"/>
                            </a:schemeClr>
                          </a:solidFill>
                          <a:miter lim="800000"/>
                          <a:headEnd/>
                          <a:tailEnd/>
                        </a:ln>
                      </wps:spPr>
                      <wps:txbx>
                        <w:txbxContent>
                          <w:p w14:paraId="253DBB12" w14:textId="77777777" w:rsidR="00D044DC" w:rsidRDefault="00D044DC" w:rsidP="00D044DC">
                            <w:pPr>
                              <w:pStyle w:val="Subheadabovespace"/>
                            </w:pPr>
                            <w:r w:rsidRPr="002C09FB">
                              <w:t xml:space="preserve">You </w:t>
                            </w:r>
                            <w:r>
                              <w:t xml:space="preserve">will </w:t>
                            </w:r>
                            <w:r w:rsidRPr="002C09FB">
                              <w:t>need:</w:t>
                            </w:r>
                          </w:p>
                          <w:p w14:paraId="4C3E74DC" w14:textId="77777777" w:rsidR="00D044DC" w:rsidRPr="00DF283C" w:rsidRDefault="00D044DC" w:rsidP="00D044DC">
                            <w:pPr>
                              <w:pStyle w:val="BL"/>
                            </w:pPr>
                            <w:r w:rsidRPr="00DF283C">
                              <w:t xml:space="preserve">timer (or phone with timer) </w:t>
                            </w:r>
                          </w:p>
                          <w:p w14:paraId="1315F52A" w14:textId="77777777" w:rsidR="00D044DC" w:rsidRPr="00CF0781" w:rsidRDefault="00D044DC" w:rsidP="00D044DC">
                            <w:pPr>
                              <w:pStyle w:val="BL"/>
                              <w:tabs>
                                <w:tab w:val="num" w:pos="360"/>
                              </w:tabs>
                              <w:rPr>
                                <w:rFonts w:ascii="Calibri" w:hAnsi="Calibri"/>
                              </w:rPr>
                            </w:pPr>
                            <w:r w:rsidRPr="00DF283C">
                              <w:t>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68B9" id="Text Box 235" o:spid="_x0000_s1040" type="#_x0000_t202" style="position:absolute;margin-left:252.85pt;margin-top:2pt;width:97.75pt;height:6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" fillcolor="#b6dde8" strokecolor="black [3213]" strokeweight="1pt">
                <v:textbox inset=",7.2pt,,7.2pt">
                  <w:txbxContent>
                    <w:p w14:paraId="253DBB12" w14:textId="77777777" w:rsidR="00D044DC" w:rsidRDefault="00D044DC" w:rsidP="00D044DC">
                      <w:pPr>
                        <w:pStyle w:val="Subheadabovespace"/>
                      </w:pPr>
                      <w:r w:rsidRPr="002C09FB">
                        <w:t xml:space="preserve">You </w:t>
                      </w:r>
                      <w:r>
                        <w:t xml:space="preserve">will </w:t>
                      </w:r>
                      <w:r w:rsidRPr="002C09FB">
                        <w:t>need:</w:t>
                      </w:r>
                    </w:p>
                    <w:p w14:paraId="4C3E74DC" w14:textId="77777777" w:rsidR="00D044DC" w:rsidRPr="00DF283C" w:rsidRDefault="00D044DC" w:rsidP="00D044DC">
                      <w:pPr>
                        <w:pStyle w:val="BL"/>
                      </w:pPr>
                      <w:r w:rsidRPr="00DF283C">
                        <w:t xml:space="preserve">timer (or phone with timer) </w:t>
                      </w:r>
                    </w:p>
                    <w:p w14:paraId="1315F52A" w14:textId="77777777" w:rsidR="00D044DC" w:rsidRPr="00CF0781" w:rsidRDefault="00D044DC" w:rsidP="00D044DC">
                      <w:pPr>
                        <w:pStyle w:val="BL"/>
                        <w:tabs>
                          <w:tab w:val="num" w:pos="360"/>
                        </w:tabs>
                        <w:rPr>
                          <w:rFonts w:ascii="Calibri" w:hAnsi="Calibri"/>
                        </w:rPr>
                      </w:pPr>
                      <w:r w:rsidRPr="00DF283C">
                        <w:t>pencil and paper</w:t>
                      </w:r>
                    </w:p>
                  </w:txbxContent>
                </v:textbox>
                <w10:wrap type="square"/>
              </v:shape>
            </w:pict>
          </mc:Fallback>
        </mc:AlternateContent>
      </w:r>
      <w:r w:rsidR="00D044DC" w:rsidRPr="00D044DC">
        <w:rPr>
          <w:b/>
        </w:rPr>
        <w:t>What to do</w:t>
      </w:r>
    </w:p>
    <w:p w14:paraId="49D50A81" w14:textId="54C49BF4" w:rsidR="00C34173" w:rsidRDefault="00600AA5" w:rsidP="00C34173">
      <w:pPr>
        <w:pStyle w:val="Body"/>
        <w:rPr>
          <w:rFonts w:cs="Arial"/>
        </w:rPr>
      </w:pPr>
      <w:r>
        <w:rPr>
          <w:rFonts w:cs="Arial"/>
          <w:noProof/>
          <w:lang w:val="en-GB" w:eastAsia="en-GB"/>
        </w:rPr>
        <mc:AlternateContent>
          <mc:Choice Requires="wps">
            <w:drawing>
              <wp:anchor distT="0" distB="0" distL="114300" distR="114300" simplePos="0" relativeHeight="251715584" behindDoc="0" locked="0" layoutInCell="1" allowOverlap="1" wp14:anchorId="4C0C3ECC" wp14:editId="6758CD30">
                <wp:simplePos x="0" y="0"/>
                <wp:positionH relativeFrom="column">
                  <wp:posOffset>3810</wp:posOffset>
                </wp:positionH>
                <wp:positionV relativeFrom="paragraph">
                  <wp:posOffset>20955</wp:posOffset>
                </wp:positionV>
                <wp:extent cx="2592070" cy="795655"/>
                <wp:effectExtent l="0" t="1905" r="0" b="2540"/>
                <wp:wrapNone/>
                <wp:docPr id="1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1037"/>
                              <w:gridCol w:w="1361"/>
                              <w:gridCol w:w="1386"/>
                            </w:tblGrid>
                            <w:tr w:rsidR="00D044DC" w:rsidRPr="003E5CD2" w14:paraId="7383975A" w14:textId="77777777">
                              <w:trPr>
                                <w:trHeight w:val="535"/>
                              </w:trPr>
                              <w:tc>
                                <w:tcPr>
                                  <w:tcW w:w="1278" w:type="dxa"/>
                                </w:tcPr>
                                <w:p w14:paraId="41CD2ADB" w14:textId="77777777" w:rsidR="00D044DC" w:rsidRPr="00767F49" w:rsidRDefault="00336DF8" w:rsidP="00B74FB6">
                                  <w:pPr>
                                    <w:pStyle w:val="Body"/>
                                    <w:spacing w:line="240" w:lineRule="auto"/>
                                    <w:jc w:val="center"/>
                                    <w:rPr>
                                      <w:szCs w:val="18"/>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2</m:t>
                                          </m:r>
                                        </m:den>
                                      </m:f>
                                    </m:oMath>
                                  </m:oMathPara>
                                </w:p>
                              </w:tc>
                              <w:tc>
                                <w:tcPr>
                                  <w:tcW w:w="1710" w:type="dxa"/>
                                </w:tcPr>
                                <w:p w14:paraId="76F1DEC9" w14:textId="77777777" w:rsidR="00D044DC" w:rsidRPr="000553C9" w:rsidRDefault="00336DF8" w:rsidP="00B74FB6">
                                  <w:pPr>
                                    <w:pStyle w:val="Body"/>
                                    <w:spacing w:line="240" w:lineRule="auto"/>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3</m:t>
                                          </m:r>
                                        </m:den>
                                      </m:f>
                                    </m:oMath>
                                  </m:oMathPara>
                                </w:p>
                              </w:tc>
                              <w:tc>
                                <w:tcPr>
                                  <w:tcW w:w="1710" w:type="dxa"/>
                                </w:tcPr>
                                <w:p w14:paraId="37FCACF2" w14:textId="77777777" w:rsidR="00D044DC" w:rsidRPr="000553C9" w:rsidRDefault="00336DF8" w:rsidP="00B74FB6">
                                  <w:pPr>
                                    <w:pStyle w:val="Body"/>
                                    <w:spacing w:line="240" w:lineRule="auto"/>
                                    <w:rPr>
                                      <w:highlight w:val="yellow"/>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4</m:t>
                                          </m:r>
                                        </m:den>
                                      </m:f>
                                    </m:oMath>
                                  </m:oMathPara>
                                </w:p>
                              </w:tc>
                            </w:tr>
                            <w:tr w:rsidR="00D044DC" w:rsidRPr="003E5CD2" w14:paraId="1AB3643E" w14:textId="77777777">
                              <w:trPr>
                                <w:trHeight w:val="481"/>
                              </w:trPr>
                              <w:tc>
                                <w:tcPr>
                                  <w:tcW w:w="1278" w:type="dxa"/>
                                </w:tcPr>
                                <w:p w14:paraId="1A5256ED" w14:textId="77777777" w:rsidR="00D044DC" w:rsidRPr="000553C9" w:rsidRDefault="00336DF8" w:rsidP="00B74FB6">
                                  <w:pPr>
                                    <w:pStyle w:val="Body"/>
                                    <w:spacing w:line="240" w:lineRule="auto"/>
                                    <w:rPr>
                                      <w:highlight w:val="yellow"/>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5</m:t>
                                          </m:r>
                                        </m:den>
                                      </m:f>
                                    </m:oMath>
                                  </m:oMathPara>
                                </w:p>
                              </w:tc>
                              <w:tc>
                                <w:tcPr>
                                  <w:tcW w:w="1710" w:type="dxa"/>
                                </w:tcPr>
                                <w:p w14:paraId="63DD860E" w14:textId="77777777" w:rsidR="00D044DC" w:rsidRPr="000553C9" w:rsidRDefault="00336DF8" w:rsidP="00B74FB6">
                                  <w:pPr>
                                    <w:pStyle w:val="Body"/>
                                    <w:spacing w:line="240" w:lineRule="auto"/>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8</m:t>
                                          </m:r>
                                        </m:den>
                                      </m:f>
                                    </m:oMath>
                                  </m:oMathPara>
                                </w:p>
                              </w:tc>
                              <w:tc>
                                <w:tcPr>
                                  <w:tcW w:w="1710" w:type="dxa"/>
                                </w:tcPr>
                                <w:p w14:paraId="446CBD9F" w14:textId="77777777" w:rsidR="00D044DC" w:rsidRPr="000553C9" w:rsidRDefault="00336DF8" w:rsidP="00B74FB6">
                                  <w:pPr>
                                    <w:pStyle w:val="Body"/>
                                    <w:spacing w:line="240" w:lineRule="auto"/>
                                    <w:rPr>
                                      <w:vertAlign w:val="subscript"/>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10</m:t>
                                          </m:r>
                                        </m:den>
                                      </m:f>
                                    </m:oMath>
                                  </m:oMathPara>
                                </w:p>
                              </w:tc>
                            </w:tr>
                          </w:tbl>
                          <w:p w14:paraId="6F194C14" w14:textId="77777777" w:rsidR="00D044DC" w:rsidRDefault="00D04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C3ECC" id="Text Box 236" o:spid="_x0000_s1041" type="#_x0000_t202" style="position:absolute;margin-left:.3pt;margin-top:1.65pt;width:204.1pt;height:6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z9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" filled="f" stroked="f">
                <v:textbox>
                  <w:txbxContent>
                    <w:tbl>
                      <w:tblPr>
                        <w:tblStyle w:val="TableGrid"/>
                        <w:tblW w:w="0" w:type="auto"/>
                        <w:tblLook w:val="04A0" w:firstRow="1" w:lastRow="0" w:firstColumn="1" w:lastColumn="0" w:noHBand="0" w:noVBand="1"/>
                      </w:tblPr>
                      <w:tblGrid>
                        <w:gridCol w:w="1037"/>
                        <w:gridCol w:w="1361"/>
                        <w:gridCol w:w="1386"/>
                      </w:tblGrid>
                      <w:tr w:rsidR="00D044DC" w:rsidRPr="003E5CD2" w14:paraId="7383975A" w14:textId="77777777">
                        <w:trPr>
                          <w:trHeight w:val="535"/>
                        </w:trPr>
                        <w:tc>
                          <w:tcPr>
                            <w:tcW w:w="1278" w:type="dxa"/>
                          </w:tcPr>
                          <w:p w14:paraId="41CD2ADB" w14:textId="77777777" w:rsidR="00D044DC" w:rsidRPr="00767F49" w:rsidRDefault="00336DF8" w:rsidP="00B74FB6">
                            <w:pPr>
                              <w:pStyle w:val="Body"/>
                              <w:spacing w:line="240" w:lineRule="auto"/>
                              <w:jc w:val="center"/>
                              <w:rPr>
                                <w:szCs w:val="18"/>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2</m:t>
                                    </m:r>
                                  </m:den>
                                </m:f>
                              </m:oMath>
                            </m:oMathPara>
                          </w:p>
                        </w:tc>
                        <w:tc>
                          <w:tcPr>
                            <w:tcW w:w="1710" w:type="dxa"/>
                          </w:tcPr>
                          <w:p w14:paraId="76F1DEC9" w14:textId="77777777" w:rsidR="00D044DC" w:rsidRPr="000553C9" w:rsidRDefault="00336DF8" w:rsidP="00B74FB6">
                            <w:pPr>
                              <w:pStyle w:val="Body"/>
                              <w:spacing w:line="240" w:lineRule="auto"/>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3</m:t>
                                    </m:r>
                                  </m:den>
                                </m:f>
                              </m:oMath>
                            </m:oMathPara>
                          </w:p>
                        </w:tc>
                        <w:tc>
                          <w:tcPr>
                            <w:tcW w:w="1710" w:type="dxa"/>
                          </w:tcPr>
                          <w:p w14:paraId="37FCACF2" w14:textId="77777777" w:rsidR="00D044DC" w:rsidRPr="000553C9" w:rsidRDefault="00336DF8" w:rsidP="00B74FB6">
                            <w:pPr>
                              <w:pStyle w:val="Body"/>
                              <w:spacing w:line="240" w:lineRule="auto"/>
                              <w:rPr>
                                <w:highlight w:val="yellow"/>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4</m:t>
                                    </m:r>
                                  </m:den>
                                </m:f>
                              </m:oMath>
                            </m:oMathPara>
                          </w:p>
                        </w:tc>
                      </w:tr>
                      <w:tr w:rsidR="00D044DC" w:rsidRPr="003E5CD2" w14:paraId="1AB3643E" w14:textId="77777777">
                        <w:trPr>
                          <w:trHeight w:val="481"/>
                        </w:trPr>
                        <w:tc>
                          <w:tcPr>
                            <w:tcW w:w="1278" w:type="dxa"/>
                          </w:tcPr>
                          <w:p w14:paraId="1A5256ED" w14:textId="77777777" w:rsidR="00D044DC" w:rsidRPr="000553C9" w:rsidRDefault="00336DF8" w:rsidP="00B74FB6">
                            <w:pPr>
                              <w:pStyle w:val="Body"/>
                              <w:spacing w:line="240" w:lineRule="auto"/>
                              <w:rPr>
                                <w:highlight w:val="yellow"/>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5</m:t>
                                    </m:r>
                                  </m:den>
                                </m:f>
                              </m:oMath>
                            </m:oMathPara>
                          </w:p>
                        </w:tc>
                        <w:tc>
                          <w:tcPr>
                            <w:tcW w:w="1710" w:type="dxa"/>
                          </w:tcPr>
                          <w:p w14:paraId="63DD860E" w14:textId="77777777" w:rsidR="00D044DC" w:rsidRPr="000553C9" w:rsidRDefault="00336DF8" w:rsidP="00B74FB6">
                            <w:pPr>
                              <w:pStyle w:val="Body"/>
                              <w:spacing w:line="240" w:lineRule="auto"/>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8</m:t>
                                    </m:r>
                                  </m:den>
                                </m:f>
                              </m:oMath>
                            </m:oMathPara>
                          </w:p>
                        </w:tc>
                        <w:tc>
                          <w:tcPr>
                            <w:tcW w:w="1710" w:type="dxa"/>
                          </w:tcPr>
                          <w:p w14:paraId="446CBD9F" w14:textId="77777777" w:rsidR="00D044DC" w:rsidRPr="000553C9" w:rsidRDefault="00336DF8" w:rsidP="00B74FB6">
                            <w:pPr>
                              <w:pStyle w:val="Body"/>
                              <w:spacing w:line="240" w:lineRule="auto"/>
                              <w:rPr>
                                <w:vertAlign w:val="subscript"/>
                              </w:rPr>
                            </w:pPr>
                            <m:oMathPara>
                              <m:oMath>
                                <m:f>
                                  <m:fPr>
                                    <m:ctrlPr>
                                      <w:rPr>
                                        <w:rFonts w:ascii="Cambria Math" w:hAnsi="Cambria Math" w:cs="Arial"/>
                                        <w:i/>
                                        <w:szCs w:val="18"/>
                                      </w:rPr>
                                    </m:ctrlPr>
                                  </m:fPr>
                                  <m:num>
                                    <m:r>
                                      <w:rPr>
                                        <w:rFonts w:ascii="Cambria Math" w:cs="Arial"/>
                                        <w:szCs w:val="18"/>
                                      </w:rPr>
                                      <m:t>1</m:t>
                                    </m:r>
                                  </m:num>
                                  <m:den>
                                    <m:r>
                                      <w:rPr>
                                        <w:rFonts w:ascii="Cambria Math" w:cs="Arial"/>
                                        <w:szCs w:val="18"/>
                                      </w:rPr>
                                      <m:t>10</m:t>
                                    </m:r>
                                  </m:den>
                                </m:f>
                              </m:oMath>
                            </m:oMathPara>
                          </w:p>
                        </w:tc>
                      </w:tr>
                    </w:tbl>
                    <w:p w14:paraId="6F194C14" w14:textId="77777777" w:rsidR="00D044DC" w:rsidRDefault="00D044DC"/>
                  </w:txbxContent>
                </v:textbox>
              </v:shape>
            </w:pict>
          </mc:Fallback>
        </mc:AlternateContent>
      </w:r>
    </w:p>
    <w:p w14:paraId="0D00E23D" w14:textId="77777777" w:rsidR="00A23881" w:rsidRDefault="00A23881" w:rsidP="00C34173">
      <w:pPr>
        <w:pStyle w:val="Body"/>
        <w:rPr>
          <w:rFonts w:cs="Arial"/>
        </w:rPr>
      </w:pPr>
    </w:p>
    <w:p w14:paraId="75F3FCCC" w14:textId="77777777" w:rsidR="00D044DC" w:rsidRDefault="00D044DC" w:rsidP="00D044DC">
      <w:pPr>
        <w:pStyle w:val="BL"/>
        <w:numPr>
          <w:ilvl w:val="0"/>
          <w:numId w:val="0"/>
        </w:numPr>
        <w:ind w:left="216"/>
      </w:pPr>
    </w:p>
    <w:p w14:paraId="2C36189E" w14:textId="77777777" w:rsidR="00D044DC" w:rsidRPr="00DF283C" w:rsidRDefault="00D044DC" w:rsidP="00D044DC">
      <w:pPr>
        <w:pStyle w:val="BL"/>
        <w:numPr>
          <w:ilvl w:val="0"/>
          <w:numId w:val="0"/>
        </w:numPr>
        <w:ind w:left="216"/>
      </w:pPr>
    </w:p>
    <w:p w14:paraId="325B3EA4" w14:textId="77777777" w:rsidR="00D044DC" w:rsidRDefault="00D044DC" w:rsidP="00D044DC">
      <w:pPr>
        <w:pStyle w:val="BL"/>
        <w:numPr>
          <w:ilvl w:val="0"/>
          <w:numId w:val="0"/>
        </w:numPr>
        <w:ind w:left="216"/>
      </w:pPr>
    </w:p>
    <w:p w14:paraId="717ED9DD" w14:textId="77777777" w:rsidR="009558B8" w:rsidRPr="009558B8" w:rsidRDefault="009558B8" w:rsidP="009558B8">
      <w:pPr>
        <w:pStyle w:val="BL"/>
        <w:numPr>
          <w:ilvl w:val="0"/>
          <w:numId w:val="0"/>
        </w:numPr>
        <w:ind w:left="216"/>
        <w:rPr>
          <w:sz w:val="14"/>
        </w:rPr>
      </w:pPr>
    </w:p>
    <w:p w14:paraId="2A78EDA5" w14:textId="77777777" w:rsidR="00D044DC" w:rsidRPr="00DF283C" w:rsidRDefault="00D044DC" w:rsidP="00D044DC">
      <w:pPr>
        <w:pStyle w:val="BL"/>
      </w:pPr>
      <w:r w:rsidRPr="00DF283C">
        <w:t xml:space="preserve">Take turns to choose a fraction from the grid. </w:t>
      </w:r>
    </w:p>
    <w:p w14:paraId="7C419E3E" w14:textId="5E48D39D" w:rsidR="00D044DC" w:rsidRPr="003E5CD2" w:rsidRDefault="00D044DC" w:rsidP="00D044DC">
      <w:pPr>
        <w:pStyle w:val="BL"/>
        <w:spacing w:line="240" w:lineRule="auto"/>
      </w:pPr>
      <w:r w:rsidRPr="00DF283C">
        <w:t xml:space="preserve">Using the timer, draw the fraction in as many ways as possible in a given time, colouring the unit fraction, e.g. for </w:t>
      </w:r>
      <m:oMath>
        <m:f>
          <m:fPr>
            <m:ctrlPr>
              <w:rPr>
                <w:rFonts w:ascii="Cambria Math" w:hAnsi="Cambria Math" w:cs="Arial"/>
                <w:i/>
                <w:color w:val="000000"/>
                <w:sz w:val="24"/>
                <w:szCs w:val="24"/>
                <w:lang w:val="en-US" w:eastAsia="en-US"/>
              </w:rPr>
            </m:ctrlPr>
          </m:fPr>
          <m:num>
            <m:r>
              <w:rPr>
                <w:rFonts w:ascii="Cambria Math" w:cs="Arial"/>
                <w:sz w:val="24"/>
                <w:szCs w:val="24"/>
              </w:rPr>
              <m:t>1</m:t>
            </m:r>
          </m:num>
          <m:den>
            <m:r>
              <w:rPr>
                <w:rFonts w:ascii="Cambria Math" w:cs="Arial"/>
                <w:sz w:val="24"/>
                <w:szCs w:val="24"/>
              </w:rPr>
              <m:t>4</m:t>
            </m:r>
          </m:den>
        </m:f>
      </m:oMath>
      <w:r w:rsidRPr="00DF283C">
        <w:t xml:space="preserve">, colour </w:t>
      </w:r>
      <m:oMath>
        <m:f>
          <m:fPr>
            <m:ctrlPr>
              <w:rPr>
                <w:rFonts w:ascii="Cambria Math" w:hAnsi="Cambria Math" w:cs="Arial"/>
                <w:i/>
                <w:color w:val="000000"/>
                <w:sz w:val="24"/>
                <w:szCs w:val="24"/>
                <w:lang w:val="en-US" w:eastAsia="en-US"/>
              </w:rPr>
            </m:ctrlPr>
          </m:fPr>
          <m:num>
            <m:r>
              <w:rPr>
                <w:rFonts w:ascii="Cambria Math" w:cs="Arial"/>
                <w:sz w:val="24"/>
                <w:szCs w:val="24"/>
              </w:rPr>
              <m:t>1</m:t>
            </m:r>
          </m:num>
          <m:den>
            <m:r>
              <w:rPr>
                <w:rFonts w:ascii="Cambria Math" w:cs="Arial"/>
                <w:sz w:val="24"/>
                <w:szCs w:val="24"/>
              </w:rPr>
              <m:t>4</m:t>
            </m:r>
          </m:den>
        </m:f>
      </m:oMath>
      <w:r w:rsidRPr="00DF283C">
        <w:t xml:space="preserve"> of a </w:t>
      </w:r>
      <w:r>
        <w:t xml:space="preserve">circle, </w:t>
      </w:r>
      <m:oMath>
        <m:f>
          <m:fPr>
            <m:ctrlPr>
              <w:rPr>
                <w:rFonts w:ascii="Cambria Math" w:hAnsi="Cambria Math" w:cs="Arial"/>
                <w:i/>
                <w:color w:val="000000"/>
                <w:sz w:val="24"/>
                <w:szCs w:val="24"/>
                <w:lang w:val="en-US" w:eastAsia="en-US"/>
              </w:rPr>
            </m:ctrlPr>
          </m:fPr>
          <m:num>
            <m:r>
              <w:rPr>
                <w:rFonts w:ascii="Cambria Math" w:cs="Arial"/>
                <w:sz w:val="24"/>
                <w:szCs w:val="24"/>
              </w:rPr>
              <m:t>1</m:t>
            </m:r>
          </m:num>
          <m:den>
            <m:r>
              <w:rPr>
                <w:rFonts w:ascii="Cambria Math" w:cs="Arial"/>
                <w:sz w:val="24"/>
                <w:szCs w:val="24"/>
              </w:rPr>
              <m:t>4</m:t>
            </m:r>
          </m:den>
        </m:f>
      </m:oMath>
      <w:r>
        <w:t xml:space="preserve"> of a square, </w:t>
      </w:r>
      <m:oMath>
        <m:f>
          <m:fPr>
            <m:ctrlPr>
              <w:rPr>
                <w:rFonts w:ascii="Cambria Math" w:hAnsi="Cambria Math" w:cs="Arial"/>
                <w:i/>
                <w:color w:val="000000"/>
                <w:sz w:val="24"/>
                <w:szCs w:val="24"/>
                <w:lang w:val="en-US" w:eastAsia="en-US"/>
              </w:rPr>
            </m:ctrlPr>
          </m:fPr>
          <m:num>
            <m:r>
              <w:rPr>
                <w:rFonts w:ascii="Cambria Math" w:cs="Arial"/>
                <w:sz w:val="24"/>
                <w:szCs w:val="24"/>
              </w:rPr>
              <m:t>1</m:t>
            </m:r>
          </m:num>
          <m:den>
            <m:r>
              <w:rPr>
                <w:rFonts w:ascii="Cambria Math" w:cs="Arial"/>
                <w:sz w:val="24"/>
                <w:szCs w:val="24"/>
              </w:rPr>
              <m:t>4</m:t>
            </m:r>
          </m:den>
        </m:f>
      </m:oMath>
      <w:r w:rsidRPr="003E5CD2">
        <w:t xml:space="preserve"> of a rectangle, 4 objects with </w:t>
      </w:r>
      <w:r>
        <w:t>1</w:t>
      </w:r>
      <w:r w:rsidRPr="003E5CD2">
        <w:t xml:space="preserve"> colo</w:t>
      </w:r>
      <w:r w:rsidR="00FB35A7">
        <w:t xml:space="preserve">ured, 8 objects with 2 coloured, </w:t>
      </w:r>
      <w:r w:rsidRPr="003E5CD2">
        <w:t xml:space="preserve">etc. </w:t>
      </w:r>
    </w:p>
    <w:p w14:paraId="7C609F6A" w14:textId="77777777" w:rsidR="00DF283C" w:rsidRDefault="00D044DC" w:rsidP="009558B8">
      <w:pPr>
        <w:pStyle w:val="BL"/>
        <w:rPr>
          <w:rFonts w:cs="Arial"/>
        </w:rPr>
      </w:pPr>
      <w:r w:rsidRPr="003E5CD2">
        <w:t>Discuss each other’s drawings. Make sure your child is clear that fractions must be equal parts.</w:t>
      </w:r>
    </w:p>
    <w:p w14:paraId="21D09F1E" w14:textId="77777777" w:rsidR="000B70CF" w:rsidRPr="003775BC" w:rsidRDefault="000B70CF" w:rsidP="000B70CF">
      <w:pPr>
        <w:pStyle w:val="Subheadabovespace"/>
        <w:rPr>
          <w:rFonts w:cs="Arial"/>
        </w:rPr>
      </w:pPr>
      <w:r w:rsidRPr="003775BC">
        <w:rPr>
          <w:rFonts w:cs="Arial"/>
        </w:rPr>
        <w:t>Variation</w:t>
      </w:r>
    </w:p>
    <w:p w14:paraId="5B75143E" w14:textId="77777777" w:rsidR="00E1436A" w:rsidRPr="00DF283C" w:rsidRDefault="00DF283C" w:rsidP="00E1436A">
      <w:pPr>
        <w:pStyle w:val="BL"/>
      </w:pPr>
      <w:r w:rsidRPr="00DF283C">
        <w:t>Introduce more fractions, e.g. sixths.</w:t>
      </w:r>
    </w:p>
    <w:p w14:paraId="35968044" w14:textId="53D681DF" w:rsidR="00577227" w:rsidRPr="003775BC" w:rsidRDefault="00600AA5" w:rsidP="00577227">
      <w:pPr>
        <w:pStyle w:val="HeaddingwithColor"/>
        <w:spacing w:before="120"/>
        <w:rPr>
          <w:rFonts w:cs="Arial"/>
        </w:rPr>
      </w:pPr>
      <w:r>
        <w:rPr>
          <w:rFonts w:cs="Arial"/>
          <w:noProof/>
          <w:lang w:eastAsia="en-GB"/>
        </w:rPr>
        <mc:AlternateContent>
          <mc:Choice Requires="wps">
            <w:drawing>
              <wp:anchor distT="0" distB="0" distL="114300" distR="114300" simplePos="0" relativeHeight="251758592" behindDoc="1" locked="0" layoutInCell="1" allowOverlap="1" wp14:anchorId="0CD1FDCA" wp14:editId="2A993D6F">
                <wp:simplePos x="0" y="0"/>
                <wp:positionH relativeFrom="column">
                  <wp:posOffset>0</wp:posOffset>
                </wp:positionH>
                <wp:positionV relativeFrom="paragraph">
                  <wp:posOffset>39370</wp:posOffset>
                </wp:positionV>
                <wp:extent cx="4462145" cy="228600"/>
                <wp:effectExtent l="4445" t="0" r="635" b="4445"/>
                <wp:wrapNone/>
                <wp:docPr id="16"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26FFCA" id="Rectangle 1712" o:spid="_x0000_s1026" style="position:absolute;margin-left:0;margin-top:3.1pt;width:351.35pt;height:1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" fillcolor="#80b0e4" stroked="f" strokecolor="black [3213]" strokeweight="1pt"/>
            </w:pict>
          </mc:Fallback>
        </mc:AlternateContent>
      </w:r>
      <w:r w:rsidR="00577227" w:rsidRPr="003775BC">
        <w:rPr>
          <w:rFonts w:cs="Arial"/>
        </w:rPr>
        <w:t>QUESTIONS TO ASK</w:t>
      </w:r>
    </w:p>
    <w:p w14:paraId="69C38033" w14:textId="175E53A2" w:rsidR="00794B0E" w:rsidRDefault="00600AA5" w:rsidP="00D36B04">
      <w:pPr>
        <w:pStyle w:val="Body"/>
      </w:pPr>
      <w:r>
        <w:rPr>
          <w:noProof/>
          <w:lang w:val="en-GB" w:eastAsia="en-GB"/>
        </w:rPr>
        <mc:AlternateContent>
          <mc:Choice Requires="wps">
            <w:drawing>
              <wp:anchor distT="0" distB="0" distL="114300" distR="114300" simplePos="0" relativeHeight="251764736" behindDoc="0" locked="0" layoutInCell="1" allowOverlap="1" wp14:anchorId="6F01F483" wp14:editId="1367FCEA">
                <wp:simplePos x="0" y="0"/>
                <wp:positionH relativeFrom="column">
                  <wp:posOffset>3276600</wp:posOffset>
                </wp:positionH>
                <wp:positionV relativeFrom="paragraph">
                  <wp:posOffset>601345</wp:posOffset>
                </wp:positionV>
                <wp:extent cx="1195070" cy="329565"/>
                <wp:effectExtent l="118745" t="8255" r="10160" b="100330"/>
                <wp:wrapNone/>
                <wp:docPr id="1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329565"/>
                        </a:xfrm>
                        <a:prstGeom prst="wedgeRoundRectCallout">
                          <a:avLst>
                            <a:gd name="adj1" fmla="val -54306"/>
                            <a:gd name="adj2" fmla="val 74278"/>
                            <a:gd name="adj3" fmla="val 16667"/>
                          </a:avLst>
                        </a:prstGeom>
                        <a:solidFill>
                          <a:srgbClr val="B6DDE8"/>
                        </a:solidFill>
                        <a:ln w="3175">
                          <a:solidFill>
                            <a:schemeClr val="dk1">
                              <a:lumMod val="100000"/>
                              <a:lumOff val="0"/>
                            </a:schemeClr>
                          </a:solidFill>
                          <a:miter lim="800000"/>
                          <a:headEnd/>
                          <a:tailEnd/>
                        </a:ln>
                      </wps:spPr>
                      <wps:txbx>
                        <w:txbxContent>
                          <w:p w14:paraId="68854196" w14:textId="77777777" w:rsidR="00577227" w:rsidRPr="00FA2250" w:rsidRDefault="00577227" w:rsidP="00577227">
                            <w:pPr>
                              <w:pStyle w:val="BubbleText"/>
                              <w:spacing w:line="240" w:lineRule="auto"/>
                            </w:pPr>
                            <w:r w:rsidRPr="003E5CD2">
                              <w:t>Add together</w:t>
                            </w:r>
                            <w:r>
                              <w:t xml:space="preserve"> </w:t>
                            </w:r>
                            <m:oMath>
                              <m:f>
                                <m:fPr>
                                  <m:ctrlPr>
                                    <w:rPr>
                                      <w:rFonts w:ascii="Cambria Math" w:hAnsi="Cambria Math" w:cs="Arial"/>
                                      <w:i/>
                                      <w:color w:val="000000"/>
                                      <w:sz w:val="24"/>
                                      <w:szCs w:val="24"/>
                                    </w:rPr>
                                  </m:ctrlPr>
                                </m:fPr>
                                <m:num>
                                  <m:r>
                                    <w:rPr>
                                      <w:rFonts w:ascii="Cambria Math" w:hAnsi="Cambria Math" w:cs="Arial"/>
                                      <w:sz w:val="24"/>
                                      <w:szCs w:val="24"/>
                                    </w:rPr>
                                    <m:t>1</m:t>
                                  </m:r>
                                </m:num>
                                <m:den>
                                  <m:r>
                                    <w:rPr>
                                      <w:rFonts w:ascii="Cambria Math" w:hAnsi="Cambria Math" w:cs="Arial"/>
                                      <w:sz w:val="24"/>
                                      <w:szCs w:val="24"/>
                                    </w:rPr>
                                    <m:t>5</m:t>
                                  </m:r>
                                </m:den>
                              </m:f>
                            </m:oMath>
                            <w:r>
                              <w:t xml:space="preserve"> + </w:t>
                            </w:r>
                            <m:oMath>
                              <m:f>
                                <m:fPr>
                                  <m:ctrlPr>
                                    <w:rPr>
                                      <w:rFonts w:ascii="Cambria Math" w:hAnsi="Cambria Math" w:cs="Arial"/>
                                      <w:i/>
                                      <w:color w:val="000000"/>
                                      <w:sz w:val="24"/>
                                      <w:szCs w:val="24"/>
                                    </w:rPr>
                                  </m:ctrlPr>
                                </m:fPr>
                                <m:num>
                                  <m:r>
                                    <w:rPr>
                                      <w:rFonts w:ascii="Cambria Math" w:cs="Arial"/>
                                      <w:sz w:val="24"/>
                                      <w:szCs w:val="24"/>
                                    </w:rPr>
                                    <m:t>3</m:t>
                                  </m:r>
                                </m:num>
                                <m:den>
                                  <m:r>
                                    <w:rPr>
                                      <w:rFonts w:ascii="Cambria Math" w:cs="Arial"/>
                                      <w:sz w:val="24"/>
                                      <w:szCs w:val="24"/>
                                    </w:rPr>
                                    <m:t>5</m:t>
                                  </m:r>
                                </m:den>
                              </m:f>
                            </m:oMath>
                            <w: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01F483" id="AutoShape 276" o:spid="_x0000_s1042" type="#_x0000_t62" style="position:absolute;margin-left:258pt;margin-top:47.35pt;width:94.1pt;height:25.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" adj="-930,26844" fillcolor="#b6dde8" strokecolor="black [3200]" strokeweight=".25pt">
                <v:textbox inset="0,0,0,0">
                  <w:txbxContent>
                    <w:p w14:paraId="68854196" w14:textId="77777777" w:rsidR="00577227" w:rsidRPr="00FA2250" w:rsidRDefault="00577227" w:rsidP="00577227">
                      <w:pPr>
                        <w:pStyle w:val="BubbleText"/>
                        <w:spacing w:line="240" w:lineRule="auto"/>
                      </w:pPr>
                      <w:r w:rsidRPr="003E5CD2">
                        <w:t>Add together</w:t>
                      </w:r>
                      <w:r>
                        <w:t xml:space="preserve"> </w:t>
                      </w:r>
                      <m:oMath>
                        <m:f>
                          <m:fPr>
                            <m:ctrlPr>
                              <w:rPr>
                                <w:rFonts w:ascii="Cambria Math" w:hAnsi="Cambria Math" w:cs="Arial"/>
                                <w:i/>
                                <w:color w:val="000000"/>
                                <w:sz w:val="24"/>
                                <w:szCs w:val="24"/>
                              </w:rPr>
                            </m:ctrlPr>
                          </m:fPr>
                          <m:num>
                            <m:r>
                              <w:rPr>
                                <w:rFonts w:ascii="Cambria Math" w:hAnsi="Cambria Math" w:cs="Arial"/>
                                <w:sz w:val="24"/>
                                <w:szCs w:val="24"/>
                              </w:rPr>
                              <m:t>1</m:t>
                            </m:r>
                          </m:num>
                          <m:den>
                            <m:r>
                              <w:rPr>
                                <w:rFonts w:ascii="Cambria Math" w:hAnsi="Cambria Math" w:cs="Arial"/>
                                <w:sz w:val="24"/>
                                <w:szCs w:val="24"/>
                              </w:rPr>
                              <m:t>5</m:t>
                            </m:r>
                          </m:den>
                        </m:f>
                      </m:oMath>
                      <w:r>
                        <w:t xml:space="preserve"> + </w:t>
                      </w:r>
                      <m:oMath>
                        <m:f>
                          <m:fPr>
                            <m:ctrlPr>
                              <w:rPr>
                                <w:rFonts w:ascii="Cambria Math" w:hAnsi="Cambria Math" w:cs="Arial"/>
                                <w:i/>
                                <w:color w:val="000000"/>
                                <w:sz w:val="24"/>
                                <w:szCs w:val="24"/>
                              </w:rPr>
                            </m:ctrlPr>
                          </m:fPr>
                          <m:num>
                            <m:r>
                              <w:rPr>
                                <w:rFonts w:ascii="Cambria Math" w:cs="Arial"/>
                                <w:sz w:val="24"/>
                                <w:szCs w:val="24"/>
                              </w:rPr>
                              <m:t>3</m:t>
                            </m:r>
                          </m:num>
                          <m:den>
                            <m:r>
                              <w:rPr>
                                <w:rFonts w:ascii="Cambria Math" w:cs="Arial"/>
                                <w:sz w:val="24"/>
                                <w:szCs w:val="24"/>
                              </w:rPr>
                              <m:t>5</m:t>
                            </m:r>
                          </m:den>
                        </m:f>
                      </m:oMath>
                      <w:r>
                        <w:t>.</w:t>
                      </w:r>
                    </w:p>
                  </w:txbxContent>
                </v:textbox>
              </v:shape>
            </w:pict>
          </mc:Fallback>
        </mc:AlternateContent>
      </w:r>
      <w:r>
        <w:rPr>
          <w:noProof/>
          <w:lang w:val="en-GB" w:eastAsia="en-GB"/>
        </w:rPr>
        <mc:AlternateContent>
          <mc:Choice Requires="wps">
            <w:drawing>
              <wp:anchor distT="0" distB="0" distL="114300" distR="114300" simplePos="0" relativeHeight="251763712" behindDoc="0" locked="0" layoutInCell="1" allowOverlap="1" wp14:anchorId="390E4664" wp14:editId="1CBA7071">
                <wp:simplePos x="0" y="0"/>
                <wp:positionH relativeFrom="column">
                  <wp:posOffset>9525</wp:posOffset>
                </wp:positionH>
                <wp:positionV relativeFrom="paragraph">
                  <wp:posOffset>593725</wp:posOffset>
                </wp:positionV>
                <wp:extent cx="2127885" cy="337185"/>
                <wp:effectExtent l="13970" t="10160" r="10795" b="147955"/>
                <wp:wrapNone/>
                <wp:docPr id="14"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885" cy="337185"/>
                        </a:xfrm>
                        <a:prstGeom prst="wedgeRoundRectCallout">
                          <a:avLst>
                            <a:gd name="adj1" fmla="val -33407"/>
                            <a:gd name="adj2" fmla="val 91241"/>
                            <a:gd name="adj3" fmla="val 16667"/>
                          </a:avLst>
                        </a:prstGeom>
                        <a:solidFill>
                          <a:srgbClr val="B6DDE8"/>
                        </a:solidFill>
                        <a:ln w="3175">
                          <a:solidFill>
                            <a:schemeClr val="dk1">
                              <a:lumMod val="100000"/>
                              <a:lumOff val="0"/>
                            </a:schemeClr>
                          </a:solidFill>
                          <a:miter lim="800000"/>
                          <a:headEnd/>
                          <a:tailEnd/>
                        </a:ln>
                      </wps:spPr>
                      <wps:txbx>
                        <w:txbxContent>
                          <w:p w14:paraId="26A23471" w14:textId="77777777" w:rsidR="00577227" w:rsidRPr="00FA2250" w:rsidRDefault="00577227" w:rsidP="00577227">
                            <w:pPr>
                              <w:pStyle w:val="BubbleText"/>
                              <w:spacing w:line="240" w:lineRule="auto"/>
                            </w:pPr>
                            <w:r w:rsidRPr="003E5CD2">
                              <w:t>Which is bigger</w:t>
                            </w:r>
                            <w:r>
                              <w:t>,</w:t>
                            </w:r>
                            <w:r w:rsidRPr="003E5CD2">
                              <w:t xml:space="preserve">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2</m:t>
                                  </m:r>
                                </m:den>
                              </m:f>
                            </m:oMath>
                            <w:r>
                              <w:t xml:space="preserve"> or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4</m:t>
                                  </m:r>
                                </m:den>
                              </m:f>
                              <m:r>
                                <w:rPr>
                                  <w:rFonts w:ascii="Cambria Math" w:cs="Arial"/>
                                  <w:color w:val="000000"/>
                                  <w:sz w:val="24"/>
                                  <w:szCs w:val="24"/>
                                </w:rPr>
                                <m:t xml:space="preserve"> </m:t>
                              </m:r>
                            </m:oMath>
                            <w:r w:rsidRPr="003E5CD2">
                              <w:t>?</w:t>
                            </w:r>
                            <w:r>
                              <w:t xml:space="preserve"> </w:t>
                            </w:r>
                            <w:r w:rsidRPr="003E5CD2">
                              <w:t>Explain why.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0E4664" id="AutoShape 275" o:spid="_x0000_s1043" type="#_x0000_t62" style="position:absolute;margin-left:.75pt;margin-top:46.75pt;width:167.55pt;height:2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" adj="3584,30508" fillcolor="#b6dde8" strokecolor="black [3200]" strokeweight=".25pt">
                <v:textbox inset="0,0,0,0">
                  <w:txbxContent>
                    <w:p w14:paraId="26A23471" w14:textId="77777777" w:rsidR="00577227" w:rsidRPr="00FA2250" w:rsidRDefault="00577227" w:rsidP="00577227">
                      <w:pPr>
                        <w:pStyle w:val="BubbleText"/>
                        <w:spacing w:line="240" w:lineRule="auto"/>
                      </w:pPr>
                      <w:r w:rsidRPr="003E5CD2">
                        <w:t>Which is bigger</w:t>
                      </w:r>
                      <w:r>
                        <w:t>,</w:t>
                      </w:r>
                      <w:r w:rsidRPr="003E5CD2">
                        <w:t xml:space="preserve">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2</m:t>
                            </m:r>
                          </m:den>
                        </m:f>
                      </m:oMath>
                      <w:r>
                        <w:t xml:space="preserve"> or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4</m:t>
                            </m:r>
                          </m:den>
                        </m:f>
                        <m:r>
                          <w:rPr>
                            <w:rFonts w:ascii="Cambria Math" w:cs="Arial"/>
                            <w:color w:val="000000"/>
                            <w:sz w:val="24"/>
                            <w:szCs w:val="24"/>
                          </w:rPr>
                          <m:t xml:space="preserve"> </m:t>
                        </m:r>
                      </m:oMath>
                      <w:r w:rsidRPr="003E5CD2">
                        <w:t>?</w:t>
                      </w:r>
                      <w:r>
                        <w:t xml:space="preserve"> </w:t>
                      </w:r>
                      <w:r w:rsidRPr="003E5CD2">
                        <w:t>Explain why.</w:t>
                      </w:r>
                    </w:p>
                  </w:txbxContent>
                </v:textbox>
              </v:shape>
            </w:pict>
          </mc:Fallback>
        </mc:AlternateContent>
      </w:r>
      <w:r>
        <w:rPr>
          <w:noProof/>
          <w:lang w:val="en-GB" w:eastAsia="en-GB"/>
        </w:rPr>
        <mc:AlternateContent>
          <mc:Choice Requires="wps">
            <w:drawing>
              <wp:anchor distT="0" distB="0" distL="114300" distR="114300" simplePos="0" relativeHeight="251762688" behindDoc="0" locked="0" layoutInCell="1" allowOverlap="1" wp14:anchorId="73AF4D75" wp14:editId="62664B71">
                <wp:simplePos x="0" y="0"/>
                <wp:positionH relativeFrom="column">
                  <wp:posOffset>2202180</wp:posOffset>
                </wp:positionH>
                <wp:positionV relativeFrom="paragraph">
                  <wp:posOffset>593725</wp:posOffset>
                </wp:positionV>
                <wp:extent cx="1019810" cy="431800"/>
                <wp:effectExtent l="6350" t="124460" r="12065" b="5715"/>
                <wp:wrapNone/>
                <wp:docPr id="5"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431800"/>
                        </a:xfrm>
                        <a:prstGeom prst="wedgeRoundRectCallout">
                          <a:avLst>
                            <a:gd name="adj1" fmla="val 46514"/>
                            <a:gd name="adj2" fmla="val -73824"/>
                            <a:gd name="adj3" fmla="val 16667"/>
                          </a:avLst>
                        </a:prstGeom>
                        <a:solidFill>
                          <a:srgbClr val="B6DDE8"/>
                        </a:solidFill>
                        <a:ln w="3175">
                          <a:solidFill>
                            <a:schemeClr val="dk1">
                              <a:lumMod val="100000"/>
                              <a:lumOff val="0"/>
                            </a:schemeClr>
                          </a:solidFill>
                          <a:miter lim="800000"/>
                          <a:headEnd/>
                          <a:tailEnd/>
                        </a:ln>
                      </wps:spPr>
                      <wps:txbx>
                        <w:txbxContent>
                          <w:p w14:paraId="3D25956A" w14:textId="77777777" w:rsidR="00577227" w:rsidRPr="00FA2250" w:rsidRDefault="00577227" w:rsidP="00577227">
                            <w:pPr>
                              <w:pStyle w:val="BubbleText"/>
                            </w:pPr>
                            <w:r w:rsidRPr="003E5CD2">
                              <w:t>How many fifths make one whole?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AF4D75" id="AutoShape 274" o:spid="_x0000_s1044" type="#_x0000_t62" style="position:absolute;margin-left:173.4pt;margin-top:46.75pt;width:80.3pt;height: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" adj="20847,-5146" fillcolor="#b6dde8" strokecolor="black [3200]" strokeweight=".25pt">
                <v:textbox inset="0,0,0,0">
                  <w:txbxContent>
                    <w:p w14:paraId="3D25956A" w14:textId="77777777" w:rsidR="00577227" w:rsidRPr="00FA2250" w:rsidRDefault="00577227" w:rsidP="00577227">
                      <w:pPr>
                        <w:pStyle w:val="BubbleText"/>
                      </w:pPr>
                      <w:r w:rsidRPr="003E5CD2">
                        <w:t>How many fifths make one whole?</w:t>
                      </w:r>
                    </w:p>
                  </w:txbxContent>
                </v:textbox>
              </v:shape>
            </w:pict>
          </mc:Fallback>
        </mc:AlternateContent>
      </w:r>
      <w:r>
        <w:rPr>
          <w:noProof/>
          <w:lang w:val="en-GB" w:eastAsia="en-GB"/>
        </w:rPr>
        <mc:AlternateContent>
          <mc:Choice Requires="wps">
            <w:drawing>
              <wp:anchor distT="0" distB="0" distL="114300" distR="114300" simplePos="0" relativeHeight="251761664" behindDoc="0" locked="0" layoutInCell="1" allowOverlap="1" wp14:anchorId="273B6742" wp14:editId="1BA05AD2">
                <wp:simplePos x="0" y="0"/>
                <wp:positionH relativeFrom="column">
                  <wp:posOffset>9525</wp:posOffset>
                </wp:positionH>
                <wp:positionV relativeFrom="paragraph">
                  <wp:posOffset>31750</wp:posOffset>
                </wp:positionV>
                <wp:extent cx="1706245" cy="367030"/>
                <wp:effectExtent l="13970" t="10160" r="13335" b="99060"/>
                <wp:wrapNone/>
                <wp:docPr id="4"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367030"/>
                        </a:xfrm>
                        <a:prstGeom prst="wedgeRoundRectCallout">
                          <a:avLst>
                            <a:gd name="adj1" fmla="val 2102"/>
                            <a:gd name="adj2" fmla="val 75606"/>
                            <a:gd name="adj3" fmla="val 16667"/>
                          </a:avLst>
                        </a:prstGeom>
                        <a:solidFill>
                          <a:srgbClr val="B6DDE8"/>
                        </a:solidFill>
                        <a:ln w="3175">
                          <a:solidFill>
                            <a:schemeClr val="tx1">
                              <a:lumMod val="100000"/>
                              <a:lumOff val="0"/>
                            </a:schemeClr>
                          </a:solidFill>
                          <a:miter lim="800000"/>
                          <a:headEnd/>
                          <a:tailEnd/>
                        </a:ln>
                      </wps:spPr>
                      <wps:txbx>
                        <w:txbxContent>
                          <w:p w14:paraId="22912C8D" w14:textId="77777777" w:rsidR="00577227" w:rsidRPr="00C7135A" w:rsidRDefault="00577227" w:rsidP="00577227">
                            <w:pPr>
                              <w:pStyle w:val="BubbleText"/>
                            </w:pPr>
                            <w:r w:rsidRPr="003E5CD2">
                              <w:t>How can you find the denominator of a fraction?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3B6742" id="AutoShape 273" o:spid="_x0000_s1045" type="#_x0000_t62" style="position:absolute;margin-left:.75pt;margin-top:2.5pt;width:134.35pt;height:2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" adj="11254,27131" fillcolor="#b6dde8" strokecolor="black [3213]" strokeweight=".25pt">
                <v:textbox inset="0,0,0,0">
                  <w:txbxContent>
                    <w:p w14:paraId="22912C8D" w14:textId="77777777" w:rsidR="00577227" w:rsidRPr="00C7135A" w:rsidRDefault="00577227" w:rsidP="00577227">
                      <w:pPr>
                        <w:pStyle w:val="BubbleText"/>
                      </w:pPr>
                      <w:r w:rsidRPr="003E5CD2">
                        <w:t>How can you find the denominator of a fraction?</w:t>
                      </w:r>
                    </w:p>
                  </w:txbxContent>
                </v:textbox>
              </v:shape>
            </w:pict>
          </mc:Fallback>
        </mc:AlternateContent>
      </w:r>
      <w:r>
        <w:rPr>
          <w:noProof/>
          <w:lang w:val="en-GB" w:eastAsia="en-GB"/>
        </w:rPr>
        <mc:AlternateContent>
          <mc:Choice Requires="wps">
            <w:drawing>
              <wp:anchor distT="0" distB="0" distL="114300" distR="114300" simplePos="0" relativeHeight="251760640" behindDoc="0" locked="0" layoutInCell="1" allowOverlap="1" wp14:anchorId="2CF51C3B" wp14:editId="2A12B625">
                <wp:simplePos x="0" y="0"/>
                <wp:positionH relativeFrom="column">
                  <wp:posOffset>2012315</wp:posOffset>
                </wp:positionH>
                <wp:positionV relativeFrom="paragraph">
                  <wp:posOffset>77470</wp:posOffset>
                </wp:positionV>
                <wp:extent cx="1791970" cy="311785"/>
                <wp:effectExtent l="6985" t="8255" r="10795" b="11811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311785"/>
                        </a:xfrm>
                        <a:prstGeom prst="wedgeRoundRectCallout">
                          <a:avLst>
                            <a:gd name="adj1" fmla="val -2764"/>
                            <a:gd name="adj2" fmla="val 80958"/>
                            <a:gd name="adj3" fmla="val 16667"/>
                          </a:avLst>
                        </a:prstGeom>
                        <a:solidFill>
                          <a:srgbClr val="B6DDE8"/>
                        </a:solidFill>
                        <a:ln w="3175">
                          <a:solidFill>
                            <a:schemeClr val="dk1">
                              <a:lumMod val="100000"/>
                              <a:lumOff val="0"/>
                            </a:schemeClr>
                          </a:solidFill>
                          <a:miter lim="800000"/>
                          <a:headEnd/>
                          <a:tailEnd/>
                        </a:ln>
                      </wps:spPr>
                      <wps:txbx>
                        <w:txbxContent>
                          <w:p w14:paraId="26605B27" w14:textId="2AEB1417" w:rsidR="00577227" w:rsidRPr="00C7135A" w:rsidRDefault="00577227" w:rsidP="00577227">
                            <w:pPr>
                              <w:pStyle w:val="BubbleText"/>
                            </w:pPr>
                            <w:r w:rsidRPr="003E5CD2">
                              <w:t xml:space="preserve">What does the numerator </w:t>
                            </w:r>
                            <w:r w:rsidR="00FB35A7">
                              <w:br/>
                            </w:r>
                            <w:r w:rsidRPr="003E5CD2">
                              <w:t>of a fraction show?</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F51C3B" id="AutoShape 272" o:spid="_x0000_s1046" type="#_x0000_t62" style="position:absolute;margin-left:158.45pt;margin-top:6.1pt;width:141.1pt;height:24.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" adj="10203,28287" fillcolor="#b6dde8" strokecolor="black [3200]" strokeweight=".25pt">
                <v:textbox inset="0,0,0,0">
                  <w:txbxContent>
                    <w:p w14:paraId="26605B27" w14:textId="2AEB1417" w:rsidR="00577227" w:rsidRPr="00C7135A" w:rsidRDefault="00577227" w:rsidP="00577227">
                      <w:pPr>
                        <w:pStyle w:val="BubbleText"/>
                      </w:pPr>
                      <w:r w:rsidRPr="003E5CD2">
                        <w:t xml:space="preserve">What does the numerator </w:t>
                      </w:r>
                      <w:r w:rsidR="00FB35A7">
                        <w:br/>
                      </w:r>
                      <w:r w:rsidRPr="003E5CD2">
                        <w:t>of a fraction show?</w:t>
                      </w:r>
                    </w:p>
                  </w:txbxContent>
                </v:textbox>
              </v:shape>
            </w:pict>
          </mc:Fallback>
        </mc:AlternateContent>
      </w:r>
    </w:p>
    <w:p w14:paraId="0C1A1A05" w14:textId="77777777" w:rsidR="000B70CF" w:rsidRPr="00271240" w:rsidRDefault="000B70CF" w:rsidP="00B81E0F">
      <w:pPr>
        <w:pStyle w:val="BL"/>
        <w:numPr>
          <w:ilvl w:val="0"/>
          <w:numId w:val="0"/>
        </w:numPr>
        <w:spacing w:line="240" w:lineRule="auto"/>
        <w:ind w:left="216" w:hanging="216"/>
        <w:rPr>
          <w:rFonts w:cs="Arial"/>
          <w:szCs w:val="2"/>
        </w:rPr>
      </w:pPr>
    </w:p>
    <w:sectPr w:rsidR="000B70CF" w:rsidRPr="00271240" w:rsidSect="00AD51B7">
      <w:headerReference w:type="even" r:id="rId19"/>
      <w:headerReference w:type="default" r:id="rId20"/>
      <w:footerReference w:type="even" r:id="rId21"/>
      <w:footerReference w:type="default" r:id="rId22"/>
      <w:headerReference w:type="first" r:id="rId23"/>
      <w:footerReference w:type="first" r:id="rId24"/>
      <w:pgSz w:w="16840" w:h="11900" w:orient="landscape"/>
      <w:pgMar w:top="1022" w:right="720" w:bottom="1022" w:left="720" w:header="706" w:footer="451" w:gutter="0"/>
      <w:cols w:num="2" w:space="13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1E521" w14:textId="77777777" w:rsidR="002D19D9" w:rsidRDefault="002D19D9" w:rsidP="00A42AA8">
      <w:r>
        <w:separator/>
      </w:r>
    </w:p>
  </w:endnote>
  <w:endnote w:type="continuationSeparator" w:id="0">
    <w:p w14:paraId="7A1B6706" w14:textId="77777777" w:rsidR="002D19D9" w:rsidRDefault="002D19D9"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D5B56" w14:textId="77777777" w:rsidR="00AD51B7" w:rsidRDefault="00AD51B7" w:rsidP="00AD51B7">
    <w:pPr>
      <w:pStyle w:val="Footer"/>
      <w:tabs>
        <w:tab w:val="clear" w:pos="4320"/>
        <w:tab w:val="clear" w:pos="8640"/>
        <w:tab w:val="center" w:pos="3150"/>
        <w:tab w:val="right" w:pos="11970"/>
      </w:tabs>
      <w:ind w:right="360"/>
    </w:pPr>
    <w:r>
      <w:tab/>
      <w:t>2</w:t>
    </w:r>
    <w:r>
      <w:tab/>
      <w:t>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98FD" w14:textId="77777777" w:rsidR="00F317DC" w:rsidRDefault="00AD51B7" w:rsidP="00AD51B7">
    <w:pPr>
      <w:pStyle w:val="Footer"/>
      <w:tabs>
        <w:tab w:val="clear" w:pos="4320"/>
        <w:tab w:val="clear" w:pos="8640"/>
        <w:tab w:val="center" w:pos="3150"/>
        <w:tab w:val="right" w:pos="11970"/>
      </w:tabs>
      <w:ind w:right="360"/>
    </w:pPr>
    <w:r>
      <w:tab/>
      <w:t>4</w:t>
    </w:r>
    <w:r>
      <w:tab/>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23A74" w14:textId="77777777" w:rsidR="00AD51B7" w:rsidRDefault="00AD5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BF9D5" w14:textId="77777777" w:rsidR="002D19D9" w:rsidRDefault="002D19D9" w:rsidP="00A42AA8">
      <w:r>
        <w:separator/>
      </w:r>
    </w:p>
  </w:footnote>
  <w:footnote w:type="continuationSeparator" w:id="0">
    <w:p w14:paraId="6C550286" w14:textId="77777777" w:rsidR="002D19D9" w:rsidRDefault="002D19D9"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C2C3" w14:textId="77777777" w:rsidR="00AD51B7" w:rsidRDefault="00AD5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D44B5" w14:textId="77777777" w:rsidR="00AD51B7" w:rsidRDefault="00AD5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BD729" w14:textId="77777777" w:rsidR="00AD51B7" w:rsidRDefault="00AD5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4120A1"/>
    <w:multiLevelType w:val="hybridMultilevel"/>
    <w:tmpl w:val="CC186DC2"/>
    <w:lvl w:ilvl="0" w:tplc="75EC5180">
      <w:start w:val="1"/>
      <w:numFmt w:val="bullet"/>
      <w:pStyle w:val="BL"/>
      <w:lvlText w:val=""/>
      <w:lvlJc w:val="left"/>
      <w:pPr>
        <w:ind w:left="935" w:hanging="360"/>
      </w:pPr>
      <w:rPr>
        <w:rFonts w:ascii="Symbol" w:hAnsi="Symbol" w:hint="default"/>
      </w:rPr>
    </w:lvl>
    <w:lvl w:ilvl="1" w:tplc="08090003" w:tentative="1">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3"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67110A"/>
    <w:multiLevelType w:val="hybridMultilevel"/>
    <w:tmpl w:val="4740E41C"/>
    <w:lvl w:ilvl="0" w:tplc="B1386486">
      <w:start w:val="1"/>
      <w:numFmt w:val="bullet"/>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F1CD8"/>
    <w:multiLevelType w:val="hybridMultilevel"/>
    <w:tmpl w:val="D4FC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74083F"/>
    <w:multiLevelType w:val="hybridMultilevel"/>
    <w:tmpl w:val="F3023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10586F"/>
    <w:multiLevelType w:val="hybridMultilevel"/>
    <w:tmpl w:val="E85A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
  </w:num>
  <w:num w:numId="7">
    <w:abstractNumId w:val="19"/>
  </w:num>
  <w:num w:numId="8">
    <w:abstractNumId w:val="20"/>
  </w:num>
  <w:num w:numId="9">
    <w:abstractNumId w:val="22"/>
  </w:num>
  <w:num w:numId="10">
    <w:abstractNumId w:val="17"/>
  </w:num>
  <w:num w:numId="11">
    <w:abstractNumId w:val="8"/>
  </w:num>
  <w:num w:numId="12">
    <w:abstractNumId w:val="10"/>
  </w:num>
  <w:num w:numId="13">
    <w:abstractNumId w:val="0"/>
  </w:num>
  <w:num w:numId="14">
    <w:abstractNumId w:val="3"/>
  </w:num>
  <w:num w:numId="15">
    <w:abstractNumId w:val="24"/>
  </w:num>
  <w:num w:numId="16">
    <w:abstractNumId w:val="13"/>
  </w:num>
  <w:num w:numId="17">
    <w:abstractNumId w:val="12"/>
  </w:num>
  <w:num w:numId="18">
    <w:abstractNumId w:val="4"/>
  </w:num>
  <w:num w:numId="19">
    <w:abstractNumId w:val="6"/>
  </w:num>
  <w:num w:numId="20">
    <w:abstractNumId w:val="7"/>
  </w:num>
  <w:num w:numId="21">
    <w:abstractNumId w:val="16"/>
  </w:num>
  <w:num w:numId="22">
    <w:abstractNumId w:val="5"/>
  </w:num>
  <w:num w:numId="23">
    <w:abstractNumId w:val="15"/>
  </w:num>
  <w:num w:numId="24">
    <w:abstractNumId w:val="21"/>
  </w:num>
  <w:num w:numId="25">
    <w:abstractNumId w:val="11"/>
  </w:num>
  <w:num w:numId="26">
    <w:abstractNumId w:val="18"/>
  </w:num>
  <w:num w:numId="27">
    <w:abstractNumId w:val="18"/>
  </w:num>
  <w:num w:numId="28">
    <w:abstractNumId w:val="18"/>
  </w:num>
  <w:num w:numId="29">
    <w:abstractNumId w:val="18"/>
  </w:num>
  <w:num w:numId="30">
    <w:abstractNumId w:val="23"/>
  </w:num>
  <w:num w:numId="31">
    <w:abstractNumId w:val="25"/>
  </w:num>
  <w:num w:numId="32">
    <w:abstractNumId w:val="27"/>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evenAndOddHeaders/>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314"/>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6254"/>
    <w:rsid w:val="000C71BA"/>
    <w:rsid w:val="000D043F"/>
    <w:rsid w:val="000D04BF"/>
    <w:rsid w:val="000D22E0"/>
    <w:rsid w:val="000E0167"/>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0CFC"/>
    <w:rsid w:val="001D314C"/>
    <w:rsid w:val="001D54D2"/>
    <w:rsid w:val="001D5711"/>
    <w:rsid w:val="001D67E8"/>
    <w:rsid w:val="001D6BE6"/>
    <w:rsid w:val="001D7EB4"/>
    <w:rsid w:val="001E0033"/>
    <w:rsid w:val="001E0696"/>
    <w:rsid w:val="001E3280"/>
    <w:rsid w:val="001E4745"/>
    <w:rsid w:val="001F0B4E"/>
    <w:rsid w:val="001F14D7"/>
    <w:rsid w:val="001F2C22"/>
    <w:rsid w:val="00200E5F"/>
    <w:rsid w:val="0020102B"/>
    <w:rsid w:val="00202223"/>
    <w:rsid w:val="002026C2"/>
    <w:rsid w:val="0020356F"/>
    <w:rsid w:val="00213A2A"/>
    <w:rsid w:val="00213D5E"/>
    <w:rsid w:val="00215BD7"/>
    <w:rsid w:val="0021697F"/>
    <w:rsid w:val="00216A87"/>
    <w:rsid w:val="0022125E"/>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3576"/>
    <w:rsid w:val="002809CE"/>
    <w:rsid w:val="002836E1"/>
    <w:rsid w:val="0028513C"/>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19D9"/>
    <w:rsid w:val="002D2495"/>
    <w:rsid w:val="002D331B"/>
    <w:rsid w:val="002D4918"/>
    <w:rsid w:val="002D5EBF"/>
    <w:rsid w:val="002D632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36DF8"/>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4871"/>
    <w:rsid w:val="003F6B7A"/>
    <w:rsid w:val="00406465"/>
    <w:rsid w:val="00406CC2"/>
    <w:rsid w:val="00410481"/>
    <w:rsid w:val="0041057D"/>
    <w:rsid w:val="004109D3"/>
    <w:rsid w:val="004115AF"/>
    <w:rsid w:val="0041795C"/>
    <w:rsid w:val="00417A58"/>
    <w:rsid w:val="00426EDD"/>
    <w:rsid w:val="00427050"/>
    <w:rsid w:val="004276D0"/>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2C37"/>
    <w:rsid w:val="00553AA7"/>
    <w:rsid w:val="00555DC9"/>
    <w:rsid w:val="00556059"/>
    <w:rsid w:val="005604AA"/>
    <w:rsid w:val="0056229F"/>
    <w:rsid w:val="0056358F"/>
    <w:rsid w:val="005664F4"/>
    <w:rsid w:val="00576D7F"/>
    <w:rsid w:val="00577227"/>
    <w:rsid w:val="005810DD"/>
    <w:rsid w:val="00581C80"/>
    <w:rsid w:val="005838EE"/>
    <w:rsid w:val="005855C8"/>
    <w:rsid w:val="00587063"/>
    <w:rsid w:val="00590DBA"/>
    <w:rsid w:val="00593895"/>
    <w:rsid w:val="005A08A6"/>
    <w:rsid w:val="005A3781"/>
    <w:rsid w:val="005A727A"/>
    <w:rsid w:val="005A7CEB"/>
    <w:rsid w:val="005B09E3"/>
    <w:rsid w:val="005B0BB6"/>
    <w:rsid w:val="005B1243"/>
    <w:rsid w:val="005B1F6F"/>
    <w:rsid w:val="005B56AA"/>
    <w:rsid w:val="005C04E6"/>
    <w:rsid w:val="005C4C8B"/>
    <w:rsid w:val="005C5878"/>
    <w:rsid w:val="005C7717"/>
    <w:rsid w:val="005D1128"/>
    <w:rsid w:val="005D4FBF"/>
    <w:rsid w:val="005D69A8"/>
    <w:rsid w:val="005D7C9E"/>
    <w:rsid w:val="005E753A"/>
    <w:rsid w:val="005F4B19"/>
    <w:rsid w:val="00600AA5"/>
    <w:rsid w:val="0060208C"/>
    <w:rsid w:val="006055D7"/>
    <w:rsid w:val="0060651D"/>
    <w:rsid w:val="0061602B"/>
    <w:rsid w:val="0061784C"/>
    <w:rsid w:val="00631F75"/>
    <w:rsid w:val="00633521"/>
    <w:rsid w:val="006355BD"/>
    <w:rsid w:val="0063739C"/>
    <w:rsid w:val="00637CCC"/>
    <w:rsid w:val="00640E66"/>
    <w:rsid w:val="00640FF3"/>
    <w:rsid w:val="0064185E"/>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3A09"/>
    <w:rsid w:val="006949A1"/>
    <w:rsid w:val="006969AC"/>
    <w:rsid w:val="006A296B"/>
    <w:rsid w:val="006A301B"/>
    <w:rsid w:val="006A5245"/>
    <w:rsid w:val="006C168A"/>
    <w:rsid w:val="006C1A4E"/>
    <w:rsid w:val="006C31E5"/>
    <w:rsid w:val="006C5A37"/>
    <w:rsid w:val="006C60C0"/>
    <w:rsid w:val="006C6B20"/>
    <w:rsid w:val="006D3705"/>
    <w:rsid w:val="006D72EC"/>
    <w:rsid w:val="006E59ED"/>
    <w:rsid w:val="006E6A02"/>
    <w:rsid w:val="006E6E5C"/>
    <w:rsid w:val="006F5DAE"/>
    <w:rsid w:val="006F5F25"/>
    <w:rsid w:val="006F654C"/>
    <w:rsid w:val="006F7830"/>
    <w:rsid w:val="007044CD"/>
    <w:rsid w:val="0071043F"/>
    <w:rsid w:val="0072204A"/>
    <w:rsid w:val="00722E33"/>
    <w:rsid w:val="00723191"/>
    <w:rsid w:val="00725286"/>
    <w:rsid w:val="00725852"/>
    <w:rsid w:val="00726242"/>
    <w:rsid w:val="007348C7"/>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065"/>
    <w:rsid w:val="0084167A"/>
    <w:rsid w:val="0084297B"/>
    <w:rsid w:val="008448EF"/>
    <w:rsid w:val="00846C0E"/>
    <w:rsid w:val="0084799C"/>
    <w:rsid w:val="00847D3D"/>
    <w:rsid w:val="0085064C"/>
    <w:rsid w:val="00852E32"/>
    <w:rsid w:val="00855B87"/>
    <w:rsid w:val="00856458"/>
    <w:rsid w:val="008574BE"/>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22AF"/>
    <w:rsid w:val="00916568"/>
    <w:rsid w:val="00924B23"/>
    <w:rsid w:val="00924BC4"/>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5C2C"/>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D51B7"/>
    <w:rsid w:val="00AE7F23"/>
    <w:rsid w:val="00AF06A9"/>
    <w:rsid w:val="00AF2A87"/>
    <w:rsid w:val="00AF593F"/>
    <w:rsid w:val="00B06BB4"/>
    <w:rsid w:val="00B0709A"/>
    <w:rsid w:val="00B10E56"/>
    <w:rsid w:val="00B14AFE"/>
    <w:rsid w:val="00B1614C"/>
    <w:rsid w:val="00B246D0"/>
    <w:rsid w:val="00B256C3"/>
    <w:rsid w:val="00B25959"/>
    <w:rsid w:val="00B31328"/>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81110"/>
    <w:rsid w:val="00B81E0F"/>
    <w:rsid w:val="00B910A5"/>
    <w:rsid w:val="00B952A1"/>
    <w:rsid w:val="00B953A7"/>
    <w:rsid w:val="00B97C81"/>
    <w:rsid w:val="00BA635B"/>
    <w:rsid w:val="00BA65BF"/>
    <w:rsid w:val="00BB009C"/>
    <w:rsid w:val="00BB0501"/>
    <w:rsid w:val="00BB431C"/>
    <w:rsid w:val="00BC021D"/>
    <w:rsid w:val="00BC0552"/>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7A49"/>
    <w:rsid w:val="00C55A5D"/>
    <w:rsid w:val="00C6454B"/>
    <w:rsid w:val="00C6657F"/>
    <w:rsid w:val="00C665DA"/>
    <w:rsid w:val="00C66699"/>
    <w:rsid w:val="00C7135A"/>
    <w:rsid w:val="00C73EB0"/>
    <w:rsid w:val="00C757D3"/>
    <w:rsid w:val="00C77E16"/>
    <w:rsid w:val="00C80D74"/>
    <w:rsid w:val="00C87277"/>
    <w:rsid w:val="00C87C00"/>
    <w:rsid w:val="00C936D9"/>
    <w:rsid w:val="00C93D41"/>
    <w:rsid w:val="00C94C2A"/>
    <w:rsid w:val="00C95179"/>
    <w:rsid w:val="00CA30E4"/>
    <w:rsid w:val="00CA3EA9"/>
    <w:rsid w:val="00CA3FAE"/>
    <w:rsid w:val="00CA5685"/>
    <w:rsid w:val="00CB2B36"/>
    <w:rsid w:val="00CB3D43"/>
    <w:rsid w:val="00CB71AC"/>
    <w:rsid w:val="00CC3856"/>
    <w:rsid w:val="00CD2B19"/>
    <w:rsid w:val="00CD5F62"/>
    <w:rsid w:val="00CD64E4"/>
    <w:rsid w:val="00CD6705"/>
    <w:rsid w:val="00CD78FE"/>
    <w:rsid w:val="00CE10E1"/>
    <w:rsid w:val="00CE17D7"/>
    <w:rsid w:val="00CE2FD1"/>
    <w:rsid w:val="00CE47D9"/>
    <w:rsid w:val="00CE5BDC"/>
    <w:rsid w:val="00CF0861"/>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670A9"/>
    <w:rsid w:val="00D7323E"/>
    <w:rsid w:val="00D74664"/>
    <w:rsid w:val="00D80FE8"/>
    <w:rsid w:val="00D835A2"/>
    <w:rsid w:val="00D836D3"/>
    <w:rsid w:val="00D83853"/>
    <w:rsid w:val="00D839D0"/>
    <w:rsid w:val="00D847A9"/>
    <w:rsid w:val="00D8753C"/>
    <w:rsid w:val="00D903BE"/>
    <w:rsid w:val="00D91CE0"/>
    <w:rsid w:val="00D96D11"/>
    <w:rsid w:val="00DA2AE2"/>
    <w:rsid w:val="00DA3E18"/>
    <w:rsid w:val="00DA59D8"/>
    <w:rsid w:val="00DB7E73"/>
    <w:rsid w:val="00DC2678"/>
    <w:rsid w:val="00DC72B7"/>
    <w:rsid w:val="00DD092D"/>
    <w:rsid w:val="00DD3C46"/>
    <w:rsid w:val="00DD5184"/>
    <w:rsid w:val="00DE3252"/>
    <w:rsid w:val="00DE6CCF"/>
    <w:rsid w:val="00DF1B68"/>
    <w:rsid w:val="00DF22CA"/>
    <w:rsid w:val="00DF283C"/>
    <w:rsid w:val="00DF3712"/>
    <w:rsid w:val="00E0299F"/>
    <w:rsid w:val="00E06474"/>
    <w:rsid w:val="00E142C8"/>
    <w:rsid w:val="00E1436A"/>
    <w:rsid w:val="00E14E6C"/>
    <w:rsid w:val="00E152DE"/>
    <w:rsid w:val="00E17860"/>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64499"/>
    <w:rsid w:val="00E711E5"/>
    <w:rsid w:val="00E7277A"/>
    <w:rsid w:val="00E77D95"/>
    <w:rsid w:val="00E811F1"/>
    <w:rsid w:val="00E83E2A"/>
    <w:rsid w:val="00E86527"/>
    <w:rsid w:val="00E91F0E"/>
    <w:rsid w:val="00E925EA"/>
    <w:rsid w:val="00E934A3"/>
    <w:rsid w:val="00EA0AE6"/>
    <w:rsid w:val="00EA5B88"/>
    <w:rsid w:val="00EA6FD5"/>
    <w:rsid w:val="00EA7C48"/>
    <w:rsid w:val="00EB00AC"/>
    <w:rsid w:val="00EB32B9"/>
    <w:rsid w:val="00EB596B"/>
    <w:rsid w:val="00ED2215"/>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21B4E"/>
    <w:rsid w:val="00F251A3"/>
    <w:rsid w:val="00F25D70"/>
    <w:rsid w:val="00F317DC"/>
    <w:rsid w:val="00F33518"/>
    <w:rsid w:val="00F349FD"/>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35A7"/>
    <w:rsid w:val="00FB473C"/>
    <w:rsid w:val="00FB4F09"/>
    <w:rsid w:val="00FB5238"/>
    <w:rsid w:val="00FB5686"/>
    <w:rsid w:val="00FB5F81"/>
    <w:rsid w:val="00FB5FA0"/>
    <w:rsid w:val="00FB5FF1"/>
    <w:rsid w:val="00FC03E2"/>
    <w:rsid w:val="00FC14DA"/>
    <w:rsid w:val="00FC25C8"/>
    <w:rsid w:val="00FC3A5C"/>
    <w:rsid w:val="00FC612C"/>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14:docId w14:val="097FDE77"/>
  <w15:docId w15:val="{F5B6A487-D79C-43F6-83A1-98DB4DA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FB35A7"/>
    <w:pPr>
      <w:numPr>
        <w:numId w:val="33"/>
      </w:numPr>
      <w:tabs>
        <w:tab w:val="clear" w:pos="4320"/>
        <w:tab w:val="clear" w:pos="8640"/>
      </w:tabs>
      <w:spacing w:line="240" w:lineRule="exact"/>
      <w:ind w:left="215" w:hanging="215"/>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0B5A9-0C97-46FA-96F5-22162E0D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80CBF124</Template>
  <TotalTime>0</TotalTime>
  <Pages>2</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J Clarke</dc:creator>
  <cp:lastModifiedBy>G Doran</cp:lastModifiedBy>
  <cp:revision>2</cp:revision>
  <cp:lastPrinted>2014-08-05T15:18:00Z</cp:lastPrinted>
  <dcterms:created xsi:type="dcterms:W3CDTF">2017-11-02T14:14:00Z</dcterms:created>
  <dcterms:modified xsi:type="dcterms:W3CDTF">2017-11-02T14:14:00Z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