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121391B" w14:textId="5D6C380A" w:rsidR="00E86527" w:rsidRPr="00301A3D" w:rsidRDefault="000465A7" w:rsidP="00301A3D">
      <w:pPr>
        <w:pStyle w:val="MainHead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2867BE" wp14:editId="2A56C264">
                <wp:simplePos x="0" y="0"/>
                <wp:positionH relativeFrom="margin">
                  <wp:posOffset>5322570</wp:posOffset>
                </wp:positionH>
                <wp:positionV relativeFrom="paragraph">
                  <wp:posOffset>1771015</wp:posOffset>
                </wp:positionV>
                <wp:extent cx="4462145" cy="4109720"/>
                <wp:effectExtent l="0" t="0" r="0" b="5080"/>
                <wp:wrapThrough wrapText="bothSides">
                  <wp:wrapPolygon edited="0">
                    <wp:start x="0" y="0"/>
                    <wp:lineTo x="0" y="21627"/>
                    <wp:lineTo x="21578" y="21627"/>
                    <wp:lineTo x="21578" y="0"/>
                    <wp:lineTo x="0" y="0"/>
                  </wp:wrapPolygon>
                </wp:wrapThrough>
                <wp:docPr id="4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62145" cy="4109720"/>
                        </a:xfrm>
                        <a:prstGeom prst="rect">
                          <a:avLst/>
                        </a:prstGeom>
                        <a:solidFill>
                          <a:srgbClr val="EFEEED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1CA5" w14:textId="77777777" w:rsidR="00F72116" w:rsidRPr="00BF40CD" w:rsidRDefault="00F72116" w:rsidP="00BF40CD">
                            <w:pPr>
                              <w:pStyle w:val="Headingafterspace"/>
                            </w:pPr>
                            <w:r w:rsidRPr="00BF40CD">
                              <w:t>MATHS TOPICS</w:t>
                            </w:r>
                          </w:p>
                          <w:p w14:paraId="576EA541" w14:textId="77777777" w:rsidR="004C7D19" w:rsidRPr="003E5CD2" w:rsidRDefault="004C7D19" w:rsidP="004C7D19">
                            <w:pPr>
                              <w:pStyle w:val="Body"/>
                            </w:pPr>
                            <w:r w:rsidRPr="003E5CD2">
                              <w:t>These are the maths topics your child will be working on during the next three weeks:</w:t>
                            </w:r>
                          </w:p>
                          <w:p w14:paraId="4AC69B1C" w14:textId="77777777" w:rsidR="00913E76" w:rsidRDefault="00913E76" w:rsidP="00913E76">
                            <w:pPr>
                              <w:pStyle w:val="BL"/>
                            </w:pPr>
                            <w:r>
                              <w:t xml:space="preserve">Addition </w:t>
                            </w:r>
                          </w:p>
                          <w:p w14:paraId="40395B9C" w14:textId="77777777" w:rsidR="00913E76" w:rsidRDefault="00913E76" w:rsidP="00913E76">
                            <w:pPr>
                              <w:pStyle w:val="BL"/>
                            </w:pPr>
                            <w:r>
                              <w:t xml:space="preserve">Subtraction </w:t>
                            </w:r>
                          </w:p>
                          <w:p w14:paraId="737C52B9" w14:textId="77777777" w:rsidR="00971229" w:rsidRPr="003E5CD2" w:rsidRDefault="00913E76" w:rsidP="00913E76">
                            <w:pPr>
                              <w:pStyle w:val="BL"/>
                            </w:pPr>
                            <w:r>
                              <w:t>Angles</w:t>
                            </w:r>
                          </w:p>
                          <w:p w14:paraId="037E885C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2841DC5C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01AF6BF9" w14:textId="77777777" w:rsidR="00D7323E" w:rsidRDefault="00D7323E" w:rsidP="00176D00">
                            <w:pPr>
                              <w:pStyle w:val="Body"/>
                            </w:pPr>
                          </w:p>
                          <w:p w14:paraId="41CDEBED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13E0ACFB" w14:textId="77777777" w:rsidR="00F72116" w:rsidRPr="001D0D7F" w:rsidRDefault="00F72116" w:rsidP="00BF40CD">
                            <w:pPr>
                              <w:pStyle w:val="Headingafterspace"/>
                            </w:pPr>
                            <w:r w:rsidRPr="001D0D7F">
                              <w:t xml:space="preserve">KEY </w:t>
                            </w:r>
                            <w:r w:rsidRPr="00AB7BE5">
                              <w:t>MATHEMATICAL</w:t>
                            </w:r>
                            <w:r w:rsidRPr="001D0D7F">
                              <w:t xml:space="preserve"> IDEAS</w:t>
                            </w:r>
                          </w:p>
                          <w:p w14:paraId="2D58E769" w14:textId="77777777" w:rsidR="00176D00" w:rsidRPr="00176D00" w:rsidRDefault="00176D00" w:rsidP="00176D00">
                            <w:pPr>
                              <w:pStyle w:val="Body"/>
                              <w:rPr>
                                <w:szCs w:val="24"/>
                              </w:rPr>
                            </w:pPr>
                            <w:r w:rsidRPr="00176D00">
                              <w:rPr>
                                <w:szCs w:val="24"/>
                              </w:rPr>
                              <w:t>During these three weeks your child will be learning to:</w:t>
                            </w:r>
                          </w:p>
                          <w:p w14:paraId="46B272E6" w14:textId="77777777" w:rsidR="00D15341" w:rsidRDefault="00D15341" w:rsidP="00D15341">
                            <w:pPr>
                              <w:pStyle w:val="BL"/>
                              <w:spacing w:line="240" w:lineRule="atLeast"/>
                              <w:ind w:left="215" w:hanging="215"/>
                            </w:pPr>
                            <w:r>
                              <w:t xml:space="preserve">mentally add ones, tens and hundreds to a 3-digit number </w:t>
                            </w:r>
                          </w:p>
                          <w:p w14:paraId="46EEAD88" w14:textId="77777777" w:rsidR="00D15341" w:rsidRDefault="00D15341" w:rsidP="00D15341">
                            <w:pPr>
                              <w:pStyle w:val="BL"/>
                              <w:spacing w:line="240" w:lineRule="atLeast"/>
                              <w:ind w:left="215" w:hanging="215"/>
                            </w:pPr>
                            <w:r>
                              <w:t>mentally subtract ones, tens and hundreds from a 3-digit number</w:t>
                            </w:r>
                          </w:p>
                          <w:p w14:paraId="4D841B4A" w14:textId="77777777" w:rsidR="00F857A7" w:rsidRDefault="00D15341" w:rsidP="00D15341">
                            <w:pPr>
                              <w:pStyle w:val="BL"/>
                              <w:spacing w:line="240" w:lineRule="atLeast"/>
                              <w:ind w:left="215" w:hanging="215"/>
                            </w:pPr>
                            <w:r>
                              <w:t>identify right angles, recognise two right angl</w:t>
                            </w:r>
                            <w:r w:rsidR="002869A1">
                              <w:t>es make a half-turn, three make</w:t>
                            </w:r>
                            <w:r w:rsidR="00F857A7">
                              <w:br/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  <w:sz w:val="24"/>
                                      <w:szCs w:val="24"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cs="Arial"/>
                                      <w:sz w:val="24"/>
                                      <w:szCs w:val="24"/>
                                    </w:rPr>
                                    <m:t>3</m:t>
                                  </m:r>
                                </m:num>
                                <m:den>
                                  <m:r>
                                    <w:rPr>
                                      <w:rFonts w:ascii="Cambria Math" w:cs="Arial"/>
                                      <w:sz w:val="24"/>
                                      <w:szCs w:val="24"/>
                                    </w:rPr>
                                    <m:t>4</m:t>
                                  </m:r>
                                </m:den>
                              </m:f>
                            </m:oMath>
                            <w:r w:rsidR="002869A1">
                              <w:t xml:space="preserve"> </w:t>
                            </w:r>
                            <w:r>
                              <w:t>of a turn and four a</w:t>
                            </w:r>
                            <w:r w:rsidR="00F857A7">
                              <w:t xml:space="preserve"> complete turn</w:t>
                            </w:r>
                          </w:p>
                          <w:p w14:paraId="6017BA66" w14:textId="77777777" w:rsidR="00F6271A" w:rsidRPr="005008AA" w:rsidRDefault="00D15341" w:rsidP="00D15341">
                            <w:pPr>
                              <w:pStyle w:val="BL"/>
                              <w:spacing w:line="240" w:lineRule="atLeast"/>
                              <w:ind w:left="215" w:hanging="215"/>
                            </w:pPr>
                            <w:r>
                              <w:t>identify whether angles are greater or less than a right angle.</w:t>
                            </w:r>
                          </w:p>
                          <w:p w14:paraId="0956D711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63854BE4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0BBD43D2" w14:textId="77777777" w:rsidR="00F72116" w:rsidRDefault="00F72116" w:rsidP="00176D00">
                            <w:pPr>
                              <w:pStyle w:val="Body"/>
                            </w:pPr>
                          </w:p>
                          <w:p w14:paraId="76DF8888" w14:textId="77777777" w:rsidR="00F72116" w:rsidRDefault="00F72116" w:rsidP="00BF40CD">
                            <w:pPr>
                              <w:pStyle w:val="Headingafterspace"/>
                            </w:pPr>
                            <w:r w:rsidRPr="000A0150">
                              <w:t>TIP</w:t>
                            </w:r>
                            <w:r w:rsidR="008C5A3A">
                              <w:t>S</w:t>
                            </w:r>
                            <w:r w:rsidRPr="000A0150">
                              <w:t xml:space="preserve"> FOR </w:t>
                            </w:r>
                            <w:r w:rsidRPr="00AD5E7B">
                              <w:t>GOOD</w:t>
                            </w:r>
                            <w:r w:rsidRPr="000A0150">
                              <w:t xml:space="preserve"> HOMEWORK HABITS</w:t>
                            </w:r>
                          </w:p>
                          <w:p w14:paraId="7885C0EA" w14:textId="77777777" w:rsidR="00F72116" w:rsidRPr="00176D00" w:rsidRDefault="002869A1" w:rsidP="00176D00">
                            <w:pPr>
                              <w:pStyle w:val="Body"/>
                            </w:pPr>
                            <w:r w:rsidRPr="002869A1">
                              <w:t>Turn off the TV and computer. Choose a quiet place, preferably sitting at a table, where your child can work comfortably without disturbance.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867BE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19.1pt;margin-top:139.45pt;width:351.35pt;height:323.6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" fillcolor="#efeeed" strokecolor="black [3213]">
                <v:path arrowok="t"/>
                <v:textbox inset=",7.2pt,,7.2pt">
                  <w:txbxContent>
                    <w:p w14:paraId="09031CA5" w14:textId="77777777" w:rsidR="00F72116" w:rsidRPr="00BF40CD" w:rsidRDefault="00F72116" w:rsidP="00BF40CD">
                      <w:pPr>
                        <w:pStyle w:val="Headingafterspace"/>
                      </w:pPr>
                      <w:r w:rsidRPr="00BF40CD">
                        <w:t>MATHS TOPICS</w:t>
                      </w:r>
                    </w:p>
                    <w:p w14:paraId="576EA541" w14:textId="77777777" w:rsidR="004C7D19" w:rsidRPr="003E5CD2" w:rsidRDefault="004C7D19" w:rsidP="004C7D19">
                      <w:pPr>
                        <w:pStyle w:val="Body"/>
                      </w:pPr>
                      <w:r w:rsidRPr="003E5CD2">
                        <w:t>These are the maths topics your child will be working on during the next three weeks:</w:t>
                      </w:r>
                    </w:p>
                    <w:p w14:paraId="4AC69B1C" w14:textId="77777777" w:rsidR="00913E76" w:rsidRDefault="00913E76" w:rsidP="00913E76">
                      <w:pPr>
                        <w:pStyle w:val="BL"/>
                      </w:pPr>
                      <w:r>
                        <w:t xml:space="preserve">Addition </w:t>
                      </w:r>
                    </w:p>
                    <w:p w14:paraId="40395B9C" w14:textId="77777777" w:rsidR="00913E76" w:rsidRDefault="00913E76" w:rsidP="00913E76">
                      <w:pPr>
                        <w:pStyle w:val="BL"/>
                      </w:pPr>
                      <w:r>
                        <w:t xml:space="preserve">Subtraction </w:t>
                      </w:r>
                    </w:p>
                    <w:p w14:paraId="737C52B9" w14:textId="77777777" w:rsidR="00971229" w:rsidRPr="003E5CD2" w:rsidRDefault="00913E76" w:rsidP="00913E76">
                      <w:pPr>
                        <w:pStyle w:val="BL"/>
                      </w:pPr>
                      <w:r>
                        <w:t>Angles</w:t>
                      </w:r>
                    </w:p>
                    <w:p w14:paraId="037E885C" w14:textId="77777777" w:rsidR="00F72116" w:rsidRDefault="00F72116" w:rsidP="00176D00">
                      <w:pPr>
                        <w:pStyle w:val="Body"/>
                      </w:pPr>
                    </w:p>
                    <w:p w14:paraId="2841DC5C" w14:textId="77777777" w:rsidR="00F72116" w:rsidRDefault="00F72116" w:rsidP="00176D00">
                      <w:pPr>
                        <w:pStyle w:val="Body"/>
                      </w:pPr>
                    </w:p>
                    <w:p w14:paraId="01AF6BF9" w14:textId="77777777" w:rsidR="00D7323E" w:rsidRDefault="00D7323E" w:rsidP="00176D00">
                      <w:pPr>
                        <w:pStyle w:val="Body"/>
                      </w:pPr>
                    </w:p>
                    <w:p w14:paraId="41CDEBED" w14:textId="77777777" w:rsidR="00F72116" w:rsidRDefault="00F72116" w:rsidP="00176D00">
                      <w:pPr>
                        <w:pStyle w:val="Body"/>
                      </w:pPr>
                    </w:p>
                    <w:p w14:paraId="13E0ACFB" w14:textId="77777777" w:rsidR="00F72116" w:rsidRPr="001D0D7F" w:rsidRDefault="00F72116" w:rsidP="00BF40CD">
                      <w:pPr>
                        <w:pStyle w:val="Headingafterspace"/>
                      </w:pPr>
                      <w:r w:rsidRPr="001D0D7F">
                        <w:t xml:space="preserve">KEY </w:t>
                      </w:r>
                      <w:r w:rsidRPr="00AB7BE5">
                        <w:t>MATHEMATICAL</w:t>
                      </w:r>
                      <w:r w:rsidRPr="001D0D7F">
                        <w:t xml:space="preserve"> IDEAS</w:t>
                      </w:r>
                    </w:p>
                    <w:p w14:paraId="2D58E769" w14:textId="77777777" w:rsidR="00176D00" w:rsidRPr="00176D00" w:rsidRDefault="00176D00" w:rsidP="00176D00">
                      <w:pPr>
                        <w:pStyle w:val="Body"/>
                        <w:rPr>
                          <w:szCs w:val="24"/>
                        </w:rPr>
                      </w:pPr>
                      <w:r w:rsidRPr="00176D00">
                        <w:rPr>
                          <w:szCs w:val="24"/>
                        </w:rPr>
                        <w:t>During these three weeks your child will be learning to:</w:t>
                      </w:r>
                    </w:p>
                    <w:p w14:paraId="46B272E6" w14:textId="77777777" w:rsidR="00D15341" w:rsidRDefault="00D15341" w:rsidP="00D15341">
                      <w:pPr>
                        <w:pStyle w:val="BL"/>
                        <w:spacing w:line="240" w:lineRule="atLeast"/>
                        <w:ind w:left="215" w:hanging="215"/>
                      </w:pPr>
                      <w:r>
                        <w:t xml:space="preserve">mentally add ones, tens and hundreds to a 3-digit number </w:t>
                      </w:r>
                    </w:p>
                    <w:p w14:paraId="46EEAD88" w14:textId="77777777" w:rsidR="00D15341" w:rsidRDefault="00D15341" w:rsidP="00D15341">
                      <w:pPr>
                        <w:pStyle w:val="BL"/>
                        <w:spacing w:line="240" w:lineRule="atLeast"/>
                        <w:ind w:left="215" w:hanging="215"/>
                      </w:pPr>
                      <w:r>
                        <w:t>mentally subtract ones, tens and hundreds from a 3-digit number</w:t>
                      </w:r>
                    </w:p>
                    <w:p w14:paraId="4D841B4A" w14:textId="77777777" w:rsidR="00F857A7" w:rsidRDefault="00D15341" w:rsidP="00D15341">
                      <w:pPr>
                        <w:pStyle w:val="BL"/>
                        <w:spacing w:line="240" w:lineRule="atLeast"/>
                        <w:ind w:left="215" w:hanging="215"/>
                      </w:pPr>
                      <w:r>
                        <w:t>identify right angles, recognise two right angl</w:t>
                      </w:r>
                      <w:r w:rsidR="002869A1">
                        <w:t>es make a half-turn, three make</w:t>
                      </w:r>
                      <w:r w:rsidR="00F857A7">
                        <w:br/>
                      </w:r>
                      <m:oMath>
                        <m:f>
                          <m:fPr>
                            <m:ctrlPr>
                              <w:rPr>
                                <w:rFonts w:ascii="Cambria Math" w:hAnsi="Cambria Math" w:cs="Arial"/>
                                <w:i/>
                                <w:sz w:val="24"/>
                                <w:szCs w:val="24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cs="Arial"/>
                                <w:sz w:val="24"/>
                                <w:szCs w:val="24"/>
                              </w:rPr>
                              <m:t>3</m:t>
                            </m:r>
                          </m:num>
                          <m:den>
                            <m:r>
                              <w:rPr>
                                <w:rFonts w:ascii="Cambria Math" w:cs="Arial"/>
                                <w:sz w:val="24"/>
                                <w:szCs w:val="24"/>
                              </w:rPr>
                              <m:t>4</m:t>
                            </m:r>
                          </m:den>
                        </m:f>
                      </m:oMath>
                      <w:r w:rsidR="002869A1">
                        <w:t xml:space="preserve"> </w:t>
                      </w:r>
                      <w:r>
                        <w:t>of a turn and four a</w:t>
                      </w:r>
                      <w:r w:rsidR="00F857A7">
                        <w:t xml:space="preserve"> complete turn</w:t>
                      </w:r>
                    </w:p>
                    <w:p w14:paraId="6017BA66" w14:textId="77777777" w:rsidR="00F6271A" w:rsidRPr="005008AA" w:rsidRDefault="00D15341" w:rsidP="00D15341">
                      <w:pPr>
                        <w:pStyle w:val="BL"/>
                        <w:spacing w:line="240" w:lineRule="atLeast"/>
                        <w:ind w:left="215" w:hanging="215"/>
                      </w:pPr>
                      <w:r>
                        <w:t>identify whether angles are greater or less than a right angle.</w:t>
                      </w:r>
                    </w:p>
                    <w:p w14:paraId="0956D711" w14:textId="77777777" w:rsidR="00F72116" w:rsidRDefault="00F72116" w:rsidP="00176D00">
                      <w:pPr>
                        <w:pStyle w:val="Body"/>
                      </w:pPr>
                    </w:p>
                    <w:p w14:paraId="63854BE4" w14:textId="77777777" w:rsidR="00F72116" w:rsidRDefault="00F72116" w:rsidP="00176D00">
                      <w:pPr>
                        <w:pStyle w:val="Body"/>
                      </w:pPr>
                    </w:p>
                    <w:p w14:paraId="0BBD43D2" w14:textId="77777777" w:rsidR="00F72116" w:rsidRDefault="00F72116" w:rsidP="00176D00">
                      <w:pPr>
                        <w:pStyle w:val="Body"/>
                      </w:pPr>
                    </w:p>
                    <w:p w14:paraId="76DF8888" w14:textId="77777777" w:rsidR="00F72116" w:rsidRDefault="00F72116" w:rsidP="00BF40CD">
                      <w:pPr>
                        <w:pStyle w:val="Headingafterspace"/>
                      </w:pPr>
                      <w:r w:rsidRPr="000A0150">
                        <w:t>TIP</w:t>
                      </w:r>
                      <w:r w:rsidR="008C5A3A">
                        <w:t>S</w:t>
                      </w:r>
                      <w:r w:rsidRPr="000A0150">
                        <w:t xml:space="preserve"> FOR </w:t>
                      </w:r>
                      <w:r w:rsidRPr="00AD5E7B">
                        <w:t>GOOD</w:t>
                      </w:r>
                      <w:r w:rsidRPr="000A0150">
                        <w:t xml:space="preserve"> HOMEWORK HABITS</w:t>
                      </w:r>
                    </w:p>
                    <w:p w14:paraId="7885C0EA" w14:textId="77777777" w:rsidR="00F72116" w:rsidRPr="00176D00" w:rsidRDefault="002869A1" w:rsidP="00176D00">
                      <w:pPr>
                        <w:pStyle w:val="Body"/>
                      </w:pPr>
                      <w:r w:rsidRPr="002869A1">
                        <w:t>Turn off the TV and computer. Choose a quiet place, preferably sitting at a table, where your child can work comfortably without disturbance.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72291C" w:rsidRPr="0072291C">
        <w:t>Angles</w:t>
      </w:r>
    </w:p>
    <w:p w14:paraId="32989E9F" w14:textId="2C60C2A8" w:rsidR="00E86527" w:rsidRPr="003775BC" w:rsidRDefault="000465A7" w:rsidP="00D52B69">
      <w:pPr>
        <w:pStyle w:val="HeaddingwithColor"/>
        <w:rPr>
          <w:rFonts w:cs="Arial"/>
          <w:spacing w:val="-4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6D20A249" wp14:editId="69B3A8D4">
                <wp:simplePos x="0" y="0"/>
                <wp:positionH relativeFrom="column">
                  <wp:posOffset>5715</wp:posOffset>
                </wp:positionH>
                <wp:positionV relativeFrom="paragraph">
                  <wp:posOffset>56515</wp:posOffset>
                </wp:positionV>
                <wp:extent cx="4462145" cy="228600"/>
                <wp:effectExtent l="0" t="635" r="0" b="0"/>
                <wp:wrapNone/>
                <wp:docPr id="44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BDA895" id="Rectangle 4" o:spid="_x0000_s1026" style="position:absolute;margin-left:.45pt;margin-top:4.45pt;width:351.35pt;height:18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HERE’S THE MATHS</w:t>
      </w:r>
    </w:p>
    <w:p w14:paraId="2409FD20" w14:textId="77777777" w:rsidR="00E86527" w:rsidRPr="0091734C" w:rsidRDefault="0072291C" w:rsidP="007C2C35">
      <w:pPr>
        <w:pStyle w:val="Body"/>
        <w:spacing w:line="240" w:lineRule="auto"/>
        <w:rPr>
          <w:lang w:val="en-GB"/>
        </w:rPr>
      </w:pPr>
      <w:r w:rsidRPr="0072291C">
        <w:t xml:space="preserve">An angle is a measure of an amount of turn. A quarter of a whole turn is known as a right angle (or sometimes as a ‘square’ angle, because it is the same as the corner of a square). Two right angles make a straight line; three right angles make </w:t>
      </w:r>
      <w:r w:rsidRPr="003E5CD2"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4</m:t>
            </m:r>
          </m:den>
        </m:f>
      </m:oMath>
      <w:r w:rsidRPr="0072291C">
        <w:t xml:space="preserve"> of turn and four right angles make a full turn. Your child is learning to recognise angles smaller than a right angle and larger than a right angle.</w:t>
      </w:r>
    </w:p>
    <w:p w14:paraId="79988B96" w14:textId="0D414B7D" w:rsidR="001D0B02" w:rsidRPr="003775BC" w:rsidRDefault="000465A7" w:rsidP="00D80FE8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7FEC88D" wp14:editId="4902D8BB">
                <wp:simplePos x="0" y="0"/>
                <wp:positionH relativeFrom="column">
                  <wp:posOffset>635</wp:posOffset>
                </wp:positionH>
                <wp:positionV relativeFrom="paragraph">
                  <wp:posOffset>73025</wp:posOffset>
                </wp:positionV>
                <wp:extent cx="4462145" cy="228600"/>
                <wp:effectExtent l="635" t="2540" r="4445" b="0"/>
                <wp:wrapNone/>
                <wp:docPr id="43" name="Rectangle 1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26041B" id="Rectangle 1671" o:spid="_x0000_s1026" style="position:absolute;margin-left:.05pt;margin-top:5.75pt;width:351.35pt;height:18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ACTIVITY</w:t>
      </w:r>
    </w:p>
    <w:p w14:paraId="6C2FF0C7" w14:textId="7B2914A5" w:rsidR="004E28AD" w:rsidRDefault="002329F0" w:rsidP="008760EB">
      <w:pPr>
        <w:pStyle w:val="Subheadabovespace"/>
        <w:rPr>
          <w:rFonts w:cs="Arial"/>
        </w:rPr>
      </w:pPr>
      <w:r w:rsidRPr="00264471">
        <w:t>What to do</w:t>
      </w:r>
      <w:r w:rsidR="000465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6090C8" wp14:editId="6E66DC94">
                <wp:simplePos x="0" y="0"/>
                <wp:positionH relativeFrom="column">
                  <wp:posOffset>3437255</wp:posOffset>
                </wp:positionH>
                <wp:positionV relativeFrom="paragraph">
                  <wp:posOffset>38100</wp:posOffset>
                </wp:positionV>
                <wp:extent cx="1003935" cy="552450"/>
                <wp:effectExtent l="8255" t="8890" r="6985" b="10160"/>
                <wp:wrapSquare wrapText="bothSides"/>
                <wp:docPr id="42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3935" cy="55245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6E8FD" w14:textId="77777777" w:rsidR="002329F0" w:rsidRDefault="002329F0" w:rsidP="00264471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2194FDE4" w14:textId="77777777" w:rsidR="002329F0" w:rsidRPr="00CF0781" w:rsidRDefault="002329F0" w:rsidP="00264471">
                            <w:pPr>
                              <w:pStyle w:val="BL"/>
                              <w:tabs>
                                <w:tab w:val="clear" w:pos="4230"/>
                                <w:tab w:val="num" w:pos="360"/>
                              </w:tabs>
                              <w:rPr>
                                <w:rFonts w:ascii="Calibri" w:hAnsi="Calibri"/>
                              </w:rPr>
                            </w:pPr>
                            <w:r>
                              <w:t>4 coins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6090C8" id="Text Box 185" o:spid="_x0000_s1027" type="#_x0000_t202" style="position:absolute;left:0;text-align:left;margin-left:270.65pt;margin-top:3pt;width:79.05pt;height:43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" fillcolor="#b6dde8" strokecolor="black [3213]" strokeweight="1pt">
                <v:textbox inset=",7.2pt,,7.2pt">
                  <w:txbxContent>
                    <w:p w14:paraId="3C36E8FD" w14:textId="77777777" w:rsidR="002329F0" w:rsidRDefault="002329F0" w:rsidP="00264471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2194FDE4" w14:textId="77777777" w:rsidR="002329F0" w:rsidRPr="00CF0781" w:rsidRDefault="002329F0" w:rsidP="00264471">
                      <w:pPr>
                        <w:pStyle w:val="BL"/>
                        <w:tabs>
                          <w:tab w:val="clear" w:pos="4230"/>
                          <w:tab w:val="num" w:pos="360"/>
                        </w:tabs>
                        <w:rPr>
                          <w:rFonts w:ascii="Calibri" w:hAnsi="Calibri"/>
                        </w:rPr>
                      </w:pPr>
                      <w:r>
                        <w:t>4 coins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634E2BB" w14:textId="77777777" w:rsidR="002329F0" w:rsidRDefault="002329F0" w:rsidP="002329F0">
      <w:pPr>
        <w:pStyle w:val="BL"/>
      </w:pPr>
      <w:r>
        <w:t xml:space="preserve">Decide on a starting direction to face, e.g. the window. </w:t>
      </w:r>
    </w:p>
    <w:p w14:paraId="35EACAB8" w14:textId="77777777" w:rsidR="002329F0" w:rsidRDefault="002329F0" w:rsidP="002329F0">
      <w:pPr>
        <w:pStyle w:val="BL"/>
      </w:pPr>
      <w:r>
        <w:t xml:space="preserve">One person tosses the coins, the other turns. </w:t>
      </w:r>
    </w:p>
    <w:p w14:paraId="0B6FC3D2" w14:textId="77777777" w:rsidR="002329F0" w:rsidRDefault="002329F0" w:rsidP="002329F0">
      <w:pPr>
        <w:pStyle w:val="BL"/>
      </w:pPr>
      <w:r>
        <w:t xml:space="preserve">Roll the coins and count the number of ‘heads’. This gives the number of right angle turns to make. </w:t>
      </w:r>
    </w:p>
    <w:p w14:paraId="59B813FF" w14:textId="77777777" w:rsidR="002329F0" w:rsidRDefault="002329F0" w:rsidP="002329F0">
      <w:pPr>
        <w:pStyle w:val="BL"/>
        <w:spacing w:line="240" w:lineRule="atLeast"/>
        <w:ind w:left="215" w:hanging="215"/>
      </w:pPr>
      <w:r>
        <w:t xml:space="preserve">Make the correct turn and explain your move e.g. if three heads are thrown, turn through </w:t>
      </w:r>
      <w:r w:rsidRPr="003E5CD2"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4</m:t>
            </m:r>
          </m:den>
        </m:f>
      </m:oMath>
      <w:r>
        <w:t xml:space="preserve"> of a turn and say, ‘Three right angles is </w:t>
      </w:r>
      <w:r w:rsidRPr="003E5CD2">
        <w:t xml:space="preserve"> </w:t>
      </w:r>
      <m:oMath>
        <m:f>
          <m:fPr>
            <m:ctrlPr>
              <w:rPr>
                <w:rFonts w:ascii="Cambria Math" w:hAnsi="Cambria Math" w:cs="Arial"/>
                <w:i/>
                <w:sz w:val="24"/>
                <w:szCs w:val="24"/>
              </w:rPr>
            </m:ctrlPr>
          </m:fPr>
          <m:num>
            <m:r>
              <w:rPr>
                <w:rFonts w:ascii="Cambria Math" w:cs="Arial"/>
                <w:sz w:val="24"/>
                <w:szCs w:val="24"/>
              </w:rPr>
              <m:t>3</m:t>
            </m:r>
          </m:num>
          <m:den>
            <m:r>
              <w:rPr>
                <w:rFonts w:ascii="Cambria Math" w:cs="Arial"/>
                <w:sz w:val="24"/>
                <w:szCs w:val="24"/>
              </w:rPr>
              <m:t>4</m:t>
            </m:r>
          </m:den>
        </m:f>
      </m:oMath>
      <w:r>
        <w:t xml:space="preserve"> of a complete turn’. </w:t>
      </w:r>
    </w:p>
    <w:p w14:paraId="05E40D22" w14:textId="77777777" w:rsidR="004E28AD" w:rsidRDefault="002329F0" w:rsidP="002329F0">
      <w:pPr>
        <w:pStyle w:val="BL"/>
      </w:pPr>
      <w:r>
        <w:t>Change roles. Play for five minutes.</w:t>
      </w:r>
    </w:p>
    <w:p w14:paraId="18D88F9F" w14:textId="41CE6952" w:rsidR="00B469A3" w:rsidRPr="003775BC" w:rsidRDefault="00B469A3" w:rsidP="00B469A3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  <w:r w:rsidR="003C3288">
        <w:rPr>
          <w:rFonts w:cs="Arial"/>
        </w:rPr>
        <w:t>s</w:t>
      </w:r>
      <w:r w:rsidRPr="003775BC">
        <w:rPr>
          <w:rFonts w:cs="Arial"/>
        </w:rPr>
        <w:t xml:space="preserve"> </w:t>
      </w:r>
    </w:p>
    <w:p w14:paraId="470A7810" w14:textId="77777777" w:rsidR="00260BFA" w:rsidRDefault="00260BFA" w:rsidP="00260BFA">
      <w:pPr>
        <w:pStyle w:val="BL"/>
      </w:pPr>
      <w:r>
        <w:t xml:space="preserve">Play for two minutes each and continue from the direction you finished facing after each go. Score 10 points every time a whole turn is completed. </w:t>
      </w:r>
    </w:p>
    <w:p w14:paraId="77ACEB94" w14:textId="77777777" w:rsidR="00944E73" w:rsidRPr="00266FC7" w:rsidRDefault="00260BFA" w:rsidP="00260BFA">
      <w:pPr>
        <w:pStyle w:val="BL"/>
      </w:pPr>
      <w:r>
        <w:t>The person with the higher score is the winner.</w:t>
      </w:r>
    </w:p>
    <w:p w14:paraId="258330EA" w14:textId="2D516756" w:rsidR="001D7EB4" w:rsidRPr="003775BC" w:rsidRDefault="000465A7" w:rsidP="00A6087D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279F0E0B" wp14:editId="61D7C29A">
                <wp:simplePos x="0" y="0"/>
                <wp:positionH relativeFrom="column">
                  <wp:posOffset>635</wp:posOffset>
                </wp:positionH>
                <wp:positionV relativeFrom="paragraph">
                  <wp:posOffset>53975</wp:posOffset>
                </wp:positionV>
                <wp:extent cx="4462145" cy="228600"/>
                <wp:effectExtent l="635" t="1270" r="4445" b="0"/>
                <wp:wrapNone/>
                <wp:docPr id="41" name="Rectangle 1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A4C589" id="Rectangle 1672" o:spid="_x0000_s1026" style="position:absolute;margin-left:.05pt;margin-top:4.25pt;width:351.35pt;height:18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" fillcolor="#80b0e4" stroked="f" strokecolor="black [3213]" strokeweight="1pt"/>
            </w:pict>
          </mc:Fallback>
        </mc:AlternateContent>
      </w:r>
      <w:r w:rsidR="00E86527" w:rsidRPr="003775BC">
        <w:rPr>
          <w:rFonts w:cs="Arial"/>
        </w:rPr>
        <w:t>QUESTIONS TO ASK</w:t>
      </w:r>
    </w:p>
    <w:p w14:paraId="34F83FCC" w14:textId="7DDF85B5" w:rsidR="00260BFA" w:rsidRPr="00266FC7" w:rsidRDefault="000465A7" w:rsidP="00F77AD8">
      <w:pPr>
        <w:pStyle w:val="BL"/>
        <w:numPr>
          <w:ilvl w:val="0"/>
          <w:numId w:val="0"/>
        </w:numPr>
        <w:ind w:left="216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BEA771E" wp14:editId="7537EF2D">
                <wp:simplePos x="0" y="0"/>
                <wp:positionH relativeFrom="column">
                  <wp:posOffset>3018155</wp:posOffset>
                </wp:positionH>
                <wp:positionV relativeFrom="paragraph">
                  <wp:posOffset>96520</wp:posOffset>
                </wp:positionV>
                <wp:extent cx="1444625" cy="376555"/>
                <wp:effectExtent l="17780" t="8890" r="13970" b="119380"/>
                <wp:wrapNone/>
                <wp:docPr id="40" name="AutoShap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25" cy="376555"/>
                        </a:xfrm>
                        <a:prstGeom prst="wedgeRoundRectCallout">
                          <a:avLst>
                            <a:gd name="adj1" fmla="val -48463"/>
                            <a:gd name="adj2" fmla="val 77486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00DB" w14:textId="77777777" w:rsidR="00F77AD8" w:rsidRPr="007B3C3A" w:rsidRDefault="007B3C3A" w:rsidP="007B3C3A">
                            <w:pPr>
                              <w:pStyle w:val="BubbleText"/>
                            </w:pPr>
                            <w:r w:rsidRPr="007B3C3A">
                              <w:t>How many right angles make a complete turn?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BEA771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174" o:spid="_x0000_s1028" type="#_x0000_t62" style="position:absolute;left:0;text-align:left;margin-left:237.65pt;margin-top:7.6pt;width:113.75pt;height:29.6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" adj="332,27537" fillcolor="#b6dde8" strokecolor="black [3200]" strokeweight=".25pt">
                <v:textbox inset="0,0,0,0">
                  <w:txbxContent>
                    <w:p w14:paraId="10E500DB" w14:textId="77777777" w:rsidR="00F77AD8" w:rsidRPr="007B3C3A" w:rsidRDefault="007B3C3A" w:rsidP="007B3C3A">
                      <w:pPr>
                        <w:pStyle w:val="BubbleText"/>
                      </w:pPr>
                      <w:r w:rsidRPr="007B3C3A">
                        <w:t>How many right angles make a complete turn?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CE87971" wp14:editId="46C7D2EE">
                <wp:simplePos x="0" y="0"/>
                <wp:positionH relativeFrom="column">
                  <wp:posOffset>1416050</wp:posOffset>
                </wp:positionH>
                <wp:positionV relativeFrom="paragraph">
                  <wp:posOffset>24765</wp:posOffset>
                </wp:positionV>
                <wp:extent cx="1504950" cy="500380"/>
                <wp:effectExtent l="6350" t="13335" r="12700" b="95885"/>
                <wp:wrapNone/>
                <wp:docPr id="39" name="AutoShap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500380"/>
                        </a:xfrm>
                        <a:prstGeom prst="wedgeRoundRectCallout">
                          <a:avLst>
                            <a:gd name="adj1" fmla="val -45569"/>
                            <a:gd name="adj2" fmla="val 6561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8330" w14:textId="77777777" w:rsidR="00F77AD8" w:rsidRPr="007B3C3A" w:rsidRDefault="007B3C3A" w:rsidP="007B3C3A">
                            <w:pPr>
                              <w:pStyle w:val="BubbleText"/>
                            </w:pPr>
                            <w:r w:rsidRPr="007B3C3A">
                              <w:t>Use your arms to show me an angle that is smaller (</w:t>
                            </w:r>
                            <w:r w:rsidR="00F857A7">
                              <w:t xml:space="preserve">or </w:t>
                            </w:r>
                            <w:r w:rsidRPr="007B3C3A">
                              <w:t>larger) than a right angle.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E87971" id="AutoShape 177" o:spid="_x0000_s1029" type="#_x0000_t62" style="position:absolute;left:0;text-align:left;margin-left:111.5pt;margin-top:1.95pt;width:118.5pt;height:39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" adj="957,24972" fillcolor="#b6dde8" strokecolor="black [3200]" strokeweight=".25pt">
                <v:textbox inset="0,0,0,0">
                  <w:txbxContent>
                    <w:p w14:paraId="10818330" w14:textId="77777777" w:rsidR="00F77AD8" w:rsidRPr="007B3C3A" w:rsidRDefault="007B3C3A" w:rsidP="007B3C3A">
                      <w:pPr>
                        <w:pStyle w:val="BubbleText"/>
                      </w:pPr>
                      <w:r w:rsidRPr="007B3C3A">
                        <w:t>Use your arms to show me an angle that is smaller (</w:t>
                      </w:r>
                      <w:r w:rsidR="00F857A7">
                        <w:t xml:space="preserve">or </w:t>
                      </w:r>
                      <w:r w:rsidRPr="007B3C3A">
                        <w:t>larger) than a right angle.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D8798BA" wp14:editId="015BCEE3">
                <wp:simplePos x="0" y="0"/>
                <wp:positionH relativeFrom="column">
                  <wp:posOffset>5715</wp:posOffset>
                </wp:positionH>
                <wp:positionV relativeFrom="paragraph">
                  <wp:posOffset>96520</wp:posOffset>
                </wp:positionV>
                <wp:extent cx="1284605" cy="450850"/>
                <wp:effectExtent l="5715" t="142240" r="5080" b="6985"/>
                <wp:wrapNone/>
                <wp:docPr id="38" name="AutoShap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4605" cy="450850"/>
                        </a:xfrm>
                        <a:prstGeom prst="wedgeRoundRectCallout">
                          <a:avLst>
                            <a:gd name="adj1" fmla="val -43079"/>
                            <a:gd name="adj2" fmla="val -77324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E516C" w14:textId="77777777" w:rsidR="00F77AD8" w:rsidRPr="007B3C3A" w:rsidRDefault="007B3C3A" w:rsidP="007B3C3A">
                            <w:pPr>
                              <w:pStyle w:val="BubbleText"/>
                            </w:pPr>
                            <w:r w:rsidRPr="007B3C3A">
                              <w:t>Use your arms to show me a right angle.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798BA" id="AutoShape 172" o:spid="_x0000_s1030" type="#_x0000_t62" style="position:absolute;left:0;text-align:left;margin-left:.45pt;margin-top:7.6pt;width:101.15pt;height:35.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" adj="1495,-5902" fillcolor="#b6dde8" strokecolor="black [3213]" strokeweight=".25pt">
                <v:textbox inset="0,0,0,0">
                  <w:txbxContent>
                    <w:p w14:paraId="35AE516C" w14:textId="77777777" w:rsidR="00F77AD8" w:rsidRPr="007B3C3A" w:rsidRDefault="007B3C3A" w:rsidP="007B3C3A">
                      <w:pPr>
                        <w:pStyle w:val="BubbleText"/>
                      </w:pPr>
                      <w:r w:rsidRPr="007B3C3A">
                        <w:t>Use your arms to show me a right angle.</w:t>
                      </w:r>
                    </w:p>
                  </w:txbxContent>
                </v:textbox>
              </v:shape>
            </w:pict>
          </mc:Fallback>
        </mc:AlternateContent>
      </w:r>
    </w:p>
    <w:p w14:paraId="32B45731" w14:textId="44619F05" w:rsidR="0098334F" w:rsidRPr="007C2C35" w:rsidRDefault="0033294F" w:rsidP="007C2C35">
      <w:pPr>
        <w:pStyle w:val="CT"/>
      </w:pPr>
      <w:r>
        <w:rPr>
          <w:noProof/>
          <w:lang w:eastAsia="en-GB"/>
        </w:rPr>
        <w:drawing>
          <wp:anchor distT="914400" distB="182880" distL="45720" distR="114300" simplePos="0" relativeHeight="251744256" behindDoc="0" locked="0" layoutInCell="1" allowOverlap="1" wp14:anchorId="406BCAD1" wp14:editId="530E8E7F">
            <wp:simplePos x="0" y="0"/>
            <wp:positionH relativeFrom="column">
              <wp:posOffset>5334000</wp:posOffset>
            </wp:positionH>
            <wp:positionV relativeFrom="paragraph">
              <wp:posOffset>-4467225</wp:posOffset>
            </wp:positionV>
            <wp:extent cx="1164590" cy="897255"/>
            <wp:effectExtent l="0" t="0" r="0" b="0"/>
            <wp:wrapNone/>
            <wp:docPr id="4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sy Ant Logo No strap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778" b="14791"/>
                    <a:stretch/>
                  </pic:blipFill>
                  <pic:spPr bwMode="auto">
                    <a:xfrm>
                      <a:off x="0" y="0"/>
                      <a:ext cx="1164590" cy="897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  <w:r w:rsidR="000465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5FAE5A5" wp14:editId="4AC02E68">
                <wp:simplePos x="0" y="0"/>
                <wp:positionH relativeFrom="column">
                  <wp:posOffset>8937625</wp:posOffset>
                </wp:positionH>
                <wp:positionV relativeFrom="paragraph">
                  <wp:posOffset>-4352925</wp:posOffset>
                </wp:positionV>
                <wp:extent cx="815975" cy="629285"/>
                <wp:effectExtent l="12700" t="7620" r="9525" b="10795"/>
                <wp:wrapNone/>
                <wp:docPr id="37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5975" cy="6292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987DA" w14:textId="06DB7EC4" w:rsidR="009752D6" w:rsidRPr="005F0232" w:rsidRDefault="000465A7" w:rsidP="000465A7">
                            <w:pPr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0465A7">
                              <w:rPr>
                                <w:rFonts w:ascii="Arial" w:hAnsi="Arial"/>
                                <w:noProof/>
                                <w:sz w:val="18"/>
                                <w:szCs w:val="18"/>
                                <w:lang w:eastAsia="en-GB"/>
                              </w:rPr>
                              <w:drawing>
                                <wp:inline distT="0" distB="0" distL="0" distR="0" wp14:anchorId="15036A77" wp14:editId="2D79FDD5">
                                  <wp:extent cx="623570" cy="888587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3570" cy="8885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FAE5A5" id="Rectangle 28" o:spid="_x0000_s1031" style="position:absolute;left:0;text-align:left;margin-left:703.75pt;margin-top:-342.75pt;width:64.25pt;height:49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" fillcolor="white [3212]" strokecolor="black [3213]">
                <v:textbox>
                  <w:txbxContent>
                    <w:p w14:paraId="74E987DA" w14:textId="06DB7EC4" w:rsidR="009752D6" w:rsidRPr="005F0232" w:rsidRDefault="000465A7" w:rsidP="000465A7">
                      <w:pPr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bookmarkStart w:id="1" w:name="_GoBack"/>
                      <w:bookmarkEnd w:id="1"/>
                      <w:r w:rsidRPr="000465A7">
                        <w:rPr>
                          <w:rFonts w:ascii="Arial" w:hAnsi="Arial"/>
                          <w:noProof/>
                          <w:sz w:val="18"/>
                          <w:szCs w:val="18"/>
                          <w:lang w:eastAsia="en-GB"/>
                        </w:rPr>
                        <w:drawing>
                          <wp:inline distT="0" distB="0" distL="0" distR="0" wp14:anchorId="15036A77" wp14:editId="2D79FDD5">
                            <wp:extent cx="623570" cy="888587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3570" cy="88858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0465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548CF1E" wp14:editId="582D0DFB">
                <wp:simplePos x="0" y="0"/>
                <wp:positionH relativeFrom="column">
                  <wp:posOffset>1924050</wp:posOffset>
                </wp:positionH>
                <wp:positionV relativeFrom="paragraph">
                  <wp:posOffset>636905</wp:posOffset>
                </wp:positionV>
                <wp:extent cx="1377950" cy="611505"/>
                <wp:effectExtent l="9525" t="6350" r="12700" b="125095"/>
                <wp:wrapNone/>
                <wp:docPr id="36" name="AutoShap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7950" cy="611505"/>
                        </a:xfrm>
                        <a:prstGeom prst="wedgeRoundRectCallout">
                          <a:avLst>
                            <a:gd name="adj1" fmla="val 43088"/>
                            <a:gd name="adj2" fmla="val 66718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F1794" w14:textId="77777777" w:rsidR="00F77AD8" w:rsidRPr="00AF3FEC" w:rsidRDefault="00AF3FEC" w:rsidP="00AF3FEC">
                            <w:pPr>
                              <w:pStyle w:val="BubbleText"/>
                            </w:pPr>
                            <w:r w:rsidRPr="00AF3FEC">
                              <w:t xml:space="preserve">Find an angle that </w:t>
                            </w:r>
                            <w:r w:rsidR="00F857A7">
                              <w:br/>
                            </w:r>
                            <w:r w:rsidRPr="00AF3FEC">
                              <w:t>is smaller (</w:t>
                            </w:r>
                            <w:r w:rsidR="00F857A7">
                              <w:t xml:space="preserve">or </w:t>
                            </w:r>
                            <w:r w:rsidRPr="00AF3FEC">
                              <w:t xml:space="preserve">larger) </w:t>
                            </w:r>
                            <w:r w:rsidR="00F857A7">
                              <w:br/>
                            </w:r>
                            <w:r w:rsidRPr="00AF3FEC">
                              <w:t>than a right angle that you can see.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48CF1E" id="AutoShape 176" o:spid="_x0000_s1032" type="#_x0000_t62" style="position:absolute;left:0;text-align:left;margin-left:151.5pt;margin-top:50.15pt;width:108.5pt;height:48.1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" adj="20107,25211" fillcolor="#b6dde8" strokecolor="black [3200]" strokeweight=".25pt">
                <v:textbox inset="0,0,0,0">
                  <w:txbxContent>
                    <w:p w14:paraId="094F1794" w14:textId="77777777" w:rsidR="00F77AD8" w:rsidRPr="00AF3FEC" w:rsidRDefault="00AF3FEC" w:rsidP="00AF3FEC">
                      <w:pPr>
                        <w:pStyle w:val="BubbleText"/>
                      </w:pPr>
                      <w:r w:rsidRPr="00AF3FEC">
                        <w:t xml:space="preserve">Find an angle that </w:t>
                      </w:r>
                      <w:r w:rsidR="00F857A7">
                        <w:br/>
                      </w:r>
                      <w:r w:rsidRPr="00AF3FEC">
                        <w:t>is smaller (</w:t>
                      </w:r>
                      <w:r w:rsidR="00F857A7">
                        <w:t xml:space="preserve">or </w:t>
                      </w:r>
                      <w:r w:rsidRPr="00AF3FEC">
                        <w:t xml:space="preserve">larger) </w:t>
                      </w:r>
                      <w:r w:rsidR="00F857A7">
                        <w:br/>
                      </w:r>
                      <w:r w:rsidRPr="00AF3FEC">
                        <w:t>than a right angle that you can see.</w:t>
                      </w:r>
                    </w:p>
                  </w:txbxContent>
                </v:textbox>
              </v:shape>
            </w:pict>
          </mc:Fallback>
        </mc:AlternateContent>
      </w:r>
      <w:r w:rsidR="000465A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53EAC7B" wp14:editId="31411A61">
                <wp:simplePos x="0" y="0"/>
                <wp:positionH relativeFrom="column">
                  <wp:posOffset>274320</wp:posOffset>
                </wp:positionH>
                <wp:positionV relativeFrom="paragraph">
                  <wp:posOffset>688975</wp:posOffset>
                </wp:positionV>
                <wp:extent cx="1363980" cy="431800"/>
                <wp:effectExtent l="7620" t="86995" r="9525" b="5080"/>
                <wp:wrapNone/>
                <wp:docPr id="35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431800"/>
                        </a:xfrm>
                        <a:prstGeom prst="wedgeRoundRectCallout">
                          <a:avLst>
                            <a:gd name="adj1" fmla="val -47116"/>
                            <a:gd name="adj2" fmla="val -66324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6CA32" w14:textId="77777777" w:rsidR="00F77AD8" w:rsidRPr="007B3C3A" w:rsidRDefault="007B3C3A" w:rsidP="007B3C3A">
                            <w:pPr>
                              <w:pStyle w:val="BubbleText"/>
                            </w:pPr>
                            <w:r w:rsidRPr="007B3C3A">
                              <w:t>Find three right angles that you can see.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3EAC7B" id="AutoShape 175" o:spid="_x0000_s1033" type="#_x0000_t62" style="position:absolute;left:0;text-align:left;margin-left:21.6pt;margin-top:54.25pt;width:107.4pt;height:3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" adj="623,-3526" fillcolor="#b6dde8" strokecolor="black [3200]" strokeweight=".25pt">
                <v:textbox inset="0,0,0,0">
                  <w:txbxContent>
                    <w:p w14:paraId="02D6CA32" w14:textId="77777777" w:rsidR="00F77AD8" w:rsidRPr="007B3C3A" w:rsidRDefault="007B3C3A" w:rsidP="007B3C3A">
                      <w:pPr>
                        <w:pStyle w:val="BubbleText"/>
                      </w:pPr>
                      <w:r w:rsidRPr="007B3C3A">
                        <w:t>Find three right angles that you can see.</w:t>
                      </w:r>
                    </w:p>
                  </w:txbxContent>
                </v:textbox>
              </v:shape>
            </w:pict>
          </mc:Fallback>
        </mc:AlternateContent>
      </w:r>
      <w:r w:rsidR="00B246D0" w:rsidRPr="007C2C35">
        <w:br w:type="column"/>
      </w:r>
      <w:r w:rsidR="009438EC">
        <w:t>Primary 4</w:t>
      </w:r>
      <w:bookmarkStart w:id="0" w:name="_GoBack"/>
      <w:bookmarkEnd w:id="0"/>
      <w:r w:rsidR="00746912" w:rsidRPr="007C2C35">
        <w:t xml:space="preserve"> </w:t>
      </w:r>
      <w:r w:rsidR="009752D6">
        <w:br/>
      </w:r>
      <w:r w:rsidR="00971229" w:rsidRPr="007C2C35">
        <w:t xml:space="preserve">Maths </w:t>
      </w:r>
      <w:r w:rsidR="009752D6">
        <w:br/>
      </w:r>
      <w:r w:rsidR="00971229" w:rsidRPr="007C2C35">
        <w:t xml:space="preserve">Newsletter </w:t>
      </w:r>
      <w:r w:rsidR="00066BBC">
        <w:t>3</w:t>
      </w:r>
    </w:p>
    <w:p w14:paraId="4B81C3B9" w14:textId="77777777" w:rsidR="00B57892" w:rsidRPr="003775BC" w:rsidRDefault="00B57892" w:rsidP="00B57892">
      <w:pPr>
        <w:pStyle w:val="DateandName"/>
        <w:rPr>
          <w:rFonts w:cs="Arial"/>
        </w:rPr>
      </w:pPr>
      <w:r w:rsidRPr="003775BC">
        <w:rPr>
          <w:rFonts w:cs="Arial"/>
        </w:rPr>
        <w:t>Date: ______________________</w:t>
      </w:r>
      <w:r w:rsidRPr="003775BC">
        <w:rPr>
          <w:rFonts w:cs="Arial"/>
        </w:rPr>
        <w:tab/>
        <w:t>Name: ______________________</w:t>
      </w:r>
    </w:p>
    <w:p w14:paraId="4C3E70A4" w14:textId="77777777" w:rsidR="00971229" w:rsidRPr="003775BC" w:rsidRDefault="00971229" w:rsidP="00B57892">
      <w:pPr>
        <w:pStyle w:val="DateandName"/>
        <w:rPr>
          <w:rFonts w:cs="Arial"/>
        </w:rPr>
      </w:pPr>
    </w:p>
    <w:p w14:paraId="127414A7" w14:textId="77777777" w:rsidR="00CD5F62" w:rsidRPr="00507FCD" w:rsidRDefault="00C966FE" w:rsidP="00507FCD">
      <w:pPr>
        <w:pStyle w:val="MainHead"/>
      </w:pPr>
      <w:r w:rsidRPr="00C966FE">
        <w:lastRenderedPageBreak/>
        <w:t>Addition</w:t>
      </w:r>
    </w:p>
    <w:p w14:paraId="0A4912AD" w14:textId="2BA788F0" w:rsidR="006C1A4E" w:rsidRPr="003775BC" w:rsidRDefault="000465A7" w:rsidP="00911316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679D86E6" wp14:editId="3C2D29C0">
                <wp:simplePos x="0" y="0"/>
                <wp:positionH relativeFrom="column">
                  <wp:posOffset>-7620</wp:posOffset>
                </wp:positionH>
                <wp:positionV relativeFrom="paragraph">
                  <wp:posOffset>69850</wp:posOffset>
                </wp:positionV>
                <wp:extent cx="4462145" cy="228600"/>
                <wp:effectExtent l="1905" t="4445" r="3175" b="0"/>
                <wp:wrapNone/>
                <wp:docPr id="34" name="Rectangle 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3091A1" id="Rectangle 1725" o:spid="_x0000_s1026" style="position:absolute;margin-left:-.6pt;margin-top:5.5pt;width:351.35pt;height:18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" fillcolor="#80b0e4" stroked="f" strokecolor="black [3213]" strokeweight="1pt"/>
            </w:pict>
          </mc:Fallback>
        </mc:AlternateContent>
      </w:r>
      <w:r w:rsidR="006C1A4E" w:rsidRPr="003775BC">
        <w:rPr>
          <w:rFonts w:cs="Arial"/>
        </w:rPr>
        <w:t>HERE’S THE MATHS</w:t>
      </w:r>
    </w:p>
    <w:p w14:paraId="305E3FAE" w14:textId="4B970A21" w:rsidR="006C1A4E" w:rsidRPr="00A10626" w:rsidRDefault="000465A7" w:rsidP="00C966FE">
      <w:pPr>
        <w:pStyle w:val="Body"/>
        <w:rPr>
          <w:rFonts w:cs="Arial"/>
        </w:rPr>
      </w:pPr>
      <w:r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14D1341" wp14:editId="05132C4C">
                <wp:simplePos x="0" y="0"/>
                <wp:positionH relativeFrom="column">
                  <wp:posOffset>1183640</wp:posOffset>
                </wp:positionH>
                <wp:positionV relativeFrom="paragraph">
                  <wp:posOffset>297815</wp:posOffset>
                </wp:positionV>
                <wp:extent cx="143510" cy="121920"/>
                <wp:effectExtent l="12065" t="6985" r="6350" b="13970"/>
                <wp:wrapNone/>
                <wp:docPr id="33" name="Rectangl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A7D543" id="Rectangle 138" o:spid="_x0000_s1026" style="position:absolute;margin-left:93.2pt;margin-top:23.45pt;width:11.3pt;height:9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"/>
            </w:pict>
          </mc:Fallback>
        </mc:AlternateContent>
      </w:r>
      <w:r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4E86C19" wp14:editId="30F34B52">
                <wp:simplePos x="0" y="0"/>
                <wp:positionH relativeFrom="column">
                  <wp:posOffset>2284095</wp:posOffset>
                </wp:positionH>
                <wp:positionV relativeFrom="paragraph">
                  <wp:posOffset>298450</wp:posOffset>
                </wp:positionV>
                <wp:extent cx="143510" cy="121920"/>
                <wp:effectExtent l="7620" t="7620" r="10795" b="13335"/>
                <wp:wrapNone/>
                <wp:docPr id="32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32755D" id="Rectangle 136" o:spid="_x0000_s1026" style="position:absolute;margin-left:179.85pt;margin-top:23.5pt;width:11.3pt;height:9.6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"/>
            </w:pict>
          </mc:Fallback>
        </mc:AlternateContent>
      </w:r>
      <w:r>
        <w:rPr>
          <w:rFonts w:cs="Arial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387B980" wp14:editId="6CDFC747">
                <wp:simplePos x="0" y="0"/>
                <wp:positionH relativeFrom="column">
                  <wp:posOffset>322580</wp:posOffset>
                </wp:positionH>
                <wp:positionV relativeFrom="paragraph">
                  <wp:posOffset>297815</wp:posOffset>
                </wp:positionV>
                <wp:extent cx="143510" cy="121920"/>
                <wp:effectExtent l="8255" t="6985" r="10160" b="13970"/>
                <wp:wrapNone/>
                <wp:docPr id="31" name="Rectangl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15317E" id="Rectangle 137" o:spid="_x0000_s1026" style="position:absolute;margin-left:25.4pt;margin-top:23.45pt;width:11.3pt;height:9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"/>
            </w:pict>
          </mc:Fallback>
        </mc:AlternateContent>
      </w:r>
      <w:r w:rsidR="00C966FE" w:rsidRPr="00A10626">
        <w:rPr>
          <w:rFonts w:cs="Arial"/>
        </w:rPr>
        <w:t>Adding ones, tens and hundreds to a 3-digit number means answering ca</w:t>
      </w:r>
      <w:r w:rsidR="003B16D9">
        <w:rPr>
          <w:rFonts w:cs="Arial"/>
        </w:rPr>
        <w:t xml:space="preserve">lculations similar to: 234 + 7, </w:t>
      </w:r>
      <w:r w:rsidR="00C966FE" w:rsidRPr="00A10626">
        <w:rPr>
          <w:rFonts w:cs="Arial"/>
        </w:rPr>
        <w:t>234 + 70 and 234 + 700</w:t>
      </w:r>
      <w:r w:rsidR="003B16D9">
        <w:rPr>
          <w:rFonts w:cs="Arial"/>
        </w:rPr>
        <w:t>;</w:t>
      </w:r>
      <w:r w:rsidR="00C966FE" w:rsidRPr="00A10626">
        <w:rPr>
          <w:rFonts w:cs="Arial"/>
        </w:rPr>
        <w:t xml:space="preserve"> and missing number </w:t>
      </w:r>
      <w:r w:rsidR="003B16D9">
        <w:rPr>
          <w:rFonts w:cs="Arial"/>
        </w:rPr>
        <w:t xml:space="preserve">calculations </w:t>
      </w:r>
      <w:r w:rsidR="003B16D9">
        <w:rPr>
          <w:rFonts w:cs="Arial"/>
        </w:rPr>
        <w:br/>
        <w:t xml:space="preserve">234 +       = 241, 234 +       </w:t>
      </w:r>
      <w:r w:rsidR="00C966FE" w:rsidRPr="00A10626">
        <w:rPr>
          <w:rFonts w:cs="Arial"/>
        </w:rPr>
        <w:t xml:space="preserve"> = 304 and 234 +        = 934. This involves using and applying knowledge of number bonds to 20. An empty number line is a useful model to help your child record their thinking, especially in examples where the tens or hundreds boundary is crossed.</w:t>
      </w:r>
    </w:p>
    <w:p w14:paraId="4C53F1E1" w14:textId="3C3CB262" w:rsidR="00364B9F" w:rsidRPr="003775BC" w:rsidRDefault="000465A7" w:rsidP="008448EF">
      <w:pPr>
        <w:pStyle w:val="HeaddingwithColor"/>
        <w:rPr>
          <w:rFonts w:cs="Arial"/>
        </w:rPr>
      </w:pP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D9619FF" wp14:editId="5ED5697C">
                <wp:simplePos x="0" y="0"/>
                <wp:positionH relativeFrom="column">
                  <wp:posOffset>-170180</wp:posOffset>
                </wp:positionH>
                <wp:positionV relativeFrom="paragraph">
                  <wp:posOffset>296545</wp:posOffset>
                </wp:positionV>
                <wp:extent cx="3148330" cy="708025"/>
                <wp:effectExtent l="1270" t="0" r="3175" b="635"/>
                <wp:wrapNone/>
                <wp:docPr id="30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8330" cy="70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Ind w:w="28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440"/>
                              <w:gridCol w:w="1530"/>
                              <w:gridCol w:w="1350"/>
                            </w:tblGrid>
                            <w:tr w:rsidR="00264471" w:rsidRPr="003E5CD2" w14:paraId="339B9EE4" w14:textId="77777777" w:rsidTr="00264471">
                              <w:trPr>
                                <w:trHeight w:val="288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14:paraId="2DE18F01" w14:textId="77777777" w:rsidR="00264471" w:rsidRPr="003E5CD2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231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4137F1B4" w14:textId="77777777" w:rsidR="00264471" w:rsidRPr="003E5CD2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457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14:paraId="1A406627" w14:textId="77777777" w:rsidR="00264471" w:rsidRPr="003E5CD2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989</w:t>
                                  </w:r>
                                </w:p>
                              </w:tc>
                            </w:tr>
                            <w:tr w:rsidR="00264471" w:rsidRPr="003E5CD2" w14:paraId="2C4BE51B" w14:textId="77777777" w:rsidTr="00264471">
                              <w:trPr>
                                <w:trHeight w:val="288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14:paraId="742B578F" w14:textId="77777777" w:rsidR="00264471" w:rsidRPr="003E5CD2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845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3DCAF4C6" w14:textId="77777777" w:rsidR="00264471" w:rsidRPr="003E5CD2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502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14:paraId="2E1D1218" w14:textId="77777777" w:rsidR="00264471" w:rsidRPr="003E5CD2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673</w:t>
                                  </w:r>
                                </w:p>
                              </w:tc>
                            </w:tr>
                            <w:tr w:rsidR="00264471" w:rsidRPr="003E5CD2" w14:paraId="03B3B5F4" w14:textId="77777777" w:rsidTr="00264471">
                              <w:trPr>
                                <w:trHeight w:val="288"/>
                              </w:trPr>
                              <w:tc>
                                <w:tcPr>
                                  <w:tcW w:w="1440" w:type="dxa"/>
                                  <w:vAlign w:val="center"/>
                                </w:tcPr>
                                <w:p w14:paraId="76A11419" w14:textId="77777777" w:rsidR="00264471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326</w:t>
                                  </w:r>
                                </w:p>
                              </w:tc>
                              <w:tc>
                                <w:tcPr>
                                  <w:tcW w:w="1530" w:type="dxa"/>
                                  <w:vAlign w:val="center"/>
                                </w:tcPr>
                                <w:p w14:paraId="1C8CF460" w14:textId="77777777" w:rsidR="00264471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718</w:t>
                                  </w:r>
                                </w:p>
                              </w:tc>
                              <w:tc>
                                <w:tcPr>
                                  <w:tcW w:w="1350" w:type="dxa"/>
                                  <w:vAlign w:val="center"/>
                                </w:tcPr>
                                <w:p w14:paraId="6687D2ED" w14:textId="77777777" w:rsidR="00264471" w:rsidRDefault="00264471" w:rsidP="00B74FB6">
                                  <w:pPr>
                                    <w:pStyle w:val="Body"/>
                                    <w:jc w:val="center"/>
                                  </w:pPr>
                                  <w:r>
                                    <w:t>164</w:t>
                                  </w:r>
                                </w:p>
                              </w:tc>
                            </w:tr>
                          </w:tbl>
                          <w:p w14:paraId="2057FBAD" w14:textId="77777777" w:rsidR="00264471" w:rsidRDefault="002644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9619FF" id="_x0000_t202" coordsize="21600,21600" o:spt="202" path="m,l,21600r21600,l21600,xe">
                <v:stroke joinstyle="miter"/>
                <v:path gradientshapeok="t" o:connecttype="rect"/>
              </v:shapetype>
              <v:shape id="Text Box 182" o:spid="_x0000_s1034" type="#_x0000_t202" style="position:absolute;left:0;text-align:left;margin-left:-13.4pt;margin-top:23.35pt;width:247.9pt;height:55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Ind w:w="288" w:type="dxa"/>
                        <w:tblLook w:val="04A0" w:firstRow="1" w:lastRow="0" w:firstColumn="1" w:lastColumn="0" w:noHBand="0" w:noVBand="1"/>
                      </w:tblPr>
                      <w:tblGrid>
                        <w:gridCol w:w="1440"/>
                        <w:gridCol w:w="1530"/>
                        <w:gridCol w:w="1350"/>
                      </w:tblGrid>
                      <w:tr w:rsidR="00264471" w:rsidRPr="003E5CD2" w14:paraId="339B9EE4" w14:textId="77777777" w:rsidTr="00264471">
                        <w:trPr>
                          <w:trHeight w:val="288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14:paraId="2DE18F01" w14:textId="77777777" w:rsidR="00264471" w:rsidRPr="003E5CD2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231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4137F1B4" w14:textId="77777777" w:rsidR="00264471" w:rsidRPr="003E5CD2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457</w:t>
                            </w: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14:paraId="1A406627" w14:textId="77777777" w:rsidR="00264471" w:rsidRPr="003E5CD2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989</w:t>
                            </w:r>
                          </w:p>
                        </w:tc>
                      </w:tr>
                      <w:tr w:rsidR="00264471" w:rsidRPr="003E5CD2" w14:paraId="2C4BE51B" w14:textId="77777777" w:rsidTr="00264471">
                        <w:trPr>
                          <w:trHeight w:val="288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14:paraId="742B578F" w14:textId="77777777" w:rsidR="00264471" w:rsidRPr="003E5CD2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845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3DCAF4C6" w14:textId="77777777" w:rsidR="00264471" w:rsidRPr="003E5CD2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502</w:t>
                            </w: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14:paraId="2E1D1218" w14:textId="77777777" w:rsidR="00264471" w:rsidRPr="003E5CD2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673</w:t>
                            </w:r>
                          </w:p>
                        </w:tc>
                      </w:tr>
                      <w:tr w:rsidR="00264471" w:rsidRPr="003E5CD2" w14:paraId="03B3B5F4" w14:textId="77777777" w:rsidTr="00264471">
                        <w:trPr>
                          <w:trHeight w:val="288"/>
                        </w:trPr>
                        <w:tc>
                          <w:tcPr>
                            <w:tcW w:w="1440" w:type="dxa"/>
                            <w:vAlign w:val="center"/>
                          </w:tcPr>
                          <w:p w14:paraId="76A11419" w14:textId="77777777" w:rsidR="00264471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326</w:t>
                            </w:r>
                          </w:p>
                        </w:tc>
                        <w:tc>
                          <w:tcPr>
                            <w:tcW w:w="1530" w:type="dxa"/>
                            <w:vAlign w:val="center"/>
                          </w:tcPr>
                          <w:p w14:paraId="1C8CF460" w14:textId="77777777" w:rsidR="00264471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718</w:t>
                            </w:r>
                          </w:p>
                        </w:tc>
                        <w:tc>
                          <w:tcPr>
                            <w:tcW w:w="1350" w:type="dxa"/>
                            <w:vAlign w:val="center"/>
                          </w:tcPr>
                          <w:p w14:paraId="6687D2ED" w14:textId="77777777" w:rsidR="00264471" w:rsidRDefault="00264471" w:rsidP="00B74FB6">
                            <w:pPr>
                              <w:pStyle w:val="Body"/>
                              <w:jc w:val="center"/>
                            </w:pPr>
                            <w:r>
                              <w:t>164</w:t>
                            </w:r>
                          </w:p>
                        </w:tc>
                      </w:tr>
                    </w:tbl>
                    <w:p w14:paraId="2057FBAD" w14:textId="77777777" w:rsidR="00264471" w:rsidRDefault="00264471"/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8E422BE" wp14:editId="1B6A2913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3175" t="0" r="1905" b="3810"/>
                <wp:wrapNone/>
                <wp:docPr id="29" name="Rectangle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5ED7CD" id="Rectangle 1726" o:spid="_x0000_s1026" style="position:absolute;margin-left:-.5pt;margin-top:5.35pt;width:351.35pt;height:18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" fillcolor="#80b0e4" stroked="f" strokecolor="black [3213]" strokeweight="1pt"/>
            </w:pict>
          </mc:Fallback>
        </mc:AlternateContent>
      </w:r>
      <w:r w:rsidR="007978AC" w:rsidRPr="003775BC">
        <w:rPr>
          <w:rFonts w:cs="Arial"/>
        </w:rPr>
        <w:t>ACTIVITY</w:t>
      </w:r>
    </w:p>
    <w:p w14:paraId="4B733102" w14:textId="547AB5F2" w:rsidR="00264471" w:rsidRDefault="000465A7" w:rsidP="00264471">
      <w:pPr>
        <w:pStyle w:val="Subheadabovespac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159230" wp14:editId="5764E38E">
                <wp:simplePos x="0" y="0"/>
                <wp:positionH relativeFrom="column">
                  <wp:posOffset>3197860</wp:posOffset>
                </wp:positionH>
                <wp:positionV relativeFrom="paragraph">
                  <wp:posOffset>31750</wp:posOffset>
                </wp:positionV>
                <wp:extent cx="1248410" cy="826770"/>
                <wp:effectExtent l="6985" t="10795" r="11430" b="10160"/>
                <wp:wrapSquare wrapText="bothSides"/>
                <wp:docPr id="28" name="Text Box 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82677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BC0122" w14:textId="77777777" w:rsidR="00264471" w:rsidRDefault="00264471" w:rsidP="00264471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7D84491E" w14:textId="77777777" w:rsidR="00264471" w:rsidRDefault="00264471" w:rsidP="00264471">
                            <w:pPr>
                              <w:pStyle w:val="BL"/>
                            </w:pPr>
                            <w:r>
                              <w:t>set of cards with digits 1–9</w:t>
                            </w:r>
                          </w:p>
                          <w:p w14:paraId="56F606F2" w14:textId="77777777" w:rsidR="00264471" w:rsidRPr="00CF0781" w:rsidRDefault="00264471" w:rsidP="00264471">
                            <w:pPr>
                              <w:pStyle w:val="BL"/>
                              <w:tabs>
                                <w:tab w:val="clear" w:pos="4230"/>
                                <w:tab w:val="num" w:pos="360"/>
                              </w:tabs>
                              <w:rPr>
                                <w:rFonts w:ascii="Calibri" w:hAnsi="Calibri"/>
                              </w:rPr>
                            </w:pPr>
                            <w:r>
                              <w:t>pencil and paper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59230" id="Text Box 1727" o:spid="_x0000_s1035" type="#_x0000_t202" style="position:absolute;left:0;text-align:left;margin-left:251.8pt;margin-top:2.5pt;width:98.3pt;height:65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" fillcolor="#b6dde8" strokecolor="black [3213]" strokeweight="1pt">
                <v:textbox inset=",7.2pt,,7.2pt">
                  <w:txbxContent>
                    <w:p w14:paraId="2EBC0122" w14:textId="77777777" w:rsidR="00264471" w:rsidRDefault="00264471" w:rsidP="00264471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7D84491E" w14:textId="77777777" w:rsidR="00264471" w:rsidRDefault="00264471" w:rsidP="00264471">
                      <w:pPr>
                        <w:pStyle w:val="BL"/>
                      </w:pPr>
                      <w:r>
                        <w:t>set of cards with digits 1–9</w:t>
                      </w:r>
                    </w:p>
                    <w:p w14:paraId="56F606F2" w14:textId="77777777" w:rsidR="00264471" w:rsidRPr="00CF0781" w:rsidRDefault="00264471" w:rsidP="00264471">
                      <w:pPr>
                        <w:pStyle w:val="BL"/>
                        <w:tabs>
                          <w:tab w:val="clear" w:pos="4230"/>
                          <w:tab w:val="num" w:pos="360"/>
                        </w:tabs>
                        <w:rPr>
                          <w:rFonts w:ascii="Calibri" w:hAnsi="Calibri"/>
                        </w:rPr>
                      </w:pPr>
                      <w:r>
                        <w:t>pencil and 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2C05A0" w14:textId="601166AB" w:rsidR="00264471" w:rsidRDefault="00264471" w:rsidP="00264471">
      <w:pPr>
        <w:pStyle w:val="Subheadabovespace"/>
      </w:pPr>
    </w:p>
    <w:p w14:paraId="3CE0942E" w14:textId="77777777" w:rsidR="00264471" w:rsidRDefault="00264471" w:rsidP="00264471">
      <w:pPr>
        <w:pStyle w:val="Subheadabovespace"/>
      </w:pPr>
    </w:p>
    <w:p w14:paraId="0EA18660" w14:textId="77777777" w:rsidR="00264471" w:rsidRDefault="00264471" w:rsidP="00264471">
      <w:pPr>
        <w:pStyle w:val="Subheadabovespace"/>
      </w:pPr>
    </w:p>
    <w:p w14:paraId="65ACC64C" w14:textId="11EA0E12" w:rsidR="00943FED" w:rsidRPr="00264471" w:rsidRDefault="003C3288" w:rsidP="00264471">
      <w:pPr>
        <w:pStyle w:val="Subheadabovespace"/>
      </w:pPr>
      <w:r w:rsidRPr="00264471">
        <w:t>What to do</w:t>
      </w:r>
    </w:p>
    <w:p w14:paraId="30403F02" w14:textId="77777777" w:rsidR="00264471" w:rsidRDefault="00264471" w:rsidP="00B26CE9">
      <w:pPr>
        <w:pStyle w:val="BL"/>
        <w:spacing w:before="60"/>
      </w:pPr>
      <w:r>
        <w:t xml:space="preserve">Choose one of the 1–9 cards. Do not put it back in the set. </w:t>
      </w:r>
    </w:p>
    <w:p w14:paraId="2BBDEAB2" w14:textId="77777777" w:rsidR="00264471" w:rsidRDefault="00264471" w:rsidP="00B26CE9">
      <w:pPr>
        <w:pStyle w:val="BL"/>
      </w:pPr>
      <w:r>
        <w:t xml:space="preserve">Take turns to add the chosen single digit number to each of the 3-digit numbers on the grid. </w:t>
      </w:r>
    </w:p>
    <w:p w14:paraId="2FE186A2" w14:textId="77777777" w:rsidR="00264471" w:rsidRDefault="00264471" w:rsidP="00B26CE9">
      <w:pPr>
        <w:pStyle w:val="BL"/>
      </w:pPr>
      <w:r>
        <w:t xml:space="preserve">Discuss which answers have crossed the tens boundary. </w:t>
      </w:r>
    </w:p>
    <w:p w14:paraId="79F6B1C4" w14:textId="77777777" w:rsidR="00264471" w:rsidRDefault="00264471" w:rsidP="00B26CE9">
      <w:pPr>
        <w:pStyle w:val="BL"/>
      </w:pPr>
      <w:r>
        <w:t xml:space="preserve">Choose a different card and repeat. </w:t>
      </w:r>
    </w:p>
    <w:p w14:paraId="080E9FE5" w14:textId="77777777" w:rsidR="00943FED" w:rsidRDefault="00264471" w:rsidP="00B26CE9">
      <w:pPr>
        <w:pStyle w:val="BL"/>
      </w:pPr>
      <w:r>
        <w:t>Play for 10 minutes at a time.</w:t>
      </w:r>
    </w:p>
    <w:p w14:paraId="384B9ECA" w14:textId="497C093C" w:rsidR="001F0B4E" w:rsidRPr="003775BC" w:rsidRDefault="000465A7" w:rsidP="009647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2702E51" wp14:editId="24B832A7">
                <wp:simplePos x="0" y="0"/>
                <wp:positionH relativeFrom="column">
                  <wp:posOffset>-6350</wp:posOffset>
                </wp:positionH>
                <wp:positionV relativeFrom="paragraph">
                  <wp:posOffset>70485</wp:posOffset>
                </wp:positionV>
                <wp:extent cx="4462145" cy="228600"/>
                <wp:effectExtent l="3175" t="1905" r="1905" b="0"/>
                <wp:wrapNone/>
                <wp:docPr id="27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1D44D9" id="Rectangle 66" o:spid="_x0000_s1026" style="position:absolute;margin-left:-.5pt;margin-top:5.55pt;width:351.35pt;height:18pt;z-index:-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" fillcolor="#80b0e4" stroked="f" strokecolor="black [3213]" strokeweight="1pt"/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4ADBBBC" wp14:editId="21B8B7CD">
                <wp:simplePos x="0" y="0"/>
                <wp:positionH relativeFrom="column">
                  <wp:posOffset>650240</wp:posOffset>
                </wp:positionH>
                <wp:positionV relativeFrom="paragraph">
                  <wp:posOffset>4861560</wp:posOffset>
                </wp:positionV>
                <wp:extent cx="4462145" cy="228600"/>
                <wp:effectExtent l="2540" t="1905" r="2540" b="0"/>
                <wp:wrapNone/>
                <wp:docPr id="26" name="Rectangle 1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B9D26A" id="Rectangle 1734" o:spid="_x0000_s1026" style="position:absolute;margin-left:51.2pt;margin-top:382.8pt;width:351.35pt;height:18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" fillcolor="#80b0e4" stroked="f" strokecolor="black [3213]" strokeweight="1pt"/>
            </w:pict>
          </mc:Fallback>
        </mc:AlternateContent>
      </w:r>
      <w:r w:rsidR="001F0B4E" w:rsidRPr="003775BC">
        <w:rPr>
          <w:rFonts w:cs="Arial"/>
        </w:rPr>
        <w:t>QUESTIONS TO ASK</w:t>
      </w:r>
    </w:p>
    <w:p w14:paraId="481787C5" w14:textId="47F40109" w:rsidR="002C59F6" w:rsidRPr="003775BC" w:rsidRDefault="000465A7" w:rsidP="00E26BAC">
      <w:pPr>
        <w:pStyle w:val="BL"/>
        <w:numPr>
          <w:ilvl w:val="0"/>
          <w:numId w:val="0"/>
        </w:numPr>
        <w:ind w:left="216" w:hanging="216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1807DAC4" wp14:editId="1188CB82">
                <wp:simplePos x="0" y="0"/>
                <wp:positionH relativeFrom="column">
                  <wp:posOffset>118745</wp:posOffset>
                </wp:positionH>
                <wp:positionV relativeFrom="paragraph">
                  <wp:posOffset>22225</wp:posOffset>
                </wp:positionV>
                <wp:extent cx="4163695" cy="1098550"/>
                <wp:effectExtent l="23495" t="99695" r="51435" b="78105"/>
                <wp:wrapNone/>
                <wp:docPr id="19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63695" cy="1098550"/>
                          <a:chOff x="907" y="9137"/>
                          <a:chExt cx="6557" cy="1730"/>
                        </a:xfrm>
                      </wpg:grpSpPr>
                      <wps:wsp>
                        <wps:cNvPr id="20" name="AutoShape 146"/>
                        <wps:cNvSpPr>
                          <a:spLocks noChangeArrowheads="1"/>
                        </wps:cNvSpPr>
                        <wps:spPr bwMode="auto">
                          <a:xfrm>
                            <a:off x="949" y="9250"/>
                            <a:ext cx="1943" cy="710"/>
                          </a:xfrm>
                          <a:prstGeom prst="wedgeRoundRectCallout">
                            <a:avLst>
                              <a:gd name="adj1" fmla="val -47426"/>
                              <a:gd name="adj2" fmla="val -82958"/>
                              <a:gd name="adj3" fmla="val 16667"/>
                            </a:avLst>
                          </a:prstGeom>
                          <a:solidFill>
                            <a:srgbClr val="B6DDE8"/>
                          </a:solidFill>
                          <a:ln w="31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719934" w14:textId="77777777" w:rsidR="00E26BAC" w:rsidRPr="00D33196" w:rsidRDefault="00E26BAC" w:rsidP="00E26BAC">
                              <w:pPr>
                                <w:pStyle w:val="BubbleText"/>
                              </w:pPr>
                              <w:r w:rsidRPr="003E5CD2">
                                <w:t>What happens to the tens digit when you add 4 to 135?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  <wpg:grpSp>
                        <wpg:cNvPr id="21" name="Group 150"/>
                        <wpg:cNvGrpSpPr>
                          <a:grpSpLocks/>
                        </wpg:cNvGrpSpPr>
                        <wpg:grpSpPr bwMode="auto">
                          <a:xfrm>
                            <a:off x="907" y="9137"/>
                            <a:ext cx="6557" cy="1730"/>
                            <a:chOff x="907" y="9137"/>
                            <a:chExt cx="6557" cy="1730"/>
                          </a:xfrm>
                        </wpg:grpSpPr>
                        <wps:wsp>
                          <wps:cNvPr id="22" name="AutoShape 145"/>
                          <wps:cNvSpPr>
                            <a:spLocks noChangeArrowheads="1"/>
                          </wps:cNvSpPr>
                          <wps:spPr bwMode="auto">
                            <a:xfrm>
                              <a:off x="907" y="10208"/>
                              <a:ext cx="2275" cy="593"/>
                            </a:xfrm>
                            <a:prstGeom prst="wedgeRoundRectCallout">
                              <a:avLst>
                                <a:gd name="adj1" fmla="val -48463"/>
                                <a:gd name="adj2" fmla="val 77486"/>
                                <a:gd name="adj3" fmla="val 16667"/>
                              </a:avLst>
                            </a:prstGeom>
                            <a:solidFill>
                              <a:srgbClr val="B6DDE8"/>
                            </a:solidFill>
                            <a:ln w="317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58DB3" w14:textId="77777777" w:rsidR="00E26BAC" w:rsidRPr="00E26BAC" w:rsidRDefault="00E26BAC" w:rsidP="00E26BAC">
                                <w:pPr>
                                  <w:pStyle w:val="BubbleText"/>
                                </w:pPr>
                                <w:r w:rsidRPr="00E26BAC">
                                  <w:t>Add 60 to each number in the middle row of the grid.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3" name="AutoShape 1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272" y="10187"/>
                              <a:ext cx="2148" cy="680"/>
                            </a:xfrm>
                            <a:prstGeom prst="wedgeRoundRectCallout">
                              <a:avLst>
                                <a:gd name="adj1" fmla="val -47116"/>
                                <a:gd name="adj2" fmla="val -66324"/>
                                <a:gd name="adj3" fmla="val 16667"/>
                              </a:avLst>
                            </a:prstGeom>
                            <a:solidFill>
                              <a:srgbClr val="B6DDE8"/>
                            </a:solidFill>
                            <a:ln w="317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4F354B6" w14:textId="77777777" w:rsidR="00E26BAC" w:rsidRPr="00E26BAC" w:rsidRDefault="00E26BAC" w:rsidP="00E26BAC">
                                <w:pPr>
                                  <w:pStyle w:val="BubbleText"/>
                                </w:pPr>
                                <w:r w:rsidRPr="00E26BAC">
                                  <w:t>Add 200 to each number in bottom row of the grid.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4" name="AutoShape 148"/>
                          <wps:cNvSpPr>
                            <a:spLocks noChangeArrowheads="1"/>
                          </wps:cNvSpPr>
                          <wps:spPr bwMode="auto">
                            <a:xfrm>
                              <a:off x="5410" y="9250"/>
                              <a:ext cx="2054" cy="850"/>
                            </a:xfrm>
                            <a:prstGeom prst="wedgeRoundRectCallout">
                              <a:avLst>
                                <a:gd name="adj1" fmla="val 50292"/>
                                <a:gd name="adj2" fmla="val 68940"/>
                                <a:gd name="adj3" fmla="val 16667"/>
                              </a:avLst>
                            </a:prstGeom>
                            <a:solidFill>
                              <a:srgbClr val="B6DDE8"/>
                            </a:solidFill>
                            <a:ln w="317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56C31C3" w14:textId="77777777" w:rsidR="00E26BAC" w:rsidRPr="00E26BAC" w:rsidRDefault="00E26BAC" w:rsidP="00E26BAC">
                                <w:pPr>
                                  <w:pStyle w:val="BubbleText"/>
                                </w:pPr>
                                <w:r w:rsidRPr="00E26BAC">
                                  <w:t xml:space="preserve">Add 7 to each number in the top row of </w:t>
                                </w:r>
                                <w:r w:rsidR="00F857A7">
                                  <w:br/>
                                </w:r>
                                <w:r w:rsidRPr="00E26BAC">
                                  <w:t>the grid.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s:wsp>
                          <wps:cNvPr id="25" name="AutoShape 14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42" y="9137"/>
                              <a:ext cx="2072" cy="788"/>
                            </a:xfrm>
                            <a:prstGeom prst="wedgeRoundRectCallout">
                              <a:avLst>
                                <a:gd name="adj1" fmla="val -45028"/>
                                <a:gd name="adj2" fmla="val 78301"/>
                                <a:gd name="adj3" fmla="val 16667"/>
                              </a:avLst>
                            </a:prstGeom>
                            <a:solidFill>
                              <a:srgbClr val="B6DDE8"/>
                            </a:solidFill>
                            <a:ln w="317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E230F5E" w14:textId="77777777" w:rsidR="00E26BAC" w:rsidRPr="00E26BAC" w:rsidRDefault="00E26BAC" w:rsidP="00E26BAC">
                                <w:pPr>
                                  <w:pStyle w:val="BubbleText"/>
                                </w:pPr>
                                <w:r w:rsidRPr="00E26BAC">
                                  <w:t>What happens to the tens digit when you add 8 to 135?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7DAC4" id="Group 156" o:spid="_x0000_s1036" style="position:absolute;left:0;text-align:left;margin-left:9.35pt;margin-top:1.75pt;width:327.85pt;height:86.5pt;z-index:251719680" coordorigin="907,9137" coordsize="6557,1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">
                <v:shape id="AutoShape 146" o:spid="_x0000_s1037" type="#_x0000_t62" style="position:absolute;left:949;top:9250;width:1943;height: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" adj="556,-7119" fillcolor="#b6dde8" strokecolor="black [3213]" strokeweight=".25pt">
                  <v:textbox inset="0,0,0,0">
                    <w:txbxContent>
                      <w:p w14:paraId="57719934" w14:textId="77777777" w:rsidR="00E26BAC" w:rsidRPr="00D33196" w:rsidRDefault="00E26BAC" w:rsidP="00E26BAC">
                        <w:pPr>
                          <w:pStyle w:val="BubbleText"/>
                        </w:pPr>
                        <w:r w:rsidRPr="003E5CD2">
                          <w:t>What happens to the tens digit when you add 4 to 135?</w:t>
                        </w:r>
                      </w:p>
                    </w:txbxContent>
                  </v:textbox>
                </v:shape>
                <v:group id="Group 150" o:spid="_x0000_s1038" style="position:absolute;left:907;top:9137;width:6557;height:1730" coordorigin="907,9137" coordsize="6557,1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AutoShape 145" o:spid="_x0000_s1039" type="#_x0000_t62" style="position:absolute;left:907;top:10208;width:2275;height:5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" adj="332,27537" fillcolor="#b6dde8" strokecolor="black [3200]" strokeweight=".25pt">
                    <v:textbox inset="0,0,0,0">
                      <w:txbxContent>
                        <w:p w14:paraId="31D58DB3" w14:textId="77777777" w:rsidR="00E26BAC" w:rsidRPr="00E26BAC" w:rsidRDefault="00E26BAC" w:rsidP="00E26BAC">
                          <w:pPr>
                            <w:pStyle w:val="BubbleText"/>
                          </w:pPr>
                          <w:r w:rsidRPr="00E26BAC">
                            <w:t>Add 60 to each number in the middle row of the grid.</w:t>
                          </w:r>
                        </w:p>
                      </w:txbxContent>
                    </v:textbox>
                  </v:shape>
                  <v:shape id="AutoShape 147" o:spid="_x0000_s1040" type="#_x0000_t62" style="position:absolute;left:4272;top:10187;width:2148;height: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" adj="623,-3526" fillcolor="#b6dde8" strokecolor="black [3200]" strokeweight=".25pt">
                    <v:textbox inset="0,0,0,0">
                      <w:txbxContent>
                        <w:p w14:paraId="54F354B6" w14:textId="77777777" w:rsidR="00E26BAC" w:rsidRPr="00E26BAC" w:rsidRDefault="00E26BAC" w:rsidP="00E26BAC">
                          <w:pPr>
                            <w:pStyle w:val="BubbleText"/>
                          </w:pPr>
                          <w:r w:rsidRPr="00E26BAC">
                            <w:t>Add 200 to each number in bottom row of the grid.</w:t>
                          </w:r>
                        </w:p>
                      </w:txbxContent>
                    </v:textbox>
                  </v:shape>
                  <v:shape id="AutoShape 148" o:spid="_x0000_s1041" type="#_x0000_t62" style="position:absolute;left:5410;top:9250;width:2054;height: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" adj="21663,25691" fillcolor="#b6dde8" strokecolor="black [3200]" strokeweight=".25pt">
                    <v:textbox inset="0,0,0,0">
                      <w:txbxContent>
                        <w:p w14:paraId="756C31C3" w14:textId="77777777" w:rsidR="00E26BAC" w:rsidRPr="00E26BAC" w:rsidRDefault="00E26BAC" w:rsidP="00E26BAC">
                          <w:pPr>
                            <w:pStyle w:val="BubbleText"/>
                          </w:pPr>
                          <w:r w:rsidRPr="00E26BAC">
                            <w:t xml:space="preserve">Add 7 to each number in the top row of </w:t>
                          </w:r>
                          <w:r w:rsidR="00F857A7">
                            <w:br/>
                          </w:r>
                          <w:r w:rsidRPr="00E26BAC">
                            <w:t>the grid.</w:t>
                          </w:r>
                        </w:p>
                      </w:txbxContent>
                    </v:textbox>
                  </v:shape>
                  <v:shape id="AutoShape 149" o:spid="_x0000_s1042" type="#_x0000_t62" style="position:absolute;left:3142;top:9137;width:2072;height:7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" adj="1074,27713" fillcolor="#b6dde8" strokecolor="black [3200]" strokeweight=".25pt">
                    <v:textbox inset="0,0,0,0">
                      <w:txbxContent>
                        <w:p w14:paraId="5E230F5E" w14:textId="77777777" w:rsidR="00E26BAC" w:rsidRPr="00E26BAC" w:rsidRDefault="00E26BAC" w:rsidP="00E26BAC">
                          <w:pPr>
                            <w:pStyle w:val="BubbleText"/>
                          </w:pPr>
                          <w:r w:rsidRPr="00E26BAC">
                            <w:t>What happens to the tens digit when you add 8 to 135?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9C068FB" w14:textId="0A01C8DF" w:rsidR="000B70CF" w:rsidRPr="00C34173" w:rsidRDefault="000465A7" w:rsidP="00C34173">
      <w:pPr>
        <w:pStyle w:val="MainHead"/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603EEA" wp14:editId="44519D06">
                <wp:simplePos x="0" y="0"/>
                <wp:positionH relativeFrom="column">
                  <wp:posOffset>7266305</wp:posOffset>
                </wp:positionH>
                <wp:positionV relativeFrom="paragraph">
                  <wp:posOffset>544830</wp:posOffset>
                </wp:positionV>
                <wp:extent cx="1363980" cy="488950"/>
                <wp:effectExtent l="8255" t="88900" r="8890" b="12700"/>
                <wp:wrapNone/>
                <wp:docPr id="18" name="AutoShap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3980" cy="488950"/>
                        </a:xfrm>
                        <a:prstGeom prst="wedgeRoundRectCallout">
                          <a:avLst>
                            <a:gd name="adj1" fmla="val -47116"/>
                            <a:gd name="adj2" fmla="val -64417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1729B" w14:textId="77777777" w:rsidR="00C61428" w:rsidRPr="00FC722C" w:rsidRDefault="00FC722C" w:rsidP="00FC722C">
                            <w:pPr>
                              <w:pStyle w:val="BubbleText"/>
                            </w:pPr>
                            <w:r w:rsidRPr="00FC722C">
                              <w:t>What must you subtract from 319 to leave zero in the hundreds column?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603EEA" id="AutoShape 161" o:spid="_x0000_s1043" type="#_x0000_t62" style="position:absolute;left:0;text-align:left;margin-left:572.15pt;margin-top:42.9pt;width:107.4pt;height:38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" adj="623,-3114" fillcolor="#b6dde8" strokecolor="black [3200]" strokeweight=".25pt">
                <v:textbox inset="0,0,0,0">
                  <w:txbxContent>
                    <w:p w14:paraId="7051729B" w14:textId="77777777" w:rsidR="00C61428" w:rsidRPr="00FC722C" w:rsidRDefault="00FC722C" w:rsidP="00FC722C">
                      <w:pPr>
                        <w:pStyle w:val="BubbleText"/>
                      </w:pPr>
                      <w:r w:rsidRPr="00FC722C">
                        <w:t>What must you subtract from 319 to leave zero in the hundreds column?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5A42D8" wp14:editId="15AA3B6C">
                <wp:simplePos x="0" y="0"/>
                <wp:positionH relativeFrom="column">
                  <wp:posOffset>5460365</wp:posOffset>
                </wp:positionH>
                <wp:positionV relativeFrom="paragraph">
                  <wp:posOffset>464185</wp:posOffset>
                </wp:positionV>
                <wp:extent cx="1444625" cy="470535"/>
                <wp:effectExtent l="21590" t="8255" r="10160" b="121285"/>
                <wp:wrapNone/>
                <wp:docPr id="17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4625" cy="470535"/>
                        </a:xfrm>
                        <a:prstGeom prst="wedgeRoundRectCallout">
                          <a:avLst>
                            <a:gd name="adj1" fmla="val -48463"/>
                            <a:gd name="adj2" fmla="val 71995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3C1E49" w14:textId="77777777" w:rsidR="00C61428" w:rsidRPr="00FC722C" w:rsidRDefault="00FC722C" w:rsidP="00FC722C">
                            <w:pPr>
                              <w:pStyle w:val="BubbleText"/>
                            </w:pPr>
                            <w:r w:rsidRPr="00FC722C">
                              <w:rPr>
                                <w:szCs w:val="24"/>
                              </w:rPr>
                              <w:t>What must you subtract from 546 to leave zero in the ones column?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A42D8" id="AutoShape 160" o:spid="_x0000_s1044" type="#_x0000_t62" style="position:absolute;left:0;text-align:left;margin-left:429.95pt;margin-top:36.55pt;width:113.75pt;height:37.0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" adj="332,26351" fillcolor="#b6dde8" strokecolor="black [3200]" strokeweight=".25pt">
                <v:textbox inset="0,0,0,0">
                  <w:txbxContent>
                    <w:p w14:paraId="343C1E49" w14:textId="77777777" w:rsidR="00C61428" w:rsidRPr="00FC722C" w:rsidRDefault="00FC722C" w:rsidP="00FC722C">
                      <w:pPr>
                        <w:pStyle w:val="BubbleText"/>
                      </w:pPr>
                      <w:r w:rsidRPr="00FC722C">
                        <w:rPr>
                          <w:szCs w:val="24"/>
                        </w:rPr>
                        <w:t>What must you subtract from 546 to leave zero in the ones column?</w:t>
                      </w:r>
                    </w:p>
                  </w:txbxContent>
                </v:textbox>
              </v:shape>
            </w:pict>
          </mc:Fallback>
        </mc:AlternateContent>
      </w:r>
      <w:r w:rsidR="002C59F6" w:rsidRPr="003775BC">
        <w:rPr>
          <w:rFonts w:cs="Arial"/>
        </w:rPr>
        <w:br w:type="column"/>
      </w:r>
      <w:r w:rsidR="009B46D4" w:rsidRPr="009B46D4">
        <w:t>Subtraction</w:t>
      </w:r>
    </w:p>
    <w:p w14:paraId="75884BE8" w14:textId="52FA9DC7" w:rsidR="000B70CF" w:rsidRPr="003775BC" w:rsidRDefault="000465A7" w:rsidP="000B70CF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2CC315EA" wp14:editId="0141C3A1">
                <wp:simplePos x="0" y="0"/>
                <wp:positionH relativeFrom="column">
                  <wp:posOffset>0</wp:posOffset>
                </wp:positionH>
                <wp:positionV relativeFrom="paragraph">
                  <wp:posOffset>72390</wp:posOffset>
                </wp:positionV>
                <wp:extent cx="4462145" cy="228600"/>
                <wp:effectExtent l="4445" t="0" r="635" b="2540"/>
                <wp:wrapNone/>
                <wp:docPr id="16" name="Rectangle 1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A5AFEE" id="Rectangle 1711" o:spid="_x0000_s1026" style="position:absolute;margin-left:0;margin-top:5.7pt;width:351.35pt;height:18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" fillcolor="#80b0e4" stroked="f" strokecolor="black [3213]" strokeweight="1pt"/>
            </w:pict>
          </mc:Fallback>
        </mc:AlternateContent>
      </w:r>
      <w:r w:rsidR="000B70CF" w:rsidRPr="003775BC">
        <w:rPr>
          <w:rFonts w:cs="Arial"/>
        </w:rPr>
        <w:t>HERE’S THE MATHS</w:t>
      </w:r>
    </w:p>
    <w:p w14:paraId="08D5049C" w14:textId="2071FEB4" w:rsidR="00C16307" w:rsidRDefault="000465A7" w:rsidP="00146EBB">
      <w:pPr>
        <w:pStyle w:val="Body"/>
        <w:spacing w:line="240" w:lineRule="auto"/>
      </w:pPr>
      <w:r>
        <w:rPr>
          <w:rFonts w:ascii="Calibri" w:hAnsi="Calibri" w:cs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32C71C3" wp14:editId="02415BF9">
                <wp:simplePos x="0" y="0"/>
                <wp:positionH relativeFrom="column">
                  <wp:posOffset>970915</wp:posOffset>
                </wp:positionH>
                <wp:positionV relativeFrom="paragraph">
                  <wp:posOffset>262255</wp:posOffset>
                </wp:positionV>
                <wp:extent cx="143510" cy="121920"/>
                <wp:effectExtent l="13335" t="9525" r="5080" b="11430"/>
                <wp:wrapNone/>
                <wp:docPr id="15" name="Rectangl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A20CC" id="Rectangle 139" o:spid="_x0000_s1026" style="position:absolute;margin-left:76.45pt;margin-top:20.65pt;width:11.3pt;height:9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"/>
            </w:pict>
          </mc:Fallback>
        </mc:AlternateContent>
      </w:r>
      <w:r>
        <w:rPr>
          <w:rFonts w:ascii="Calibri" w:hAnsi="Calibri" w:cs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B152688" wp14:editId="18C3AC51">
                <wp:simplePos x="0" y="0"/>
                <wp:positionH relativeFrom="column">
                  <wp:posOffset>2871470</wp:posOffset>
                </wp:positionH>
                <wp:positionV relativeFrom="paragraph">
                  <wp:posOffset>262255</wp:posOffset>
                </wp:positionV>
                <wp:extent cx="143510" cy="121920"/>
                <wp:effectExtent l="8890" t="9525" r="9525" b="11430"/>
                <wp:wrapNone/>
                <wp:docPr id="14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9052D0" id="Rectangle 142" o:spid="_x0000_s1026" style="position:absolute;margin-left:226.1pt;margin-top:20.65pt;width:11.3pt;height:9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"/>
            </w:pict>
          </mc:Fallback>
        </mc:AlternateContent>
      </w:r>
      <w:r>
        <w:rPr>
          <w:rFonts w:ascii="Calibri" w:hAnsi="Calibri" w:cs="Calibri"/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742C17" wp14:editId="35075287">
                <wp:simplePos x="0" y="0"/>
                <wp:positionH relativeFrom="column">
                  <wp:posOffset>1812925</wp:posOffset>
                </wp:positionH>
                <wp:positionV relativeFrom="paragraph">
                  <wp:posOffset>262255</wp:posOffset>
                </wp:positionV>
                <wp:extent cx="143510" cy="121920"/>
                <wp:effectExtent l="7620" t="9525" r="10795" b="11430"/>
                <wp:wrapNone/>
                <wp:docPr id="13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510" cy="121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A7141" id="Rectangle 141" o:spid="_x0000_s1026" style="position:absolute;margin-left:142.75pt;margin-top:20.65pt;width:11.3pt;height:9.6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"/>
            </w:pict>
          </mc:Fallback>
        </mc:AlternateContent>
      </w:r>
      <w:r w:rsidR="009B46D4" w:rsidRPr="009B46D4">
        <w:t>Subtracting ones, tens and hundreds from a 3-digit number means answering calculations similar to: 612 − 5, 612 − 50 and 612 − 500 and missing number calculations 612 −</w:t>
      </w:r>
      <w:r w:rsidR="0072291C">
        <w:t xml:space="preserve"> </w:t>
      </w:r>
      <w:r w:rsidR="009B46D4" w:rsidRPr="009B46D4">
        <w:t xml:space="preserve"> </w:t>
      </w:r>
      <w:r w:rsidR="009B46D4">
        <w:rPr>
          <w:rFonts w:cs="Arial"/>
        </w:rPr>
        <w:t xml:space="preserve">     </w:t>
      </w:r>
      <w:r w:rsidR="009B46D4" w:rsidRPr="009B46D4">
        <w:rPr>
          <w:rFonts w:cs="Arial"/>
        </w:rPr>
        <w:t xml:space="preserve">= 607, 612 − </w:t>
      </w:r>
      <w:r w:rsidR="009B46D4">
        <w:rPr>
          <w:rFonts w:cs="Arial"/>
        </w:rPr>
        <w:t xml:space="preserve">    </w:t>
      </w:r>
      <w:r w:rsidR="0072291C">
        <w:rPr>
          <w:rFonts w:cs="Arial"/>
        </w:rPr>
        <w:t xml:space="preserve"> </w:t>
      </w:r>
      <w:r w:rsidR="009B46D4">
        <w:rPr>
          <w:rFonts w:cs="Arial"/>
        </w:rPr>
        <w:t xml:space="preserve"> </w:t>
      </w:r>
      <w:r w:rsidR="009B46D4" w:rsidRPr="009B46D4">
        <w:rPr>
          <w:rFonts w:cs="Arial"/>
        </w:rPr>
        <w:t xml:space="preserve">= 562 and 612 − </w:t>
      </w:r>
      <w:r w:rsidR="0072291C">
        <w:rPr>
          <w:rFonts w:cs="Arial"/>
        </w:rPr>
        <w:t xml:space="preserve">      </w:t>
      </w:r>
      <w:r w:rsidR="009B46D4" w:rsidRPr="009B46D4">
        <w:rPr>
          <w:rFonts w:cs="Arial"/>
        </w:rPr>
        <w:t>= 112. This involves using and applying knowledge of number bonds to 20. An empty number line i</w:t>
      </w:r>
      <w:r w:rsidR="009B46D4" w:rsidRPr="009B46D4">
        <w:t>s a useful model to help your child record their thinking, especially in examples where the tens or hundreds boundary is crossed.</w:t>
      </w:r>
    </w:p>
    <w:p w14:paraId="0450C957" w14:textId="72C71830" w:rsidR="00A23881" w:rsidRPr="003775BC" w:rsidRDefault="000465A7" w:rsidP="00A23881">
      <w:pPr>
        <w:pStyle w:val="HeaddingwithColor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74CC2B6B" wp14:editId="16A27DF7">
                <wp:simplePos x="0" y="0"/>
                <wp:positionH relativeFrom="column">
                  <wp:posOffset>-6350</wp:posOffset>
                </wp:positionH>
                <wp:positionV relativeFrom="paragraph">
                  <wp:posOffset>67945</wp:posOffset>
                </wp:positionV>
                <wp:extent cx="4462145" cy="228600"/>
                <wp:effectExtent l="0" t="3810" r="0" b="0"/>
                <wp:wrapNone/>
                <wp:docPr id="12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FB538B" id="Rectangle 71" o:spid="_x0000_s1026" style="position:absolute;margin-left:-.5pt;margin-top:5.35pt;width:351.35pt;height:18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" fillcolor="#80b0e4" stroked="f" strokecolor="black [3213]" strokeweight="1pt"/>
            </w:pict>
          </mc:Fallback>
        </mc:AlternateContent>
      </w:r>
      <w:r w:rsidR="00A23881" w:rsidRPr="003775BC">
        <w:rPr>
          <w:rFonts w:cs="Arial"/>
        </w:rPr>
        <w:t>ACTIVITY</w:t>
      </w:r>
    </w:p>
    <w:p w14:paraId="2A48B3FF" w14:textId="3DCAC15E" w:rsidR="00F01544" w:rsidRDefault="000465A7" w:rsidP="00F01544">
      <w:pPr>
        <w:pStyle w:val="Subheadabovespace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7AAA97F" wp14:editId="017698A6">
                <wp:simplePos x="0" y="0"/>
                <wp:positionH relativeFrom="column">
                  <wp:posOffset>3197860</wp:posOffset>
                </wp:positionH>
                <wp:positionV relativeFrom="paragraph">
                  <wp:posOffset>31750</wp:posOffset>
                </wp:positionV>
                <wp:extent cx="1248410" cy="826770"/>
                <wp:effectExtent l="11430" t="8890" r="6985" b="12065"/>
                <wp:wrapSquare wrapText="bothSides"/>
                <wp:docPr id="11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8410" cy="82677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06AE45" w14:textId="77777777" w:rsidR="00F01544" w:rsidRDefault="00F01544" w:rsidP="00F01544">
                            <w:pPr>
                              <w:pStyle w:val="Subheadabovespace"/>
                            </w:pPr>
                            <w:r w:rsidRPr="002C09FB">
                              <w:t xml:space="preserve">You </w:t>
                            </w:r>
                            <w:r>
                              <w:t xml:space="preserve">will </w:t>
                            </w:r>
                            <w:r w:rsidRPr="002C09FB">
                              <w:t>need:</w:t>
                            </w:r>
                          </w:p>
                          <w:p w14:paraId="7E586ED8" w14:textId="77777777" w:rsidR="00F01544" w:rsidRDefault="00F01544" w:rsidP="00F01544">
                            <w:pPr>
                              <w:pStyle w:val="BL"/>
                            </w:pPr>
                            <w:r>
                              <w:t>set of cards with digits 1–9</w:t>
                            </w:r>
                          </w:p>
                          <w:p w14:paraId="21A161B6" w14:textId="77777777" w:rsidR="00F01544" w:rsidRPr="00CF0781" w:rsidRDefault="00F01544" w:rsidP="00F01544">
                            <w:pPr>
                              <w:pStyle w:val="BL"/>
                              <w:tabs>
                                <w:tab w:val="clear" w:pos="4230"/>
                                <w:tab w:val="num" w:pos="360"/>
                              </w:tabs>
                              <w:rPr>
                                <w:rFonts w:ascii="Calibri" w:hAnsi="Calibri"/>
                              </w:rPr>
                            </w:pPr>
                            <w:r>
                              <w:t>pencil and paper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AA97F" id="Text Box 184" o:spid="_x0000_s1045" type="#_x0000_t202" style="position:absolute;left:0;text-align:left;margin-left:251.8pt;margin-top:2.5pt;width:98.3pt;height:65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" fillcolor="#b6dde8" strokecolor="black [3213]" strokeweight="1pt">
                <v:textbox inset=",7.2pt,,7.2pt">
                  <w:txbxContent>
                    <w:p w14:paraId="3F06AE45" w14:textId="77777777" w:rsidR="00F01544" w:rsidRDefault="00F01544" w:rsidP="00F01544">
                      <w:pPr>
                        <w:pStyle w:val="Subheadabovespace"/>
                      </w:pPr>
                      <w:r w:rsidRPr="002C09FB">
                        <w:t xml:space="preserve">You </w:t>
                      </w:r>
                      <w:r>
                        <w:t xml:space="preserve">will </w:t>
                      </w:r>
                      <w:r w:rsidRPr="002C09FB">
                        <w:t>need:</w:t>
                      </w:r>
                    </w:p>
                    <w:p w14:paraId="7E586ED8" w14:textId="77777777" w:rsidR="00F01544" w:rsidRDefault="00F01544" w:rsidP="00F01544">
                      <w:pPr>
                        <w:pStyle w:val="BL"/>
                      </w:pPr>
                      <w:r>
                        <w:t>set of cards with digits 1–9</w:t>
                      </w:r>
                    </w:p>
                    <w:p w14:paraId="21A161B6" w14:textId="77777777" w:rsidR="00F01544" w:rsidRPr="00CF0781" w:rsidRDefault="00F01544" w:rsidP="00F01544">
                      <w:pPr>
                        <w:pStyle w:val="BL"/>
                        <w:tabs>
                          <w:tab w:val="clear" w:pos="4230"/>
                          <w:tab w:val="num" w:pos="360"/>
                        </w:tabs>
                        <w:rPr>
                          <w:rFonts w:ascii="Calibri" w:hAnsi="Calibri"/>
                        </w:rPr>
                      </w:pPr>
                      <w:r>
                        <w:t>pencil and paper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1544" w:rsidRPr="00264471">
        <w:t>What to do</w:t>
      </w:r>
    </w:p>
    <w:p w14:paraId="422E099D" w14:textId="77777777" w:rsidR="00F01544" w:rsidRDefault="00F01544" w:rsidP="00F01544">
      <w:pPr>
        <w:pStyle w:val="BL"/>
      </w:pPr>
      <w:r>
        <w:t>Choose three different cards from the 1–9 set and write a list of all the possible</w:t>
      </w:r>
      <w:r w:rsidR="00E73F2B">
        <w:t xml:space="preserve"> </w:t>
      </w:r>
      <w:r>
        <w:t>3-digit numbers.</w:t>
      </w:r>
    </w:p>
    <w:p w14:paraId="7B33ACEA" w14:textId="77777777" w:rsidR="00F01544" w:rsidRDefault="00F01544" w:rsidP="00F01544">
      <w:pPr>
        <w:pStyle w:val="BL"/>
      </w:pPr>
      <w:r>
        <w:t xml:space="preserve">Return the cards to the pack and choose a single card. </w:t>
      </w:r>
    </w:p>
    <w:p w14:paraId="087D87E5" w14:textId="77777777" w:rsidR="00F01544" w:rsidRDefault="00F01544" w:rsidP="00F01544">
      <w:pPr>
        <w:pStyle w:val="BL"/>
      </w:pPr>
      <w:r>
        <w:t xml:space="preserve">Take turns to subtract the chosen single digit number from each of the 3-digit numbers. </w:t>
      </w:r>
    </w:p>
    <w:p w14:paraId="52D30B78" w14:textId="77777777" w:rsidR="00F01544" w:rsidRDefault="00F01544" w:rsidP="00F01544">
      <w:pPr>
        <w:pStyle w:val="BL"/>
      </w:pPr>
      <w:r>
        <w:t xml:space="preserve">Choose different cards and repeat. </w:t>
      </w:r>
    </w:p>
    <w:p w14:paraId="056BEC0A" w14:textId="77777777" w:rsidR="00C34173" w:rsidRPr="00F01544" w:rsidRDefault="00F01544" w:rsidP="00F01544">
      <w:pPr>
        <w:pStyle w:val="BL"/>
      </w:pPr>
      <w:r w:rsidRPr="00F01544">
        <w:t>Play for 10 minutes at a time.</w:t>
      </w:r>
    </w:p>
    <w:p w14:paraId="184AEF43" w14:textId="77777777" w:rsidR="000B70CF" w:rsidRPr="003775BC" w:rsidRDefault="000B70CF" w:rsidP="000B70CF">
      <w:pPr>
        <w:pStyle w:val="Subheadabovespace"/>
        <w:rPr>
          <w:rFonts w:cs="Arial"/>
        </w:rPr>
      </w:pPr>
      <w:r w:rsidRPr="003775BC">
        <w:rPr>
          <w:rFonts w:cs="Arial"/>
        </w:rPr>
        <w:t>Variation</w:t>
      </w:r>
    </w:p>
    <w:p w14:paraId="0DC99697" w14:textId="77777777" w:rsidR="000B70CF" w:rsidRPr="00DF283C" w:rsidRDefault="0072291C" w:rsidP="00DF283C">
      <w:pPr>
        <w:pStyle w:val="BL"/>
      </w:pPr>
      <w:r w:rsidRPr="0072291C">
        <w:t>Give the single card a value ten times its face value and subtract that, e.g. if you pick a 4, subtract 40.</w:t>
      </w:r>
    </w:p>
    <w:p w14:paraId="451E678D" w14:textId="798F23BE" w:rsidR="000B70CF" w:rsidRPr="003775BC" w:rsidRDefault="000465A7" w:rsidP="00D353E0">
      <w:pPr>
        <w:pStyle w:val="HeaddingwithColor"/>
        <w:spacing w:before="120"/>
        <w:rPr>
          <w:rFonts w:cs="Arial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49355044" wp14:editId="6AC097DF">
                <wp:simplePos x="0" y="0"/>
                <wp:positionH relativeFrom="column">
                  <wp:posOffset>-3810</wp:posOffset>
                </wp:positionH>
                <wp:positionV relativeFrom="paragraph">
                  <wp:posOffset>27305</wp:posOffset>
                </wp:positionV>
                <wp:extent cx="4462145" cy="228600"/>
                <wp:effectExtent l="635" t="635" r="4445" b="0"/>
                <wp:wrapNone/>
                <wp:docPr id="10" name="Rectangle 1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62145" cy="228600"/>
                        </a:xfrm>
                        <a:prstGeom prst="rect">
                          <a:avLst/>
                        </a:prstGeom>
                        <a:solidFill>
                          <a:srgbClr val="80B0E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08E4C" id="Rectangle 1712" o:spid="_x0000_s1026" style="position:absolute;margin-left:-.3pt;margin-top:2.15pt;width:351.35pt;height:18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" fillcolor="#80b0e4" stroked="f" strokecolor="black [3213]" strokeweight="1pt"/>
            </w:pict>
          </mc:Fallback>
        </mc:AlternateContent>
      </w:r>
      <w:r w:rsidR="000B70CF" w:rsidRPr="003775BC">
        <w:rPr>
          <w:rFonts w:cs="Arial"/>
        </w:rPr>
        <w:t>QUESTIONS TO ASK</w:t>
      </w:r>
    </w:p>
    <w:p w14:paraId="3A77774C" w14:textId="63F9690A" w:rsidR="00271240" w:rsidRPr="003775BC" w:rsidRDefault="000465A7" w:rsidP="00C61428">
      <w:pPr>
        <w:pStyle w:val="BL"/>
        <w:numPr>
          <w:ilvl w:val="0"/>
          <w:numId w:val="0"/>
        </w:numPr>
        <w:spacing w:line="240" w:lineRule="auto"/>
        <w:ind w:left="216"/>
        <w:rPr>
          <w:rFonts w:cs="Arial"/>
          <w:szCs w:val="2"/>
        </w:rPr>
      </w:pPr>
      <w:r>
        <w:rPr>
          <w:rFonts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D552675" wp14:editId="622296A0">
                <wp:simplePos x="0" y="0"/>
                <wp:positionH relativeFrom="column">
                  <wp:posOffset>3014980</wp:posOffset>
                </wp:positionH>
                <wp:positionV relativeFrom="paragraph">
                  <wp:posOffset>40640</wp:posOffset>
                </wp:positionV>
                <wp:extent cx="1304290" cy="539750"/>
                <wp:effectExtent l="9525" t="7620" r="48260" b="119380"/>
                <wp:wrapNone/>
                <wp:docPr id="9" name="AutoShap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04290" cy="539750"/>
                        </a:xfrm>
                        <a:prstGeom prst="wedgeRoundRectCallout">
                          <a:avLst>
                            <a:gd name="adj1" fmla="val 50292"/>
                            <a:gd name="adj2" fmla="val 68940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5DCC4" w14:textId="77777777" w:rsidR="00C61428" w:rsidRPr="00FC722C" w:rsidRDefault="00FC722C" w:rsidP="00FC722C">
                            <w:pPr>
                              <w:pStyle w:val="BubbleText"/>
                            </w:pPr>
                            <w:r w:rsidRPr="00FC722C">
                              <w:t>What must you subtract from 482 to leave zero in the tens column?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552675" id="AutoShape 162" o:spid="_x0000_s1046" type="#_x0000_t62" style="position:absolute;left:0;text-align:left;margin-left:237.4pt;margin-top:3.2pt;width:102.7pt;height:42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" adj="21663,25691" fillcolor="#b6dde8" strokecolor="black [3200]" strokeweight=".25pt">
                <v:textbox inset="0,0,0,0">
                  <w:txbxContent>
                    <w:p w14:paraId="5535DCC4" w14:textId="77777777" w:rsidR="00C61428" w:rsidRPr="00FC722C" w:rsidRDefault="00FC722C" w:rsidP="00FC722C">
                      <w:pPr>
                        <w:pStyle w:val="BubbleText"/>
                      </w:pPr>
                      <w:r w:rsidRPr="00FC722C">
                        <w:t>What must you subtract from 482 to leave zero in the tens column?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6B1239A" wp14:editId="5EF91A9A">
                <wp:simplePos x="0" y="0"/>
                <wp:positionH relativeFrom="column">
                  <wp:posOffset>1595120</wp:posOffset>
                </wp:positionH>
                <wp:positionV relativeFrom="paragraph">
                  <wp:posOffset>129540</wp:posOffset>
                </wp:positionV>
                <wp:extent cx="1233805" cy="450850"/>
                <wp:effectExtent l="8890" t="172720" r="5080" b="5080"/>
                <wp:wrapNone/>
                <wp:docPr id="8" name="AutoShap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33805" cy="450850"/>
                        </a:xfrm>
                        <a:prstGeom prst="wedgeRoundRectCallout">
                          <a:avLst>
                            <a:gd name="adj1" fmla="val -47426"/>
                            <a:gd name="adj2" fmla="val -82958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3A5588" w14:textId="77777777" w:rsidR="00C61428" w:rsidRPr="00C61428" w:rsidRDefault="00C61428" w:rsidP="00C61428">
                            <w:pPr>
                              <w:pStyle w:val="BubbleText"/>
                            </w:pPr>
                            <w:r w:rsidRPr="00C61428">
                              <w:t>What is 537 − 40? Explain how you calculated the answer.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1239A" id="AutoShape 158" o:spid="_x0000_s1047" type="#_x0000_t62" style="position:absolute;left:0;text-align:left;margin-left:125.6pt;margin-top:10.2pt;width:97.15pt;height:35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" adj="556,-7119" fillcolor="#b6dde8" strokecolor="black [3213]" strokeweight=".25pt">
                <v:textbox inset="0,0,0,0">
                  <w:txbxContent>
                    <w:p w14:paraId="0E3A5588" w14:textId="77777777" w:rsidR="00C61428" w:rsidRPr="00C61428" w:rsidRDefault="00C61428" w:rsidP="00C61428">
                      <w:pPr>
                        <w:pStyle w:val="BubbleText"/>
                      </w:pPr>
                      <w:r w:rsidRPr="00C61428">
                        <w:t>What is 537 − 40? Explain how you calculated the answer.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ial"/>
          <w:noProof/>
          <w:szCs w:val="2"/>
          <w:lang w:eastAsia="en-GB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4AFC7A1" wp14:editId="509196B9">
                <wp:simplePos x="0" y="0"/>
                <wp:positionH relativeFrom="column">
                  <wp:posOffset>67945</wp:posOffset>
                </wp:positionH>
                <wp:positionV relativeFrom="paragraph">
                  <wp:posOffset>80010</wp:posOffset>
                </wp:positionV>
                <wp:extent cx="1394460" cy="500380"/>
                <wp:effectExtent l="5715" t="8890" r="9525" b="157480"/>
                <wp:wrapNone/>
                <wp:docPr id="7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4460" cy="500380"/>
                        </a:xfrm>
                        <a:prstGeom prst="wedgeRoundRectCallout">
                          <a:avLst>
                            <a:gd name="adj1" fmla="val -45310"/>
                            <a:gd name="adj2" fmla="val 78301"/>
                            <a:gd name="adj3" fmla="val 16667"/>
                          </a:avLst>
                        </a:prstGeom>
                        <a:solidFill>
                          <a:srgbClr val="B6DDE8"/>
                        </a:solidFill>
                        <a:ln w="3175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CEAD4" w14:textId="77777777" w:rsidR="00C61428" w:rsidRPr="00C61428" w:rsidRDefault="00C61428" w:rsidP="00C61428">
                            <w:pPr>
                              <w:pStyle w:val="BubbleText"/>
                            </w:pPr>
                            <w:r w:rsidRPr="00C61428">
                              <w:t>Which number is written first in a subtraction calculation? Why?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FC7A1" id="AutoShape 163" o:spid="_x0000_s1048" type="#_x0000_t62" style="position:absolute;left:0;text-align:left;margin-left:5.35pt;margin-top:6.3pt;width:109.8pt;height:39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" adj="1013,27713" fillcolor="#b6dde8" strokecolor="black [3200]" strokeweight=".25pt">
                <v:textbox inset="0,0,0,0">
                  <w:txbxContent>
                    <w:p w14:paraId="073CEAD4" w14:textId="77777777" w:rsidR="00C61428" w:rsidRPr="00C61428" w:rsidRDefault="00C61428" w:rsidP="00C61428">
                      <w:pPr>
                        <w:pStyle w:val="BubbleText"/>
                      </w:pPr>
                      <w:r w:rsidRPr="00C61428">
                        <w:t>Which number is written first in a subtraction calculation? Why?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71240" w:rsidRPr="003775BC" w:rsidSect="0086277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1022" w:right="720" w:bottom="1022" w:left="720" w:header="706" w:footer="706" w:gutter="0"/>
      <w:cols w:num="2" w:space="13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58A695" w14:textId="77777777" w:rsidR="00F3107F" w:rsidRDefault="00F3107F" w:rsidP="00A42AA8">
      <w:r>
        <w:separator/>
      </w:r>
    </w:p>
  </w:endnote>
  <w:endnote w:type="continuationSeparator" w:id="0">
    <w:p w14:paraId="4D2BD223" w14:textId="77777777" w:rsidR="00F3107F" w:rsidRDefault="00F3107F" w:rsidP="00A42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pple Chancery">
    <w:altName w:val="Times New Roman"/>
    <w:charset w:val="00"/>
    <w:family w:val="auto"/>
    <w:pitch w:val="variable"/>
    <w:sig w:usb0="80000067" w:usb1="00000003" w:usb2="00000000" w:usb3="00000000" w:csb0="000001F3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584001" w14:textId="77777777" w:rsidR="00F72116" w:rsidRDefault="009A2331" w:rsidP="00873E9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F72116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E9C3AD0" w14:textId="77777777" w:rsidR="00F72116" w:rsidRDefault="00F72116" w:rsidP="00BF611A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0F78BF" w14:textId="5EAD1BBE" w:rsidR="00F72116" w:rsidRDefault="000465A7" w:rsidP="00BF611A">
    <w:pPr>
      <w:pStyle w:val="Footer"/>
      <w:ind w:right="360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39F6506" wp14:editId="5AC8A6A0">
              <wp:simplePos x="0" y="0"/>
              <wp:positionH relativeFrom="column">
                <wp:posOffset>5375910</wp:posOffset>
              </wp:positionH>
              <wp:positionV relativeFrom="paragraph">
                <wp:posOffset>83820</wp:posOffset>
              </wp:positionV>
              <wp:extent cx="4462145" cy="3429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4C50AD2E" w14:textId="77777777" w:rsidR="00F72116" w:rsidRDefault="00753510" w:rsidP="005B1243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9F650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423.3pt;margin-top:6.6pt;width:351.35pt;height:27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" filled="f" stroked="f">
              <v:textbox inset=",7.2pt,,7.2pt">
                <w:txbxContent>
                  <w:p w14:paraId="4C50AD2E" w14:textId="77777777" w:rsidR="00F72116" w:rsidRDefault="00753510" w:rsidP="005B1243">
                    <w:pPr>
                      <w:jc w:val="center"/>
                    </w:pPr>
                    <w:r>
                      <w:rPr>
                        <w:rStyle w:val="PageNumber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64F34F00" wp14:editId="7A825F7B">
              <wp:simplePos x="0" y="0"/>
              <wp:positionH relativeFrom="column">
                <wp:posOffset>3810</wp:posOffset>
              </wp:positionH>
              <wp:positionV relativeFrom="paragraph">
                <wp:posOffset>86995</wp:posOffset>
              </wp:positionV>
              <wp:extent cx="4462145" cy="353060"/>
              <wp:effectExtent l="0" t="0" r="0" b="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D2E326B" w14:textId="77777777" w:rsidR="00F72116" w:rsidRDefault="00753510" w:rsidP="005B1243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4F34F00" id="Text Box 1" o:spid="_x0000_s1050" type="#_x0000_t202" style="position:absolute;margin-left:.3pt;margin-top:6.85pt;width:351.35pt;height:27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" filled="f" stroked="f">
              <v:textbox inset=",7.2pt,,7.2pt">
                <w:txbxContent>
                  <w:p w14:paraId="6D2E326B" w14:textId="77777777" w:rsidR="00F72116" w:rsidRDefault="00753510" w:rsidP="005B1243">
                    <w:pPr>
                      <w:jc w:val="center"/>
                    </w:pPr>
                    <w:r>
                      <w:rPr>
                        <w:rStyle w:val="PageNumber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FB03E" w14:textId="3AC08D6B" w:rsidR="00F72116" w:rsidRDefault="000465A7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652A9933" wp14:editId="147A8156">
              <wp:simplePos x="0" y="0"/>
              <wp:positionH relativeFrom="column">
                <wp:posOffset>5318760</wp:posOffset>
              </wp:positionH>
              <wp:positionV relativeFrom="paragraph">
                <wp:posOffset>99060</wp:posOffset>
              </wp:positionV>
              <wp:extent cx="4462145" cy="342900"/>
              <wp:effectExtent l="0" t="0" r="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64AE6268" w14:textId="77777777" w:rsidR="00F72116" w:rsidRDefault="00F72116" w:rsidP="005B1243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2A9933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1" type="#_x0000_t202" style="position:absolute;margin-left:418.8pt;margin-top:7.8pt;width:351.35pt;height:27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" filled="f" stroked="f">
              <v:textbox inset=",7.2pt,,7.2pt">
                <w:txbxContent>
                  <w:p w14:paraId="64AE6268" w14:textId="77777777" w:rsidR="00F72116" w:rsidRDefault="00F72116" w:rsidP="005B1243">
                    <w:pPr>
                      <w:jc w:val="center"/>
                    </w:pPr>
                    <w:r>
                      <w:rPr>
                        <w:rStyle w:val="PageNumber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2E443071" wp14:editId="549ADE13">
              <wp:simplePos x="0" y="0"/>
              <wp:positionH relativeFrom="column">
                <wp:posOffset>0</wp:posOffset>
              </wp:positionH>
              <wp:positionV relativeFrom="paragraph">
                <wp:posOffset>102235</wp:posOffset>
              </wp:positionV>
              <wp:extent cx="4462145" cy="353060"/>
              <wp:effectExtent l="0" t="0" r="0" b="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2145" cy="3530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176B7C99" w14:textId="77777777" w:rsidR="00F72116" w:rsidRDefault="00F72116" w:rsidP="005B1243">
                          <w:pPr>
                            <w:jc w:val="center"/>
                          </w:pPr>
                          <w:r>
                            <w:rPr>
                              <w:rStyle w:val="PageNumber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443071" id="Text Box 7" o:spid="_x0000_s1052" type="#_x0000_t202" style="position:absolute;margin-left:0;margin-top:8.05pt;width:351.35pt;height:27.8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" filled="f" stroked="f">
              <v:textbox inset=",7.2pt,,7.2pt">
                <w:txbxContent>
                  <w:p w14:paraId="176B7C99" w14:textId="77777777" w:rsidR="00F72116" w:rsidRDefault="00F72116" w:rsidP="005B1243">
                    <w:pPr>
                      <w:jc w:val="center"/>
                    </w:pPr>
                    <w:r>
                      <w:rPr>
                        <w:rStyle w:val="PageNumber"/>
                      </w:rPr>
                      <w:t>4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8A288E" w14:textId="77777777" w:rsidR="00F3107F" w:rsidRDefault="00F3107F" w:rsidP="00A42AA8">
      <w:r>
        <w:separator/>
      </w:r>
    </w:p>
  </w:footnote>
  <w:footnote w:type="continuationSeparator" w:id="0">
    <w:p w14:paraId="51A129D0" w14:textId="77777777" w:rsidR="00F3107F" w:rsidRDefault="00F3107F" w:rsidP="00A42A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5A8BE3" w14:textId="77777777" w:rsidR="000C2E08" w:rsidRDefault="000C2E0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2F3EF" w14:textId="77777777" w:rsidR="000C2E08" w:rsidRDefault="000C2E08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393984" w14:textId="77777777" w:rsidR="000C2E08" w:rsidRDefault="000C2E0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E68AD5C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746BA7"/>
    <w:multiLevelType w:val="hybridMultilevel"/>
    <w:tmpl w:val="7E12E7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3A68F7"/>
    <w:multiLevelType w:val="hybridMultilevel"/>
    <w:tmpl w:val="4FEC69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0DA213F"/>
    <w:multiLevelType w:val="hybridMultilevel"/>
    <w:tmpl w:val="D8E68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4E07E3"/>
    <w:multiLevelType w:val="hybridMultilevel"/>
    <w:tmpl w:val="10504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A9775F"/>
    <w:multiLevelType w:val="hybridMultilevel"/>
    <w:tmpl w:val="CFB293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A446F"/>
    <w:multiLevelType w:val="hybridMultilevel"/>
    <w:tmpl w:val="36CEDF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E473BC"/>
    <w:multiLevelType w:val="hybridMultilevel"/>
    <w:tmpl w:val="8430C89A"/>
    <w:lvl w:ilvl="0" w:tplc="38EE0FD8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770B94"/>
    <w:multiLevelType w:val="hybridMultilevel"/>
    <w:tmpl w:val="F01C186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8CA0DD1"/>
    <w:multiLevelType w:val="hybridMultilevel"/>
    <w:tmpl w:val="7534E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9C23E24"/>
    <w:multiLevelType w:val="hybridMultilevel"/>
    <w:tmpl w:val="BD062F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C2637C"/>
    <w:multiLevelType w:val="hybridMultilevel"/>
    <w:tmpl w:val="D178A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E4254E"/>
    <w:multiLevelType w:val="hybridMultilevel"/>
    <w:tmpl w:val="56F0D0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B357E4"/>
    <w:multiLevelType w:val="hybridMultilevel"/>
    <w:tmpl w:val="B680C0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BD55EA8"/>
    <w:multiLevelType w:val="hybridMultilevel"/>
    <w:tmpl w:val="36BE7A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FA943A6"/>
    <w:multiLevelType w:val="hybridMultilevel"/>
    <w:tmpl w:val="02FCC1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4534BA5"/>
    <w:multiLevelType w:val="hybridMultilevel"/>
    <w:tmpl w:val="7B2CA694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67110A"/>
    <w:multiLevelType w:val="hybridMultilevel"/>
    <w:tmpl w:val="4740E41C"/>
    <w:lvl w:ilvl="0" w:tplc="B1386486">
      <w:start w:val="1"/>
      <w:numFmt w:val="bullet"/>
      <w:pStyle w:val="BL"/>
      <w:lvlText w:val=""/>
      <w:lvlJc w:val="left"/>
      <w:pPr>
        <w:tabs>
          <w:tab w:val="num" w:pos="4230"/>
        </w:tabs>
        <w:ind w:left="3870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605524"/>
    <w:multiLevelType w:val="hybridMultilevel"/>
    <w:tmpl w:val="25407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91C3D76"/>
    <w:multiLevelType w:val="hybridMultilevel"/>
    <w:tmpl w:val="11AE8A58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6C57CD"/>
    <w:multiLevelType w:val="hybridMultilevel"/>
    <w:tmpl w:val="51408A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4F5B5F"/>
    <w:multiLevelType w:val="hybridMultilevel"/>
    <w:tmpl w:val="4928F330"/>
    <w:lvl w:ilvl="0" w:tplc="55B2076E">
      <w:start w:val="1"/>
      <w:numFmt w:val="bullet"/>
      <w:lvlText w:val=""/>
      <w:lvlJc w:val="left"/>
      <w:pPr>
        <w:tabs>
          <w:tab w:val="num" w:pos="360"/>
        </w:tabs>
        <w:ind w:left="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962D28"/>
    <w:multiLevelType w:val="hybridMultilevel"/>
    <w:tmpl w:val="9E7443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E3F27F2"/>
    <w:multiLevelType w:val="hybridMultilevel"/>
    <w:tmpl w:val="4928D4F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3"/>
  </w:num>
  <w:num w:numId="3">
    <w:abstractNumId w:val="8"/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1"/>
  </w:num>
  <w:num w:numId="7">
    <w:abstractNumId w:val="18"/>
  </w:num>
  <w:num w:numId="8">
    <w:abstractNumId w:val="19"/>
  </w:num>
  <w:num w:numId="9">
    <w:abstractNumId w:val="21"/>
  </w:num>
  <w:num w:numId="10">
    <w:abstractNumId w:val="16"/>
  </w:num>
  <w:num w:numId="11">
    <w:abstractNumId w:val="7"/>
  </w:num>
  <w:num w:numId="12">
    <w:abstractNumId w:val="9"/>
  </w:num>
  <w:num w:numId="13">
    <w:abstractNumId w:val="0"/>
  </w:num>
  <w:num w:numId="14">
    <w:abstractNumId w:val="2"/>
  </w:num>
  <w:num w:numId="15">
    <w:abstractNumId w:val="22"/>
  </w:num>
  <w:num w:numId="16">
    <w:abstractNumId w:val="12"/>
  </w:num>
  <w:num w:numId="17">
    <w:abstractNumId w:val="11"/>
  </w:num>
  <w:num w:numId="18">
    <w:abstractNumId w:val="3"/>
  </w:num>
  <w:num w:numId="19">
    <w:abstractNumId w:val="5"/>
  </w:num>
  <w:num w:numId="20">
    <w:abstractNumId w:val="6"/>
  </w:num>
  <w:num w:numId="21">
    <w:abstractNumId w:val="15"/>
  </w:num>
  <w:num w:numId="22">
    <w:abstractNumId w:val="4"/>
  </w:num>
  <w:num w:numId="23">
    <w:abstractNumId w:val="14"/>
  </w:num>
  <w:num w:numId="24">
    <w:abstractNumId w:val="20"/>
  </w:num>
  <w:num w:numId="2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oNotTrackFormatting/>
  <w:defaultTabStop w:val="720"/>
  <w:drawingGridHorizontalSpacing w:val="120"/>
  <w:displayHorizontalDrawingGridEvery w:val="2"/>
  <w:characterSpacingControl w:val="doNotCompress"/>
  <w:hdrShapeDefaults>
    <o:shapedefaults v:ext="edit" spidmax="7170">
      <o:colormru v:ext="edit" colors="#efeeed,#14aacd,#1baacd,#b6dde8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2EFA"/>
    <w:rsid w:val="0000350B"/>
    <w:rsid w:val="00006FF5"/>
    <w:rsid w:val="00007E7C"/>
    <w:rsid w:val="0001169A"/>
    <w:rsid w:val="000133DA"/>
    <w:rsid w:val="00015187"/>
    <w:rsid w:val="000169E1"/>
    <w:rsid w:val="00016A53"/>
    <w:rsid w:val="00022B31"/>
    <w:rsid w:val="0002338B"/>
    <w:rsid w:val="00023C83"/>
    <w:rsid w:val="00023DDF"/>
    <w:rsid w:val="00026053"/>
    <w:rsid w:val="000264E4"/>
    <w:rsid w:val="00027BAE"/>
    <w:rsid w:val="0003315F"/>
    <w:rsid w:val="00034B7D"/>
    <w:rsid w:val="00035E4B"/>
    <w:rsid w:val="00036569"/>
    <w:rsid w:val="00036A68"/>
    <w:rsid w:val="00037B40"/>
    <w:rsid w:val="0004621D"/>
    <w:rsid w:val="000465A7"/>
    <w:rsid w:val="00066BBC"/>
    <w:rsid w:val="00067EB0"/>
    <w:rsid w:val="000726D4"/>
    <w:rsid w:val="00074944"/>
    <w:rsid w:val="000767E9"/>
    <w:rsid w:val="00085B7A"/>
    <w:rsid w:val="00091356"/>
    <w:rsid w:val="000A1A72"/>
    <w:rsid w:val="000A3514"/>
    <w:rsid w:val="000A41B5"/>
    <w:rsid w:val="000A576F"/>
    <w:rsid w:val="000B139B"/>
    <w:rsid w:val="000B335A"/>
    <w:rsid w:val="000B626E"/>
    <w:rsid w:val="000B70CF"/>
    <w:rsid w:val="000B723F"/>
    <w:rsid w:val="000B7C93"/>
    <w:rsid w:val="000C2E08"/>
    <w:rsid w:val="000C32BA"/>
    <w:rsid w:val="000C5C8C"/>
    <w:rsid w:val="000C71BA"/>
    <w:rsid w:val="000D043F"/>
    <w:rsid w:val="000D04BF"/>
    <w:rsid w:val="000D1091"/>
    <w:rsid w:val="000E0167"/>
    <w:rsid w:val="000F1342"/>
    <w:rsid w:val="00100365"/>
    <w:rsid w:val="00105455"/>
    <w:rsid w:val="001101A5"/>
    <w:rsid w:val="00113306"/>
    <w:rsid w:val="00113C28"/>
    <w:rsid w:val="00125B5E"/>
    <w:rsid w:val="00125D79"/>
    <w:rsid w:val="00132771"/>
    <w:rsid w:val="00136173"/>
    <w:rsid w:val="00136EA5"/>
    <w:rsid w:val="001434BA"/>
    <w:rsid w:val="001443C7"/>
    <w:rsid w:val="00146EBB"/>
    <w:rsid w:val="00154B89"/>
    <w:rsid w:val="00155C39"/>
    <w:rsid w:val="001600C6"/>
    <w:rsid w:val="00167132"/>
    <w:rsid w:val="00167801"/>
    <w:rsid w:val="001679A6"/>
    <w:rsid w:val="00171ECD"/>
    <w:rsid w:val="001723D5"/>
    <w:rsid w:val="00172E89"/>
    <w:rsid w:val="001742D8"/>
    <w:rsid w:val="00174B9B"/>
    <w:rsid w:val="00176D00"/>
    <w:rsid w:val="00182317"/>
    <w:rsid w:val="0018646A"/>
    <w:rsid w:val="001929F6"/>
    <w:rsid w:val="001A3432"/>
    <w:rsid w:val="001A688B"/>
    <w:rsid w:val="001A6D15"/>
    <w:rsid w:val="001A7B4F"/>
    <w:rsid w:val="001A7E71"/>
    <w:rsid w:val="001B646C"/>
    <w:rsid w:val="001B6803"/>
    <w:rsid w:val="001C093A"/>
    <w:rsid w:val="001C0F0C"/>
    <w:rsid w:val="001C12BC"/>
    <w:rsid w:val="001C2C01"/>
    <w:rsid w:val="001C369E"/>
    <w:rsid w:val="001C39FB"/>
    <w:rsid w:val="001C5F40"/>
    <w:rsid w:val="001D0683"/>
    <w:rsid w:val="001D0B02"/>
    <w:rsid w:val="001D314C"/>
    <w:rsid w:val="001D5711"/>
    <w:rsid w:val="001D67E8"/>
    <w:rsid w:val="001D6BE6"/>
    <w:rsid w:val="001D7EB4"/>
    <w:rsid w:val="001E0696"/>
    <w:rsid w:val="001E3280"/>
    <w:rsid w:val="001E4745"/>
    <w:rsid w:val="001F0B4E"/>
    <w:rsid w:val="001F2C22"/>
    <w:rsid w:val="00200E5F"/>
    <w:rsid w:val="0020102B"/>
    <w:rsid w:val="00202223"/>
    <w:rsid w:val="002026C2"/>
    <w:rsid w:val="0020356F"/>
    <w:rsid w:val="0021219F"/>
    <w:rsid w:val="00213A2A"/>
    <w:rsid w:val="00213D5E"/>
    <w:rsid w:val="0021697F"/>
    <w:rsid w:val="00216A87"/>
    <w:rsid w:val="002215D2"/>
    <w:rsid w:val="00223349"/>
    <w:rsid w:val="00224841"/>
    <w:rsid w:val="00230093"/>
    <w:rsid w:val="00231249"/>
    <w:rsid w:val="002329F0"/>
    <w:rsid w:val="0023329D"/>
    <w:rsid w:val="002347AD"/>
    <w:rsid w:val="00235CFE"/>
    <w:rsid w:val="00236716"/>
    <w:rsid w:val="00242AD0"/>
    <w:rsid w:val="00246023"/>
    <w:rsid w:val="00247CF9"/>
    <w:rsid w:val="00250E23"/>
    <w:rsid w:val="00260BFA"/>
    <w:rsid w:val="00261814"/>
    <w:rsid w:val="00262B3C"/>
    <w:rsid w:val="00264471"/>
    <w:rsid w:val="00266FC7"/>
    <w:rsid w:val="00271240"/>
    <w:rsid w:val="00273576"/>
    <w:rsid w:val="002809CE"/>
    <w:rsid w:val="002836E1"/>
    <w:rsid w:val="0028571D"/>
    <w:rsid w:val="002869A1"/>
    <w:rsid w:val="00287402"/>
    <w:rsid w:val="0029271A"/>
    <w:rsid w:val="0029705D"/>
    <w:rsid w:val="002A0F3A"/>
    <w:rsid w:val="002A1F81"/>
    <w:rsid w:val="002A2286"/>
    <w:rsid w:val="002A32DF"/>
    <w:rsid w:val="002A3557"/>
    <w:rsid w:val="002A587A"/>
    <w:rsid w:val="002A6492"/>
    <w:rsid w:val="002A6828"/>
    <w:rsid w:val="002A70B2"/>
    <w:rsid w:val="002B42E5"/>
    <w:rsid w:val="002B461E"/>
    <w:rsid w:val="002B55E8"/>
    <w:rsid w:val="002B7E3A"/>
    <w:rsid w:val="002C59F6"/>
    <w:rsid w:val="002D1B4D"/>
    <w:rsid w:val="002D331B"/>
    <w:rsid w:val="002D4918"/>
    <w:rsid w:val="002D5EBF"/>
    <w:rsid w:val="002D7ABA"/>
    <w:rsid w:val="002E357F"/>
    <w:rsid w:val="002E5832"/>
    <w:rsid w:val="002E5B5C"/>
    <w:rsid w:val="002F04DB"/>
    <w:rsid w:val="002F0707"/>
    <w:rsid w:val="002F7F5F"/>
    <w:rsid w:val="00300A63"/>
    <w:rsid w:val="00301A3D"/>
    <w:rsid w:val="00316CDF"/>
    <w:rsid w:val="003206C3"/>
    <w:rsid w:val="00322FA0"/>
    <w:rsid w:val="00323031"/>
    <w:rsid w:val="00326A40"/>
    <w:rsid w:val="00330397"/>
    <w:rsid w:val="0033136C"/>
    <w:rsid w:val="003325B3"/>
    <w:rsid w:val="0033283A"/>
    <w:rsid w:val="0033294F"/>
    <w:rsid w:val="003357E0"/>
    <w:rsid w:val="00336C0B"/>
    <w:rsid w:val="00340CAB"/>
    <w:rsid w:val="00342E99"/>
    <w:rsid w:val="00346267"/>
    <w:rsid w:val="00346C34"/>
    <w:rsid w:val="00356C21"/>
    <w:rsid w:val="0036032A"/>
    <w:rsid w:val="0036117F"/>
    <w:rsid w:val="003634EC"/>
    <w:rsid w:val="00364B9F"/>
    <w:rsid w:val="003653D5"/>
    <w:rsid w:val="00367969"/>
    <w:rsid w:val="00372495"/>
    <w:rsid w:val="003775BC"/>
    <w:rsid w:val="003815C8"/>
    <w:rsid w:val="00381B7C"/>
    <w:rsid w:val="00381FFC"/>
    <w:rsid w:val="00390B57"/>
    <w:rsid w:val="00393A60"/>
    <w:rsid w:val="00395FAE"/>
    <w:rsid w:val="0039715F"/>
    <w:rsid w:val="00397CA4"/>
    <w:rsid w:val="00397DA8"/>
    <w:rsid w:val="003A0961"/>
    <w:rsid w:val="003A3111"/>
    <w:rsid w:val="003B16D9"/>
    <w:rsid w:val="003B5135"/>
    <w:rsid w:val="003B55AD"/>
    <w:rsid w:val="003C00A9"/>
    <w:rsid w:val="003C132F"/>
    <w:rsid w:val="003C2AFA"/>
    <w:rsid w:val="003C3288"/>
    <w:rsid w:val="003C780A"/>
    <w:rsid w:val="003D3468"/>
    <w:rsid w:val="003D57B0"/>
    <w:rsid w:val="003D63F0"/>
    <w:rsid w:val="003D675A"/>
    <w:rsid w:val="003D6CF3"/>
    <w:rsid w:val="003D6F09"/>
    <w:rsid w:val="003E0939"/>
    <w:rsid w:val="003E69E4"/>
    <w:rsid w:val="003F2BD0"/>
    <w:rsid w:val="003F3FEB"/>
    <w:rsid w:val="004032DC"/>
    <w:rsid w:val="00406465"/>
    <w:rsid w:val="00406CC2"/>
    <w:rsid w:val="00410481"/>
    <w:rsid w:val="0041057D"/>
    <w:rsid w:val="004109D3"/>
    <w:rsid w:val="004115AF"/>
    <w:rsid w:val="0041795C"/>
    <w:rsid w:val="00417A58"/>
    <w:rsid w:val="00426EDD"/>
    <w:rsid w:val="004276D0"/>
    <w:rsid w:val="00427D6E"/>
    <w:rsid w:val="0043763B"/>
    <w:rsid w:val="00443352"/>
    <w:rsid w:val="00446D18"/>
    <w:rsid w:val="0045294A"/>
    <w:rsid w:val="00456E3C"/>
    <w:rsid w:val="00456F62"/>
    <w:rsid w:val="00457114"/>
    <w:rsid w:val="004826BD"/>
    <w:rsid w:val="0048733D"/>
    <w:rsid w:val="00490B65"/>
    <w:rsid w:val="0049381F"/>
    <w:rsid w:val="00493E78"/>
    <w:rsid w:val="004A45AB"/>
    <w:rsid w:val="004B1A4E"/>
    <w:rsid w:val="004B2CE5"/>
    <w:rsid w:val="004B79F1"/>
    <w:rsid w:val="004C02D5"/>
    <w:rsid w:val="004C0C6E"/>
    <w:rsid w:val="004C3D34"/>
    <w:rsid w:val="004C3DE6"/>
    <w:rsid w:val="004C43EA"/>
    <w:rsid w:val="004C4B38"/>
    <w:rsid w:val="004C73E8"/>
    <w:rsid w:val="004C7D19"/>
    <w:rsid w:val="004E038E"/>
    <w:rsid w:val="004E0464"/>
    <w:rsid w:val="004E08F3"/>
    <w:rsid w:val="004E1DC7"/>
    <w:rsid w:val="004E28AD"/>
    <w:rsid w:val="004E4488"/>
    <w:rsid w:val="004E7453"/>
    <w:rsid w:val="004F05E1"/>
    <w:rsid w:val="004F3354"/>
    <w:rsid w:val="004F494D"/>
    <w:rsid w:val="004F591A"/>
    <w:rsid w:val="004F65B4"/>
    <w:rsid w:val="005008AA"/>
    <w:rsid w:val="00501757"/>
    <w:rsid w:val="00502D62"/>
    <w:rsid w:val="00505231"/>
    <w:rsid w:val="00506514"/>
    <w:rsid w:val="00507FCD"/>
    <w:rsid w:val="00510AFE"/>
    <w:rsid w:val="00515AEE"/>
    <w:rsid w:val="005171C9"/>
    <w:rsid w:val="005200DC"/>
    <w:rsid w:val="00525508"/>
    <w:rsid w:val="00526184"/>
    <w:rsid w:val="005277E7"/>
    <w:rsid w:val="00530958"/>
    <w:rsid w:val="0053585F"/>
    <w:rsid w:val="00536CEB"/>
    <w:rsid w:val="005372C1"/>
    <w:rsid w:val="005413BF"/>
    <w:rsid w:val="005420A3"/>
    <w:rsid w:val="00542179"/>
    <w:rsid w:val="00547697"/>
    <w:rsid w:val="005504FB"/>
    <w:rsid w:val="00553AA7"/>
    <w:rsid w:val="00555DC9"/>
    <w:rsid w:val="00556059"/>
    <w:rsid w:val="005604AA"/>
    <w:rsid w:val="0056229F"/>
    <w:rsid w:val="0056358F"/>
    <w:rsid w:val="00575233"/>
    <w:rsid w:val="00576D7F"/>
    <w:rsid w:val="005810DD"/>
    <w:rsid w:val="00581C80"/>
    <w:rsid w:val="005838EE"/>
    <w:rsid w:val="005855C8"/>
    <w:rsid w:val="00587063"/>
    <w:rsid w:val="00590DBA"/>
    <w:rsid w:val="00593895"/>
    <w:rsid w:val="005A08A6"/>
    <w:rsid w:val="005A3781"/>
    <w:rsid w:val="005A7CEB"/>
    <w:rsid w:val="005B0BB6"/>
    <w:rsid w:val="005B1243"/>
    <w:rsid w:val="005B1F6F"/>
    <w:rsid w:val="005B45F3"/>
    <w:rsid w:val="005B56AA"/>
    <w:rsid w:val="005C04E6"/>
    <w:rsid w:val="005C4C8B"/>
    <w:rsid w:val="005C5878"/>
    <w:rsid w:val="005C7717"/>
    <w:rsid w:val="005D0279"/>
    <w:rsid w:val="005D1128"/>
    <w:rsid w:val="005D4FBF"/>
    <w:rsid w:val="005D69A8"/>
    <w:rsid w:val="005D7C9E"/>
    <w:rsid w:val="005E3715"/>
    <w:rsid w:val="005E3ACC"/>
    <w:rsid w:val="005E753A"/>
    <w:rsid w:val="005F4B19"/>
    <w:rsid w:val="0060208C"/>
    <w:rsid w:val="006055D7"/>
    <w:rsid w:val="0060651D"/>
    <w:rsid w:val="0061602B"/>
    <w:rsid w:val="0061784C"/>
    <w:rsid w:val="00631F75"/>
    <w:rsid w:val="00633521"/>
    <w:rsid w:val="0063739C"/>
    <w:rsid w:val="00637CCC"/>
    <w:rsid w:val="00640E66"/>
    <w:rsid w:val="00640FF3"/>
    <w:rsid w:val="006428D1"/>
    <w:rsid w:val="006459CA"/>
    <w:rsid w:val="00646265"/>
    <w:rsid w:val="00652EA1"/>
    <w:rsid w:val="00655327"/>
    <w:rsid w:val="00655E4B"/>
    <w:rsid w:val="0066146B"/>
    <w:rsid w:val="006633D5"/>
    <w:rsid w:val="00673539"/>
    <w:rsid w:val="006746F8"/>
    <w:rsid w:val="0067620D"/>
    <w:rsid w:val="00676F36"/>
    <w:rsid w:val="00686262"/>
    <w:rsid w:val="00686983"/>
    <w:rsid w:val="00686BE0"/>
    <w:rsid w:val="00686D3D"/>
    <w:rsid w:val="006918A0"/>
    <w:rsid w:val="00693909"/>
    <w:rsid w:val="006949A1"/>
    <w:rsid w:val="006969AC"/>
    <w:rsid w:val="006A296B"/>
    <w:rsid w:val="006A301B"/>
    <w:rsid w:val="006A5245"/>
    <w:rsid w:val="006C168A"/>
    <w:rsid w:val="006C1A4E"/>
    <w:rsid w:val="006C31E5"/>
    <w:rsid w:val="006C60C0"/>
    <w:rsid w:val="006C6B20"/>
    <w:rsid w:val="006D3705"/>
    <w:rsid w:val="006D72EC"/>
    <w:rsid w:val="006E6A02"/>
    <w:rsid w:val="006E6E5C"/>
    <w:rsid w:val="006F5F25"/>
    <w:rsid w:val="006F654C"/>
    <w:rsid w:val="006F7830"/>
    <w:rsid w:val="007044CD"/>
    <w:rsid w:val="0072291C"/>
    <w:rsid w:val="00723191"/>
    <w:rsid w:val="00725286"/>
    <w:rsid w:val="00725852"/>
    <w:rsid w:val="00726242"/>
    <w:rsid w:val="00736E31"/>
    <w:rsid w:val="00742133"/>
    <w:rsid w:val="007422A5"/>
    <w:rsid w:val="00746912"/>
    <w:rsid w:val="00753510"/>
    <w:rsid w:val="007554CD"/>
    <w:rsid w:val="00767F49"/>
    <w:rsid w:val="0077007D"/>
    <w:rsid w:val="007715A5"/>
    <w:rsid w:val="00774481"/>
    <w:rsid w:val="00774657"/>
    <w:rsid w:val="00774EFD"/>
    <w:rsid w:val="007775C5"/>
    <w:rsid w:val="0077789E"/>
    <w:rsid w:val="00780B57"/>
    <w:rsid w:val="0078264A"/>
    <w:rsid w:val="00782F7D"/>
    <w:rsid w:val="00783DBB"/>
    <w:rsid w:val="00784AFE"/>
    <w:rsid w:val="00784D74"/>
    <w:rsid w:val="007879EF"/>
    <w:rsid w:val="0079303D"/>
    <w:rsid w:val="00794CD3"/>
    <w:rsid w:val="0079672F"/>
    <w:rsid w:val="007978AC"/>
    <w:rsid w:val="007A07D9"/>
    <w:rsid w:val="007A69A9"/>
    <w:rsid w:val="007B2D24"/>
    <w:rsid w:val="007B3C3A"/>
    <w:rsid w:val="007B3D0F"/>
    <w:rsid w:val="007B72A3"/>
    <w:rsid w:val="007C0DBC"/>
    <w:rsid w:val="007C2C08"/>
    <w:rsid w:val="007C2C35"/>
    <w:rsid w:val="007C3526"/>
    <w:rsid w:val="007D08FC"/>
    <w:rsid w:val="007D0BF0"/>
    <w:rsid w:val="007D111B"/>
    <w:rsid w:val="007D2AF5"/>
    <w:rsid w:val="007D3118"/>
    <w:rsid w:val="007D3804"/>
    <w:rsid w:val="007D5689"/>
    <w:rsid w:val="007D64B1"/>
    <w:rsid w:val="007E03A6"/>
    <w:rsid w:val="007E25B6"/>
    <w:rsid w:val="007E4A5B"/>
    <w:rsid w:val="007E4C8C"/>
    <w:rsid w:val="007E5D99"/>
    <w:rsid w:val="007E5F97"/>
    <w:rsid w:val="007E67FF"/>
    <w:rsid w:val="007E7C60"/>
    <w:rsid w:val="007F3DC3"/>
    <w:rsid w:val="007F43ED"/>
    <w:rsid w:val="007F7C36"/>
    <w:rsid w:val="00807960"/>
    <w:rsid w:val="00810419"/>
    <w:rsid w:val="00810A97"/>
    <w:rsid w:val="00812F30"/>
    <w:rsid w:val="00813FF0"/>
    <w:rsid w:val="00820C5D"/>
    <w:rsid w:val="00821618"/>
    <w:rsid w:val="00822E52"/>
    <w:rsid w:val="00825CC4"/>
    <w:rsid w:val="00833E19"/>
    <w:rsid w:val="00840D96"/>
    <w:rsid w:val="0084167A"/>
    <w:rsid w:val="0084297B"/>
    <w:rsid w:val="008448EF"/>
    <w:rsid w:val="00846C0E"/>
    <w:rsid w:val="0084799C"/>
    <w:rsid w:val="00847D3D"/>
    <w:rsid w:val="0085064C"/>
    <w:rsid w:val="00852E32"/>
    <w:rsid w:val="00855B87"/>
    <w:rsid w:val="00856458"/>
    <w:rsid w:val="00860B5B"/>
    <w:rsid w:val="00862772"/>
    <w:rsid w:val="00865B3F"/>
    <w:rsid w:val="00866348"/>
    <w:rsid w:val="00867CB0"/>
    <w:rsid w:val="00871161"/>
    <w:rsid w:val="00873E90"/>
    <w:rsid w:val="008750DB"/>
    <w:rsid w:val="008760EB"/>
    <w:rsid w:val="00886704"/>
    <w:rsid w:val="008926FE"/>
    <w:rsid w:val="008948AA"/>
    <w:rsid w:val="00894C6B"/>
    <w:rsid w:val="008964CB"/>
    <w:rsid w:val="008A3C3D"/>
    <w:rsid w:val="008A608C"/>
    <w:rsid w:val="008A7502"/>
    <w:rsid w:val="008B0F18"/>
    <w:rsid w:val="008B293C"/>
    <w:rsid w:val="008B35F3"/>
    <w:rsid w:val="008C0EE3"/>
    <w:rsid w:val="008C185E"/>
    <w:rsid w:val="008C36AD"/>
    <w:rsid w:val="008C37C1"/>
    <w:rsid w:val="008C5A3A"/>
    <w:rsid w:val="008C61A9"/>
    <w:rsid w:val="008C718A"/>
    <w:rsid w:val="008D0287"/>
    <w:rsid w:val="008D4264"/>
    <w:rsid w:val="008D5C24"/>
    <w:rsid w:val="008E4798"/>
    <w:rsid w:val="008E733B"/>
    <w:rsid w:val="008F49E2"/>
    <w:rsid w:val="00904670"/>
    <w:rsid w:val="00905D18"/>
    <w:rsid w:val="00911316"/>
    <w:rsid w:val="00913E76"/>
    <w:rsid w:val="00916568"/>
    <w:rsid w:val="0091734C"/>
    <w:rsid w:val="00924B23"/>
    <w:rsid w:val="00925281"/>
    <w:rsid w:val="00925469"/>
    <w:rsid w:val="0093290D"/>
    <w:rsid w:val="00933F5A"/>
    <w:rsid w:val="00935D2A"/>
    <w:rsid w:val="009375A9"/>
    <w:rsid w:val="00940593"/>
    <w:rsid w:val="009438EC"/>
    <w:rsid w:val="00943FED"/>
    <w:rsid w:val="00944E73"/>
    <w:rsid w:val="00950497"/>
    <w:rsid w:val="00950FED"/>
    <w:rsid w:val="00951508"/>
    <w:rsid w:val="00953A6A"/>
    <w:rsid w:val="00954036"/>
    <w:rsid w:val="00960242"/>
    <w:rsid w:val="009607D8"/>
    <w:rsid w:val="009615FB"/>
    <w:rsid w:val="00962DC7"/>
    <w:rsid w:val="00964679"/>
    <w:rsid w:val="009647CF"/>
    <w:rsid w:val="00965A72"/>
    <w:rsid w:val="00965EAF"/>
    <w:rsid w:val="00971229"/>
    <w:rsid w:val="00971860"/>
    <w:rsid w:val="009752D6"/>
    <w:rsid w:val="00977B96"/>
    <w:rsid w:val="00980AB3"/>
    <w:rsid w:val="0098334F"/>
    <w:rsid w:val="00983B23"/>
    <w:rsid w:val="00984F31"/>
    <w:rsid w:val="009879AA"/>
    <w:rsid w:val="00990117"/>
    <w:rsid w:val="00991474"/>
    <w:rsid w:val="00993CA2"/>
    <w:rsid w:val="009961C1"/>
    <w:rsid w:val="0099724D"/>
    <w:rsid w:val="009A0CA7"/>
    <w:rsid w:val="009A1BCB"/>
    <w:rsid w:val="009A2331"/>
    <w:rsid w:val="009A3409"/>
    <w:rsid w:val="009A420F"/>
    <w:rsid w:val="009A550B"/>
    <w:rsid w:val="009A5A8F"/>
    <w:rsid w:val="009A7110"/>
    <w:rsid w:val="009A7EB5"/>
    <w:rsid w:val="009B46D4"/>
    <w:rsid w:val="009C6AA2"/>
    <w:rsid w:val="009D0127"/>
    <w:rsid w:val="009D2567"/>
    <w:rsid w:val="009D2FC9"/>
    <w:rsid w:val="009D3E4E"/>
    <w:rsid w:val="009D4F84"/>
    <w:rsid w:val="009E0FFC"/>
    <w:rsid w:val="009E4315"/>
    <w:rsid w:val="009E6475"/>
    <w:rsid w:val="009F0525"/>
    <w:rsid w:val="009F0EDD"/>
    <w:rsid w:val="009F1365"/>
    <w:rsid w:val="009F148B"/>
    <w:rsid w:val="009F42CD"/>
    <w:rsid w:val="009F5F0D"/>
    <w:rsid w:val="009F7A1D"/>
    <w:rsid w:val="00A01040"/>
    <w:rsid w:val="00A01873"/>
    <w:rsid w:val="00A067C8"/>
    <w:rsid w:val="00A07396"/>
    <w:rsid w:val="00A07775"/>
    <w:rsid w:val="00A10626"/>
    <w:rsid w:val="00A11949"/>
    <w:rsid w:val="00A13750"/>
    <w:rsid w:val="00A2150F"/>
    <w:rsid w:val="00A218A8"/>
    <w:rsid w:val="00A23881"/>
    <w:rsid w:val="00A240DB"/>
    <w:rsid w:val="00A27026"/>
    <w:rsid w:val="00A309F9"/>
    <w:rsid w:val="00A32262"/>
    <w:rsid w:val="00A327AE"/>
    <w:rsid w:val="00A32EB6"/>
    <w:rsid w:val="00A340C1"/>
    <w:rsid w:val="00A42AA8"/>
    <w:rsid w:val="00A44E3A"/>
    <w:rsid w:val="00A51C77"/>
    <w:rsid w:val="00A555FE"/>
    <w:rsid w:val="00A56654"/>
    <w:rsid w:val="00A575BC"/>
    <w:rsid w:val="00A6087D"/>
    <w:rsid w:val="00A613B5"/>
    <w:rsid w:val="00A615AE"/>
    <w:rsid w:val="00A6272B"/>
    <w:rsid w:val="00A6460A"/>
    <w:rsid w:val="00A73F4C"/>
    <w:rsid w:val="00A75A7C"/>
    <w:rsid w:val="00A76FBD"/>
    <w:rsid w:val="00A80832"/>
    <w:rsid w:val="00A83324"/>
    <w:rsid w:val="00A87512"/>
    <w:rsid w:val="00A87752"/>
    <w:rsid w:val="00A87A8D"/>
    <w:rsid w:val="00A916F2"/>
    <w:rsid w:val="00A9237A"/>
    <w:rsid w:val="00AA0877"/>
    <w:rsid w:val="00AA3BA3"/>
    <w:rsid w:val="00AA4F04"/>
    <w:rsid w:val="00AA7F8C"/>
    <w:rsid w:val="00AB069E"/>
    <w:rsid w:val="00AB2DC5"/>
    <w:rsid w:val="00AB3BD1"/>
    <w:rsid w:val="00AB5C55"/>
    <w:rsid w:val="00AB7BE5"/>
    <w:rsid w:val="00AC0615"/>
    <w:rsid w:val="00AC1A2E"/>
    <w:rsid w:val="00AD3E16"/>
    <w:rsid w:val="00AD4564"/>
    <w:rsid w:val="00AE7F23"/>
    <w:rsid w:val="00AF06A9"/>
    <w:rsid w:val="00AF2A87"/>
    <w:rsid w:val="00AF3FEC"/>
    <w:rsid w:val="00AF593F"/>
    <w:rsid w:val="00B0709A"/>
    <w:rsid w:val="00B10E56"/>
    <w:rsid w:val="00B14AFE"/>
    <w:rsid w:val="00B1614C"/>
    <w:rsid w:val="00B246D0"/>
    <w:rsid w:val="00B256C3"/>
    <w:rsid w:val="00B25959"/>
    <w:rsid w:val="00B26CE9"/>
    <w:rsid w:val="00B32B49"/>
    <w:rsid w:val="00B345D3"/>
    <w:rsid w:val="00B348F8"/>
    <w:rsid w:val="00B35916"/>
    <w:rsid w:val="00B3687F"/>
    <w:rsid w:val="00B40900"/>
    <w:rsid w:val="00B41233"/>
    <w:rsid w:val="00B415AD"/>
    <w:rsid w:val="00B455A2"/>
    <w:rsid w:val="00B469A3"/>
    <w:rsid w:val="00B47E08"/>
    <w:rsid w:val="00B558D9"/>
    <w:rsid w:val="00B57892"/>
    <w:rsid w:val="00B62EFA"/>
    <w:rsid w:val="00B65322"/>
    <w:rsid w:val="00B66E3C"/>
    <w:rsid w:val="00B70B25"/>
    <w:rsid w:val="00B719B0"/>
    <w:rsid w:val="00B71FC8"/>
    <w:rsid w:val="00B72500"/>
    <w:rsid w:val="00B727EF"/>
    <w:rsid w:val="00B7534D"/>
    <w:rsid w:val="00B7581F"/>
    <w:rsid w:val="00B910A5"/>
    <w:rsid w:val="00B952A1"/>
    <w:rsid w:val="00B953A7"/>
    <w:rsid w:val="00B97C81"/>
    <w:rsid w:val="00BA635B"/>
    <w:rsid w:val="00BA65BF"/>
    <w:rsid w:val="00BB009C"/>
    <w:rsid w:val="00BB0501"/>
    <w:rsid w:val="00BB431C"/>
    <w:rsid w:val="00BC021D"/>
    <w:rsid w:val="00BC0552"/>
    <w:rsid w:val="00BC122B"/>
    <w:rsid w:val="00BC4631"/>
    <w:rsid w:val="00BD5DDB"/>
    <w:rsid w:val="00BE1220"/>
    <w:rsid w:val="00BE4382"/>
    <w:rsid w:val="00BE5E7E"/>
    <w:rsid w:val="00BE6ED8"/>
    <w:rsid w:val="00BE734F"/>
    <w:rsid w:val="00BF1ACB"/>
    <w:rsid w:val="00BF40CD"/>
    <w:rsid w:val="00BF611A"/>
    <w:rsid w:val="00BF6F0C"/>
    <w:rsid w:val="00C05747"/>
    <w:rsid w:val="00C057A4"/>
    <w:rsid w:val="00C0640C"/>
    <w:rsid w:val="00C07CF7"/>
    <w:rsid w:val="00C07FF6"/>
    <w:rsid w:val="00C12DC9"/>
    <w:rsid w:val="00C13CBB"/>
    <w:rsid w:val="00C159D0"/>
    <w:rsid w:val="00C16307"/>
    <w:rsid w:val="00C21092"/>
    <w:rsid w:val="00C26180"/>
    <w:rsid w:val="00C302CB"/>
    <w:rsid w:val="00C306A8"/>
    <w:rsid w:val="00C34173"/>
    <w:rsid w:val="00C34DE5"/>
    <w:rsid w:val="00C36D71"/>
    <w:rsid w:val="00C44C85"/>
    <w:rsid w:val="00C458B6"/>
    <w:rsid w:val="00C459E0"/>
    <w:rsid w:val="00C46E85"/>
    <w:rsid w:val="00C55A5D"/>
    <w:rsid w:val="00C61428"/>
    <w:rsid w:val="00C6454B"/>
    <w:rsid w:val="00C6657F"/>
    <w:rsid w:val="00C66699"/>
    <w:rsid w:val="00C73EB0"/>
    <w:rsid w:val="00C757D3"/>
    <w:rsid w:val="00C77E16"/>
    <w:rsid w:val="00C80D74"/>
    <w:rsid w:val="00C87277"/>
    <w:rsid w:val="00C87C00"/>
    <w:rsid w:val="00C936D9"/>
    <w:rsid w:val="00C93D41"/>
    <w:rsid w:val="00C95179"/>
    <w:rsid w:val="00C966FE"/>
    <w:rsid w:val="00CA30E4"/>
    <w:rsid w:val="00CA3EA9"/>
    <w:rsid w:val="00CA3FAE"/>
    <w:rsid w:val="00CB2B36"/>
    <w:rsid w:val="00CB3D43"/>
    <w:rsid w:val="00CB71AC"/>
    <w:rsid w:val="00CC3856"/>
    <w:rsid w:val="00CD2B19"/>
    <w:rsid w:val="00CD5F62"/>
    <w:rsid w:val="00CD64E4"/>
    <w:rsid w:val="00CD6705"/>
    <w:rsid w:val="00CE10E1"/>
    <w:rsid w:val="00CE17D7"/>
    <w:rsid w:val="00CE47D9"/>
    <w:rsid w:val="00CE5BDC"/>
    <w:rsid w:val="00CF0861"/>
    <w:rsid w:val="00CF6E5D"/>
    <w:rsid w:val="00CF7603"/>
    <w:rsid w:val="00D00E71"/>
    <w:rsid w:val="00D01656"/>
    <w:rsid w:val="00D0197F"/>
    <w:rsid w:val="00D0426B"/>
    <w:rsid w:val="00D06A7E"/>
    <w:rsid w:val="00D07E19"/>
    <w:rsid w:val="00D100E9"/>
    <w:rsid w:val="00D106B7"/>
    <w:rsid w:val="00D15341"/>
    <w:rsid w:val="00D17ACF"/>
    <w:rsid w:val="00D17FAB"/>
    <w:rsid w:val="00D212B9"/>
    <w:rsid w:val="00D232F0"/>
    <w:rsid w:val="00D251FB"/>
    <w:rsid w:val="00D3013C"/>
    <w:rsid w:val="00D353E0"/>
    <w:rsid w:val="00D36B04"/>
    <w:rsid w:val="00D36B4B"/>
    <w:rsid w:val="00D44501"/>
    <w:rsid w:val="00D4735A"/>
    <w:rsid w:val="00D52B69"/>
    <w:rsid w:val="00D53B47"/>
    <w:rsid w:val="00D544DC"/>
    <w:rsid w:val="00D54AB8"/>
    <w:rsid w:val="00D5559A"/>
    <w:rsid w:val="00D639F8"/>
    <w:rsid w:val="00D65324"/>
    <w:rsid w:val="00D67774"/>
    <w:rsid w:val="00D7323E"/>
    <w:rsid w:val="00D74664"/>
    <w:rsid w:val="00D809F1"/>
    <w:rsid w:val="00D80FE8"/>
    <w:rsid w:val="00D835A2"/>
    <w:rsid w:val="00D836D3"/>
    <w:rsid w:val="00D83853"/>
    <w:rsid w:val="00D839D0"/>
    <w:rsid w:val="00D847A9"/>
    <w:rsid w:val="00D8753C"/>
    <w:rsid w:val="00D91CE0"/>
    <w:rsid w:val="00D96D11"/>
    <w:rsid w:val="00DA2AE2"/>
    <w:rsid w:val="00DA3E18"/>
    <w:rsid w:val="00DA59D8"/>
    <w:rsid w:val="00DB7E73"/>
    <w:rsid w:val="00DC2678"/>
    <w:rsid w:val="00DC72B7"/>
    <w:rsid w:val="00DD0C00"/>
    <w:rsid w:val="00DD3C46"/>
    <w:rsid w:val="00DD5184"/>
    <w:rsid w:val="00DE3252"/>
    <w:rsid w:val="00DE6CCF"/>
    <w:rsid w:val="00DF1B68"/>
    <w:rsid w:val="00DF22CA"/>
    <w:rsid w:val="00DF283C"/>
    <w:rsid w:val="00DF3712"/>
    <w:rsid w:val="00E06474"/>
    <w:rsid w:val="00E142C8"/>
    <w:rsid w:val="00E14E6C"/>
    <w:rsid w:val="00E152DE"/>
    <w:rsid w:val="00E17860"/>
    <w:rsid w:val="00E214D4"/>
    <w:rsid w:val="00E25621"/>
    <w:rsid w:val="00E26BAC"/>
    <w:rsid w:val="00E33663"/>
    <w:rsid w:val="00E34B1F"/>
    <w:rsid w:val="00E3773F"/>
    <w:rsid w:val="00E37885"/>
    <w:rsid w:val="00E42242"/>
    <w:rsid w:val="00E45FB5"/>
    <w:rsid w:val="00E52AD8"/>
    <w:rsid w:val="00E539C0"/>
    <w:rsid w:val="00E53B2E"/>
    <w:rsid w:val="00E54B6B"/>
    <w:rsid w:val="00E559CC"/>
    <w:rsid w:val="00E60809"/>
    <w:rsid w:val="00E62868"/>
    <w:rsid w:val="00E63534"/>
    <w:rsid w:val="00E711E5"/>
    <w:rsid w:val="00E7277A"/>
    <w:rsid w:val="00E73F2B"/>
    <w:rsid w:val="00E77D95"/>
    <w:rsid w:val="00E811F1"/>
    <w:rsid w:val="00E83E2A"/>
    <w:rsid w:val="00E86527"/>
    <w:rsid w:val="00E87D7D"/>
    <w:rsid w:val="00E91F0E"/>
    <w:rsid w:val="00E925EA"/>
    <w:rsid w:val="00EA0AE6"/>
    <w:rsid w:val="00EA5B88"/>
    <w:rsid w:val="00EA6FD5"/>
    <w:rsid w:val="00EA7C48"/>
    <w:rsid w:val="00EB00AC"/>
    <w:rsid w:val="00EB32B9"/>
    <w:rsid w:val="00EC5815"/>
    <w:rsid w:val="00ED4C74"/>
    <w:rsid w:val="00ED516B"/>
    <w:rsid w:val="00ED7998"/>
    <w:rsid w:val="00EE053D"/>
    <w:rsid w:val="00EE6B40"/>
    <w:rsid w:val="00EE710F"/>
    <w:rsid w:val="00EF00E0"/>
    <w:rsid w:val="00EF0A40"/>
    <w:rsid w:val="00EF1435"/>
    <w:rsid w:val="00EF228E"/>
    <w:rsid w:val="00EF7AC2"/>
    <w:rsid w:val="00F01544"/>
    <w:rsid w:val="00F1338D"/>
    <w:rsid w:val="00F14406"/>
    <w:rsid w:val="00F251A3"/>
    <w:rsid w:val="00F25D70"/>
    <w:rsid w:val="00F3107F"/>
    <w:rsid w:val="00F33518"/>
    <w:rsid w:val="00F3517B"/>
    <w:rsid w:val="00F35303"/>
    <w:rsid w:val="00F36500"/>
    <w:rsid w:val="00F42937"/>
    <w:rsid w:val="00F42E9B"/>
    <w:rsid w:val="00F42FE6"/>
    <w:rsid w:val="00F46C2D"/>
    <w:rsid w:val="00F47924"/>
    <w:rsid w:val="00F47CA0"/>
    <w:rsid w:val="00F50F27"/>
    <w:rsid w:val="00F531EF"/>
    <w:rsid w:val="00F5465B"/>
    <w:rsid w:val="00F609E1"/>
    <w:rsid w:val="00F6271A"/>
    <w:rsid w:val="00F645BF"/>
    <w:rsid w:val="00F66700"/>
    <w:rsid w:val="00F71174"/>
    <w:rsid w:val="00F715BE"/>
    <w:rsid w:val="00F720EA"/>
    <w:rsid w:val="00F72116"/>
    <w:rsid w:val="00F72CE5"/>
    <w:rsid w:val="00F74491"/>
    <w:rsid w:val="00F768B6"/>
    <w:rsid w:val="00F7797D"/>
    <w:rsid w:val="00F77AD8"/>
    <w:rsid w:val="00F77BF6"/>
    <w:rsid w:val="00F804F4"/>
    <w:rsid w:val="00F825F1"/>
    <w:rsid w:val="00F835E3"/>
    <w:rsid w:val="00F854C6"/>
    <w:rsid w:val="00F857A7"/>
    <w:rsid w:val="00F85B87"/>
    <w:rsid w:val="00F905E1"/>
    <w:rsid w:val="00F9616E"/>
    <w:rsid w:val="00F978EA"/>
    <w:rsid w:val="00F978ED"/>
    <w:rsid w:val="00FA1B3E"/>
    <w:rsid w:val="00FA1CCA"/>
    <w:rsid w:val="00FA3E30"/>
    <w:rsid w:val="00FB2991"/>
    <w:rsid w:val="00FB473C"/>
    <w:rsid w:val="00FB5238"/>
    <w:rsid w:val="00FB5686"/>
    <w:rsid w:val="00FB5F81"/>
    <w:rsid w:val="00FB5FF1"/>
    <w:rsid w:val="00FC3A5C"/>
    <w:rsid w:val="00FC612C"/>
    <w:rsid w:val="00FC722C"/>
    <w:rsid w:val="00FD7F5E"/>
    <w:rsid w:val="00FE23EB"/>
    <w:rsid w:val="00FE2BD1"/>
    <w:rsid w:val="00FE33D8"/>
    <w:rsid w:val="00FE3450"/>
    <w:rsid w:val="00FE34B4"/>
    <w:rsid w:val="00FF3489"/>
    <w:rsid w:val="00FF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7170">
      <o:colormru v:ext="edit" colors="#efeeed,#14aacd,#1baacd,#b6dde8"/>
      <o:colormenu v:ext="edit" fillcolor="none" strokecolor="none"/>
    </o:shapedefaults>
    <o:shapelayout v:ext="edit">
      <o:idmap v:ext="edit" data="7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7"/>
        <o:entry new="9" old="0"/>
        <o:entry new="10" old="9"/>
        <o:entry new="11" old="0"/>
        <o:entry new="12" old="11"/>
        <o:entry new="13" old="0"/>
      </o:regrouptable>
    </o:shapelayout>
  </w:shapeDefaults>
  <w:decimalSymbol w:val="."/>
  <w:listSeparator w:val=","/>
  <w14:docId w14:val="471F9831"/>
  <w15:docId w15:val="{CCAD3684-26C0-43A7-9C7B-53E86E67FD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EastAsia" w:hAnsi="Calibri" w:cs="Times New Roman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009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780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780A"/>
    <w:rPr>
      <w:rFonts w:ascii="Lucida Grande" w:eastAsia="Times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735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7F5F"/>
    <w:pPr>
      <w:ind w:left="720"/>
      <w:contextualSpacing/>
    </w:pPr>
  </w:style>
  <w:style w:type="paragraph" w:styleId="NoSpacing">
    <w:name w:val="No Spacing"/>
    <w:uiPriority w:val="1"/>
    <w:qFormat/>
    <w:rsid w:val="002D5EBF"/>
    <w:rPr>
      <w:rFonts w:ascii="Times" w:eastAsia="Times" w:hAnsi="Times"/>
      <w:sz w:val="20"/>
      <w:szCs w:val="20"/>
    </w:rPr>
  </w:style>
  <w:style w:type="paragraph" w:styleId="Header">
    <w:name w:val="header"/>
    <w:basedOn w:val="Normal"/>
    <w:link w:val="HeaderChar"/>
    <w:unhideWhenUsed/>
    <w:rsid w:val="00A42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A42AA8"/>
  </w:style>
  <w:style w:type="paragraph" w:styleId="Footer">
    <w:name w:val="footer"/>
    <w:basedOn w:val="Normal"/>
    <w:link w:val="FooterChar"/>
    <w:uiPriority w:val="99"/>
    <w:unhideWhenUsed/>
    <w:rsid w:val="00A42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42AA8"/>
  </w:style>
  <w:style w:type="character" w:styleId="PageNumber">
    <w:name w:val="page number"/>
    <w:basedOn w:val="DefaultParagraphFont"/>
    <w:uiPriority w:val="99"/>
    <w:semiHidden/>
    <w:unhideWhenUsed/>
    <w:rsid w:val="00A42AA8"/>
  </w:style>
  <w:style w:type="character" w:styleId="CommentReference">
    <w:name w:val="annotation reference"/>
    <w:basedOn w:val="DefaultParagraphFont"/>
    <w:uiPriority w:val="99"/>
    <w:semiHidden/>
    <w:unhideWhenUsed/>
    <w:rsid w:val="00FB47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B473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B473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B473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B473C"/>
    <w:rPr>
      <w:b/>
      <w:bCs/>
      <w:sz w:val="20"/>
      <w:szCs w:val="20"/>
    </w:rPr>
  </w:style>
  <w:style w:type="paragraph" w:customStyle="1" w:styleId="CT">
    <w:name w:val="CT"/>
    <w:basedOn w:val="Normal"/>
    <w:qFormat/>
    <w:rsid w:val="00C36D71"/>
    <w:pPr>
      <w:spacing w:before="60"/>
      <w:ind w:left="288"/>
      <w:jc w:val="center"/>
    </w:pPr>
    <w:rPr>
      <w:rFonts w:ascii="Arial" w:hAnsi="Arial"/>
      <w:b/>
      <w:sz w:val="50"/>
      <w:szCs w:val="50"/>
    </w:rPr>
  </w:style>
  <w:style w:type="paragraph" w:customStyle="1" w:styleId="CN">
    <w:name w:val="CN"/>
    <w:basedOn w:val="Normal"/>
    <w:qFormat/>
    <w:rsid w:val="00C36D71"/>
    <w:pPr>
      <w:spacing w:before="120"/>
      <w:ind w:left="288"/>
      <w:jc w:val="center"/>
    </w:pPr>
    <w:rPr>
      <w:rFonts w:ascii="Arial" w:hAnsi="Arial"/>
      <w:b/>
      <w:sz w:val="40"/>
      <w:szCs w:val="40"/>
    </w:rPr>
  </w:style>
  <w:style w:type="paragraph" w:customStyle="1" w:styleId="Headingafterspace">
    <w:name w:val="Heading after space"/>
    <w:basedOn w:val="Normal"/>
    <w:qFormat/>
    <w:rsid w:val="00BF40CD"/>
    <w:pPr>
      <w:spacing w:after="120"/>
      <w:jc w:val="center"/>
    </w:pPr>
    <w:rPr>
      <w:rFonts w:ascii="Berlin Sans FB" w:hAnsi="Berlin Sans FB"/>
      <w:b/>
      <w:color w:val="000000"/>
      <w:sz w:val="20"/>
      <w:lang w:val="en-US" w:eastAsia="en-US"/>
    </w:rPr>
  </w:style>
  <w:style w:type="paragraph" w:customStyle="1" w:styleId="Body">
    <w:name w:val="Body"/>
    <w:basedOn w:val="Normal"/>
    <w:qFormat/>
    <w:rsid w:val="00C36D71"/>
    <w:pPr>
      <w:spacing w:line="220" w:lineRule="exact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ListwithArts">
    <w:name w:val="List with Arts"/>
    <w:basedOn w:val="Normal"/>
    <w:qFormat/>
    <w:rsid w:val="00C36D71"/>
    <w:pPr>
      <w:spacing w:before="120" w:line="220" w:lineRule="exact"/>
      <w:ind w:left="302" w:hanging="302"/>
    </w:pPr>
    <w:rPr>
      <w:rFonts w:ascii="Arial" w:hAnsi="Arial" w:cs="Apple Chancery"/>
      <w:color w:val="000000"/>
      <w:sz w:val="18"/>
      <w:szCs w:val="20"/>
      <w:lang w:val="en-US" w:eastAsia="en-US"/>
    </w:rPr>
  </w:style>
  <w:style w:type="paragraph" w:customStyle="1" w:styleId="HeaddingwithColor">
    <w:name w:val="Headding with Color"/>
    <w:basedOn w:val="Normal"/>
    <w:qFormat/>
    <w:rsid w:val="008C185E"/>
    <w:pPr>
      <w:spacing w:before="180" w:after="180"/>
      <w:ind w:left="115"/>
    </w:pPr>
    <w:rPr>
      <w:rFonts w:ascii="Arial" w:hAnsi="Arial"/>
      <w:b/>
      <w:sz w:val="20"/>
    </w:rPr>
  </w:style>
  <w:style w:type="paragraph" w:customStyle="1" w:styleId="SubHeadingwithicons">
    <w:name w:val="Sub Heading with icons"/>
    <w:basedOn w:val="Normal"/>
    <w:qFormat/>
    <w:rsid w:val="00397DA8"/>
    <w:pPr>
      <w:ind w:left="288" w:hanging="288"/>
    </w:pPr>
    <w:rPr>
      <w:rFonts w:ascii="Arial" w:hAnsi="Arial"/>
      <w:sz w:val="18"/>
      <w:szCs w:val="20"/>
    </w:rPr>
  </w:style>
  <w:style w:type="paragraph" w:customStyle="1" w:styleId="BL">
    <w:name w:val="BL"/>
    <w:basedOn w:val="Header"/>
    <w:qFormat/>
    <w:rsid w:val="0021697F"/>
    <w:pPr>
      <w:numPr>
        <w:numId w:val="5"/>
      </w:numPr>
      <w:tabs>
        <w:tab w:val="clear" w:pos="4320"/>
        <w:tab w:val="clear" w:pos="8640"/>
      </w:tabs>
      <w:spacing w:line="240" w:lineRule="exact"/>
      <w:ind w:left="216" w:hanging="216"/>
    </w:pPr>
    <w:rPr>
      <w:rFonts w:ascii="Arial" w:hAnsi="Arial"/>
      <w:sz w:val="18"/>
      <w:szCs w:val="20"/>
    </w:rPr>
  </w:style>
  <w:style w:type="paragraph" w:customStyle="1" w:styleId="Subheadabovespace">
    <w:name w:val="Subhead above space"/>
    <w:basedOn w:val="SubHeadingwithicons"/>
    <w:qFormat/>
    <w:rsid w:val="005C5878"/>
    <w:pPr>
      <w:spacing w:before="60"/>
    </w:pPr>
    <w:rPr>
      <w:b/>
    </w:rPr>
  </w:style>
  <w:style w:type="paragraph" w:customStyle="1" w:styleId="Bodywithspaceabovebelow">
    <w:name w:val="Body with space above below"/>
    <w:basedOn w:val="Body"/>
    <w:qFormat/>
    <w:rsid w:val="005C5878"/>
    <w:pPr>
      <w:spacing w:before="60" w:after="60"/>
    </w:pPr>
    <w:rPr>
      <w:lang w:val="en-GB" w:eastAsia="ja-JP"/>
    </w:rPr>
  </w:style>
  <w:style w:type="paragraph" w:customStyle="1" w:styleId="BubbleText">
    <w:name w:val="Bubble Text"/>
    <w:basedOn w:val="Normal"/>
    <w:qFormat/>
    <w:rsid w:val="007B2D24"/>
    <w:pPr>
      <w:spacing w:line="220" w:lineRule="exact"/>
      <w:jc w:val="center"/>
    </w:pPr>
    <w:rPr>
      <w:rFonts w:ascii="Arial" w:hAnsi="Arial" w:cstheme="minorBidi"/>
      <w:sz w:val="18"/>
      <w:szCs w:val="20"/>
      <w:lang w:val="en-US" w:eastAsia="en-US"/>
    </w:rPr>
  </w:style>
  <w:style w:type="paragraph" w:customStyle="1" w:styleId="TableText">
    <w:name w:val="Table Text"/>
    <w:basedOn w:val="Normal"/>
    <w:qFormat/>
    <w:rsid w:val="005D7C9E"/>
    <w:pPr>
      <w:framePr w:hSpace="180" w:wrap="around" w:vAnchor="text" w:hAnchor="page" w:x="836" w:y="-9"/>
      <w:jc w:val="center"/>
    </w:pPr>
    <w:rPr>
      <w:rFonts w:ascii="Arial" w:hAnsi="Arial"/>
      <w:sz w:val="18"/>
      <w:szCs w:val="20"/>
    </w:rPr>
  </w:style>
  <w:style w:type="paragraph" w:styleId="ListBullet">
    <w:name w:val="List Bullet"/>
    <w:basedOn w:val="Normal"/>
    <w:uiPriority w:val="99"/>
    <w:unhideWhenUsed/>
    <w:rsid w:val="008D5C24"/>
    <w:pPr>
      <w:numPr>
        <w:numId w:val="13"/>
      </w:numPr>
      <w:contextualSpacing/>
    </w:pPr>
  </w:style>
  <w:style w:type="paragraph" w:customStyle="1" w:styleId="MainHead">
    <w:name w:val="Main Head"/>
    <w:qFormat/>
    <w:rsid w:val="00D52B69"/>
    <w:pPr>
      <w:jc w:val="center"/>
    </w:pPr>
    <w:rPr>
      <w:rFonts w:ascii="Arial" w:hAnsi="Arial"/>
      <w:b/>
      <w:sz w:val="50"/>
      <w:szCs w:val="50"/>
    </w:rPr>
  </w:style>
  <w:style w:type="paragraph" w:styleId="Revision">
    <w:name w:val="Revision"/>
    <w:hidden/>
    <w:uiPriority w:val="99"/>
    <w:semiHidden/>
    <w:rsid w:val="00B14AFE"/>
  </w:style>
  <w:style w:type="paragraph" w:customStyle="1" w:styleId="DateandName">
    <w:name w:val="Date and Name"/>
    <w:qFormat/>
    <w:rsid w:val="0098334F"/>
    <w:pPr>
      <w:tabs>
        <w:tab w:val="right" w:pos="6840"/>
      </w:tabs>
      <w:spacing w:before="240"/>
    </w:pPr>
    <w:rPr>
      <w:rFonts w:ascii="Arial" w:hAnsi="Arial"/>
      <w:b/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A2388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0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6E2FF4D-52C6-4544-981B-2066661D5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8649714D</Template>
  <TotalTime>0</TotalTime>
  <Pages>2</Pages>
  <Words>437</Words>
  <Characters>2492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 Clarke</dc:creator>
  <cp:lastModifiedBy>G Doran</cp:lastModifiedBy>
  <cp:revision>2</cp:revision>
  <cp:lastPrinted>2014-08-05T15:18:00Z</cp:lastPrinted>
  <dcterms:created xsi:type="dcterms:W3CDTF">2017-11-02T14:14:00Z</dcterms:created>
  <dcterms:modified xsi:type="dcterms:W3CDTF">2017-11-02T14:14:00Z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