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52C1A" w14:textId="77777777" w:rsidR="00E86527" w:rsidRPr="003775BC" w:rsidRDefault="00E86527" w:rsidP="00D52B69">
      <w:pPr>
        <w:pStyle w:val="MainHead"/>
        <w:rPr>
          <w:rFonts w:cs="Arial"/>
        </w:rPr>
      </w:pPr>
      <w:r w:rsidRPr="003775BC">
        <w:rPr>
          <w:rFonts w:cs="Arial"/>
        </w:rPr>
        <w:t xml:space="preserve">3-D </w:t>
      </w:r>
      <w:r w:rsidR="00406465" w:rsidRPr="003775BC">
        <w:rPr>
          <w:rFonts w:cs="Arial"/>
        </w:rPr>
        <w:t>s</w:t>
      </w:r>
      <w:r w:rsidRPr="003775BC">
        <w:rPr>
          <w:rFonts w:cs="Arial"/>
        </w:rPr>
        <w:t>hapes</w:t>
      </w:r>
    </w:p>
    <w:p w14:paraId="31F99A9E" w14:textId="75BAAA18" w:rsidR="00676132" w:rsidRPr="003775BC" w:rsidRDefault="00631701" w:rsidP="00676132">
      <w:pPr>
        <w:pStyle w:val="HeaddingwithColor"/>
        <w:outlineLvl w:val="0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1B32A22" wp14:editId="0708C001">
                <wp:simplePos x="0" y="0"/>
                <wp:positionH relativeFrom="column">
                  <wp:posOffset>-7620</wp:posOffset>
                </wp:positionH>
                <wp:positionV relativeFrom="paragraph">
                  <wp:posOffset>69850</wp:posOffset>
                </wp:positionV>
                <wp:extent cx="4462145" cy="228600"/>
                <wp:effectExtent l="1905" t="0" r="3175" b="1905"/>
                <wp:wrapNone/>
                <wp:docPr id="3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216F9" id="Rectangle 96" o:spid="_x0000_s1026" style="position:absolute;margin-left:-.6pt;margin-top:5.5pt;width:351.35pt;height:18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" fillcolor="#80b0e4" stroked="f" strokecolor="black [3213]" strokeweight="1pt"/>
            </w:pict>
          </mc:Fallback>
        </mc:AlternateContent>
      </w:r>
      <w:r w:rsidR="00676132" w:rsidRPr="003775BC">
        <w:rPr>
          <w:rFonts w:cs="Arial"/>
        </w:rPr>
        <w:t>HERE’S THE MATHS</w:t>
      </w:r>
    </w:p>
    <w:p w14:paraId="4FAD6994" w14:textId="77777777" w:rsidR="00E86527" w:rsidRPr="003775BC" w:rsidRDefault="00D639F8" w:rsidP="00D639F8">
      <w:pPr>
        <w:pStyle w:val="Body"/>
        <w:rPr>
          <w:rFonts w:cs="Arial"/>
        </w:rPr>
      </w:pPr>
      <w:r w:rsidRPr="003775BC">
        <w:rPr>
          <w:rFonts w:cs="Arial"/>
        </w:rPr>
        <w:t>A 3-D shape (often referred to as a ‘solid’) is described as having faces, edges and vertices (also called ‘corners’). A cube is an example of a 3-D shape. It has 6 faces, 12 edges and 8 vertices. A prism is a 3-D shape that has two ends that are the same size and shape and are parallel to each other. A cube is an example of a prism.</w:t>
      </w:r>
    </w:p>
    <w:p w14:paraId="4AB825DC" w14:textId="77777777" w:rsidR="00944E73" w:rsidRPr="003775BC" w:rsidRDefault="00944E73" w:rsidP="00944E73">
      <w:pPr>
        <w:pStyle w:val="Body"/>
        <w:rPr>
          <w:rFonts w:cs="Arial"/>
        </w:rPr>
      </w:pPr>
    </w:p>
    <w:p w14:paraId="1591539F" w14:textId="4315A77C" w:rsidR="001D0B02" w:rsidRPr="003775BC" w:rsidRDefault="00631701" w:rsidP="00C320D0">
      <w:pPr>
        <w:pStyle w:val="HeaddingwithColor"/>
        <w:outlineLvl w:val="0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6441D3" wp14:editId="649F01D1">
                <wp:simplePos x="0" y="0"/>
                <wp:positionH relativeFrom="margin">
                  <wp:posOffset>5322570</wp:posOffset>
                </wp:positionH>
                <wp:positionV relativeFrom="paragraph">
                  <wp:posOffset>332740</wp:posOffset>
                </wp:positionV>
                <wp:extent cx="4462145" cy="4396105"/>
                <wp:effectExtent l="0" t="0" r="0" b="4445"/>
                <wp:wrapThrough wrapText="bothSides">
                  <wp:wrapPolygon edited="0">
                    <wp:start x="0" y="0"/>
                    <wp:lineTo x="0" y="21622"/>
                    <wp:lineTo x="21578" y="21622"/>
                    <wp:lineTo x="21578" y="0"/>
                    <wp:lineTo x="0" y="0"/>
                  </wp:wrapPolygon>
                </wp:wrapThrough>
                <wp:docPr id="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62145" cy="4396105"/>
                        </a:xfrm>
                        <a:prstGeom prst="rect">
                          <a:avLst/>
                        </a:prstGeom>
                        <a:solidFill>
                          <a:srgbClr val="EFEEED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F3515" w14:textId="77777777" w:rsidR="00F72116" w:rsidRPr="00BF40CD" w:rsidRDefault="00F72116" w:rsidP="00BF40CD">
                            <w:pPr>
                              <w:pStyle w:val="Headingafterspace"/>
                            </w:pPr>
                            <w:r w:rsidRPr="00BF40CD">
                              <w:t>MATHS TOPICS</w:t>
                            </w:r>
                          </w:p>
                          <w:p w14:paraId="2C14172F" w14:textId="77777777" w:rsidR="00971229" w:rsidRPr="003E5CD2" w:rsidRDefault="00971229" w:rsidP="00971229">
                            <w:pPr>
                              <w:pStyle w:val="Body"/>
                            </w:pPr>
                            <w:r w:rsidRPr="003E5CD2">
                              <w:t>These are the maths topics</w:t>
                            </w:r>
                            <w:r w:rsidR="00223515">
                              <w:t xml:space="preserve"> </w:t>
                            </w:r>
                            <w:r w:rsidRPr="003E5CD2">
                              <w:t>your child will be working on during the next three weeks:</w:t>
                            </w:r>
                          </w:p>
                          <w:p w14:paraId="19CA3487" w14:textId="77777777" w:rsidR="00971229" w:rsidRPr="00223515" w:rsidRDefault="00971229" w:rsidP="00971229">
                            <w:pPr>
                              <w:pStyle w:val="BL"/>
                            </w:pPr>
                            <w:r w:rsidRPr="00223515">
                              <w:t>Numbers</w:t>
                            </w:r>
                          </w:p>
                          <w:p w14:paraId="7D4DD955" w14:textId="77777777" w:rsidR="00971229" w:rsidRPr="00223515" w:rsidRDefault="00971229" w:rsidP="00971229">
                            <w:pPr>
                              <w:pStyle w:val="BL"/>
                            </w:pPr>
                            <w:r w:rsidRPr="00223515">
                              <w:t xml:space="preserve">Addition and subtraction </w:t>
                            </w:r>
                          </w:p>
                          <w:p w14:paraId="2E979E39" w14:textId="77777777" w:rsidR="00971229" w:rsidRPr="00223515" w:rsidRDefault="00971229" w:rsidP="00971229">
                            <w:pPr>
                              <w:pStyle w:val="BL"/>
                            </w:pPr>
                            <w:r w:rsidRPr="00223515">
                              <w:t>3-D shapes</w:t>
                            </w:r>
                          </w:p>
                          <w:p w14:paraId="099DAC6E" w14:textId="77777777" w:rsidR="00F72116" w:rsidRDefault="00F72116" w:rsidP="00971229">
                            <w:pPr>
                              <w:pStyle w:val="BL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14:paraId="00ECA286" w14:textId="77777777" w:rsidR="00F72116" w:rsidRDefault="00F72116" w:rsidP="00D52B69">
                            <w:pPr>
                              <w:pStyle w:val="Body"/>
                            </w:pPr>
                          </w:p>
                          <w:p w14:paraId="1123A8C1" w14:textId="77777777" w:rsidR="00F72116" w:rsidRDefault="00F72116" w:rsidP="00D52B69">
                            <w:pPr>
                              <w:pStyle w:val="Body"/>
                            </w:pPr>
                          </w:p>
                          <w:p w14:paraId="200D9ED3" w14:textId="77777777" w:rsidR="00D7323E" w:rsidRDefault="00D7323E" w:rsidP="00D52B69">
                            <w:pPr>
                              <w:pStyle w:val="Body"/>
                            </w:pPr>
                          </w:p>
                          <w:p w14:paraId="4592D829" w14:textId="77777777" w:rsidR="00F72116" w:rsidRDefault="00F72116" w:rsidP="00D52B69">
                            <w:pPr>
                              <w:pStyle w:val="Body"/>
                            </w:pPr>
                          </w:p>
                          <w:p w14:paraId="2D7B7460" w14:textId="77777777" w:rsidR="00F72116" w:rsidRPr="001D0D7F" w:rsidRDefault="00F72116" w:rsidP="00BF40CD">
                            <w:pPr>
                              <w:pStyle w:val="Headingafterspace"/>
                            </w:pPr>
                            <w:r w:rsidRPr="001D0D7F">
                              <w:t xml:space="preserve">KEY </w:t>
                            </w:r>
                            <w:r w:rsidRPr="00AB7BE5">
                              <w:t>MATHEMATICAL</w:t>
                            </w:r>
                            <w:r w:rsidRPr="001D0D7F">
                              <w:t xml:space="preserve"> IDEAS</w:t>
                            </w:r>
                          </w:p>
                          <w:p w14:paraId="742C5001" w14:textId="77777777" w:rsidR="00F6271A" w:rsidRPr="003E5CD2" w:rsidRDefault="00F6271A" w:rsidP="00F6271A">
                            <w:pPr>
                              <w:pStyle w:val="Body"/>
                            </w:pPr>
                            <w:r w:rsidRPr="003E5CD2">
                              <w:t>During these three weeks your child will be learning to:</w:t>
                            </w:r>
                          </w:p>
                          <w:p w14:paraId="63061AFD" w14:textId="45031F6A" w:rsidR="00F6271A" w:rsidRPr="005008AA" w:rsidRDefault="00F6271A" w:rsidP="005008AA">
                            <w:pPr>
                              <w:pStyle w:val="BL"/>
                              <w:rPr>
                                <w:szCs w:val="24"/>
                              </w:rPr>
                            </w:pPr>
                            <w:r w:rsidRPr="005008AA">
                              <w:rPr>
                                <w:szCs w:val="24"/>
                              </w:rPr>
                              <w:t xml:space="preserve">read, write, compare and order numbers </w:t>
                            </w:r>
                            <w:r w:rsidRPr="00223515">
                              <w:rPr>
                                <w:szCs w:val="24"/>
                              </w:rPr>
                              <w:t>to 1000 and</w:t>
                            </w:r>
                            <w:r w:rsidRPr="005008AA">
                              <w:rPr>
                                <w:szCs w:val="24"/>
                              </w:rPr>
                              <w:t xml:space="preserve"> recognise the place value </w:t>
                            </w:r>
                            <w:r w:rsidR="00004463">
                              <w:rPr>
                                <w:szCs w:val="24"/>
                              </w:rPr>
                              <w:br/>
                            </w:r>
                            <w:r w:rsidRPr="005008AA">
                              <w:rPr>
                                <w:szCs w:val="24"/>
                              </w:rPr>
                              <w:t>in 2- and 3-digit numbers</w:t>
                            </w:r>
                          </w:p>
                          <w:p w14:paraId="7C465A03" w14:textId="77777777" w:rsidR="00F6271A" w:rsidRPr="005008AA" w:rsidRDefault="00F6271A" w:rsidP="005008AA">
                            <w:pPr>
                              <w:pStyle w:val="BL"/>
                              <w:rPr>
                                <w:szCs w:val="24"/>
                              </w:rPr>
                            </w:pPr>
                            <w:r w:rsidRPr="005008AA">
                              <w:rPr>
                                <w:szCs w:val="24"/>
                              </w:rPr>
                              <w:t>add and subtract numbers mentally, including pairs of 2-digit numbers, a 3-digit number and ones, and a 3-digit number and tens</w:t>
                            </w:r>
                          </w:p>
                          <w:p w14:paraId="31F819D4" w14:textId="77777777" w:rsidR="00F6271A" w:rsidRPr="005008AA" w:rsidRDefault="00F6271A" w:rsidP="005008AA">
                            <w:pPr>
                              <w:pStyle w:val="BL"/>
                              <w:rPr>
                                <w:szCs w:val="24"/>
                              </w:rPr>
                            </w:pPr>
                            <w:r w:rsidRPr="005008AA">
                              <w:rPr>
                                <w:szCs w:val="24"/>
                              </w:rPr>
                              <w:t>recognise, make and describe the properties of 3-D shapes, including prisms.</w:t>
                            </w:r>
                          </w:p>
                          <w:p w14:paraId="1603B3DC" w14:textId="77777777" w:rsidR="00F72116" w:rsidRDefault="00F72116" w:rsidP="00D52B69">
                            <w:pPr>
                              <w:pStyle w:val="BL"/>
                              <w:numPr>
                                <w:ilvl w:val="0"/>
                                <w:numId w:val="0"/>
                              </w:numPr>
                              <w:ind w:left="216" w:hanging="216"/>
                            </w:pPr>
                          </w:p>
                          <w:p w14:paraId="2717AA3B" w14:textId="77777777" w:rsidR="00F72116" w:rsidRDefault="00F72116" w:rsidP="00D52B69">
                            <w:pPr>
                              <w:pStyle w:val="BL"/>
                              <w:numPr>
                                <w:ilvl w:val="0"/>
                                <w:numId w:val="0"/>
                              </w:numPr>
                              <w:ind w:left="216" w:hanging="216"/>
                            </w:pPr>
                          </w:p>
                          <w:p w14:paraId="51EA72D3" w14:textId="77777777" w:rsidR="00D7323E" w:rsidRDefault="00D7323E" w:rsidP="00D52B69">
                            <w:pPr>
                              <w:pStyle w:val="BL"/>
                              <w:numPr>
                                <w:ilvl w:val="0"/>
                                <w:numId w:val="0"/>
                              </w:numPr>
                              <w:ind w:left="216" w:hanging="216"/>
                            </w:pPr>
                          </w:p>
                          <w:p w14:paraId="2A43D6E1" w14:textId="77777777" w:rsidR="00F72116" w:rsidRDefault="00F72116" w:rsidP="00D52B69">
                            <w:pPr>
                              <w:pStyle w:val="BL"/>
                              <w:numPr>
                                <w:ilvl w:val="0"/>
                                <w:numId w:val="0"/>
                              </w:numPr>
                              <w:ind w:left="216" w:hanging="216"/>
                            </w:pPr>
                          </w:p>
                          <w:p w14:paraId="0797417F" w14:textId="77777777" w:rsidR="00F72116" w:rsidRDefault="00F72116" w:rsidP="00D7323E">
                            <w:pPr>
                              <w:pStyle w:val="BL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14:paraId="50B84AC0" w14:textId="77777777" w:rsidR="00F72116" w:rsidRDefault="00F72116" w:rsidP="00BF40CD">
                            <w:pPr>
                              <w:pStyle w:val="Headingafterspace"/>
                            </w:pPr>
                            <w:r w:rsidRPr="000A0150">
                              <w:t>TIP</w:t>
                            </w:r>
                            <w:r w:rsidR="0067513C">
                              <w:t>S</w:t>
                            </w:r>
                            <w:r w:rsidRPr="000A0150">
                              <w:t xml:space="preserve"> FOR </w:t>
                            </w:r>
                            <w:r w:rsidRPr="00AD5E7B">
                              <w:t>GOOD</w:t>
                            </w:r>
                            <w:r w:rsidRPr="000A0150">
                              <w:t xml:space="preserve"> HOMEWORK HABITS</w:t>
                            </w:r>
                          </w:p>
                          <w:p w14:paraId="491888A2" w14:textId="65A68606" w:rsidR="00F72116" w:rsidRPr="00D7323E" w:rsidRDefault="00D7323E" w:rsidP="00D52B69">
                            <w:pPr>
                              <w:pStyle w:val="Body"/>
                              <w:rPr>
                                <w:b/>
                              </w:rPr>
                            </w:pPr>
                            <w:r w:rsidRPr="003E5CD2">
                              <w:t xml:space="preserve">Plan a homework timetable </w:t>
                            </w:r>
                            <w:r w:rsidRPr="00355161">
                              <w:t xml:space="preserve">and </w:t>
                            </w:r>
                            <w:r w:rsidR="00355161" w:rsidRPr="00355161">
                              <w:t>agree a time</w:t>
                            </w:r>
                            <w:r w:rsidRPr="00355161">
                              <w:t xml:space="preserve"> when</w:t>
                            </w:r>
                            <w:r w:rsidRPr="003E5CD2">
                              <w:t xml:space="preserve"> your child will do their homework.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441D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19.1pt;margin-top:26.2pt;width:351.35pt;height:346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" fillcolor="#efeeed" strokecolor="black [3213]">
                <v:path arrowok="t"/>
                <v:textbox inset=",7.2pt,,7.2pt">
                  <w:txbxContent>
                    <w:p w14:paraId="162F3515" w14:textId="77777777" w:rsidR="00F72116" w:rsidRPr="00BF40CD" w:rsidRDefault="00F72116" w:rsidP="00BF40CD">
                      <w:pPr>
                        <w:pStyle w:val="Headingafterspace"/>
                      </w:pPr>
                      <w:r w:rsidRPr="00BF40CD">
                        <w:t>MATHS TOPICS</w:t>
                      </w:r>
                    </w:p>
                    <w:p w14:paraId="2C14172F" w14:textId="77777777" w:rsidR="00971229" w:rsidRPr="003E5CD2" w:rsidRDefault="00971229" w:rsidP="00971229">
                      <w:pPr>
                        <w:pStyle w:val="Body"/>
                      </w:pPr>
                      <w:r w:rsidRPr="003E5CD2">
                        <w:t>These are the maths topics</w:t>
                      </w:r>
                      <w:r w:rsidR="00223515">
                        <w:t xml:space="preserve"> </w:t>
                      </w:r>
                      <w:r w:rsidRPr="003E5CD2">
                        <w:t>your child will be working on during the next three weeks:</w:t>
                      </w:r>
                    </w:p>
                    <w:p w14:paraId="19CA3487" w14:textId="77777777" w:rsidR="00971229" w:rsidRPr="00223515" w:rsidRDefault="00971229" w:rsidP="00971229">
                      <w:pPr>
                        <w:pStyle w:val="BL"/>
                      </w:pPr>
                      <w:r w:rsidRPr="00223515">
                        <w:t>Numbers</w:t>
                      </w:r>
                    </w:p>
                    <w:p w14:paraId="7D4DD955" w14:textId="77777777" w:rsidR="00971229" w:rsidRPr="00223515" w:rsidRDefault="00971229" w:rsidP="00971229">
                      <w:pPr>
                        <w:pStyle w:val="BL"/>
                      </w:pPr>
                      <w:r w:rsidRPr="00223515">
                        <w:t xml:space="preserve">Addition and subtraction </w:t>
                      </w:r>
                    </w:p>
                    <w:p w14:paraId="2E979E39" w14:textId="77777777" w:rsidR="00971229" w:rsidRPr="00223515" w:rsidRDefault="00971229" w:rsidP="00971229">
                      <w:pPr>
                        <w:pStyle w:val="BL"/>
                      </w:pPr>
                      <w:r w:rsidRPr="00223515">
                        <w:t>3-D shapes</w:t>
                      </w:r>
                    </w:p>
                    <w:p w14:paraId="099DAC6E" w14:textId="77777777" w:rsidR="00F72116" w:rsidRDefault="00F72116" w:rsidP="00971229">
                      <w:pPr>
                        <w:pStyle w:val="BL"/>
                        <w:numPr>
                          <w:ilvl w:val="0"/>
                          <w:numId w:val="0"/>
                        </w:numPr>
                      </w:pPr>
                    </w:p>
                    <w:p w14:paraId="00ECA286" w14:textId="77777777" w:rsidR="00F72116" w:rsidRDefault="00F72116" w:rsidP="00D52B69">
                      <w:pPr>
                        <w:pStyle w:val="Body"/>
                      </w:pPr>
                    </w:p>
                    <w:p w14:paraId="1123A8C1" w14:textId="77777777" w:rsidR="00F72116" w:rsidRDefault="00F72116" w:rsidP="00D52B69">
                      <w:pPr>
                        <w:pStyle w:val="Body"/>
                      </w:pPr>
                    </w:p>
                    <w:p w14:paraId="200D9ED3" w14:textId="77777777" w:rsidR="00D7323E" w:rsidRDefault="00D7323E" w:rsidP="00D52B69">
                      <w:pPr>
                        <w:pStyle w:val="Body"/>
                      </w:pPr>
                    </w:p>
                    <w:p w14:paraId="4592D829" w14:textId="77777777" w:rsidR="00F72116" w:rsidRDefault="00F72116" w:rsidP="00D52B69">
                      <w:pPr>
                        <w:pStyle w:val="Body"/>
                      </w:pPr>
                    </w:p>
                    <w:p w14:paraId="2D7B7460" w14:textId="77777777" w:rsidR="00F72116" w:rsidRPr="001D0D7F" w:rsidRDefault="00F72116" w:rsidP="00BF40CD">
                      <w:pPr>
                        <w:pStyle w:val="Headingafterspace"/>
                      </w:pPr>
                      <w:r w:rsidRPr="001D0D7F">
                        <w:t xml:space="preserve">KEY </w:t>
                      </w:r>
                      <w:r w:rsidRPr="00AB7BE5">
                        <w:t>MATHEMATICAL</w:t>
                      </w:r>
                      <w:r w:rsidRPr="001D0D7F">
                        <w:t xml:space="preserve"> IDEAS</w:t>
                      </w:r>
                    </w:p>
                    <w:p w14:paraId="742C5001" w14:textId="77777777" w:rsidR="00F6271A" w:rsidRPr="003E5CD2" w:rsidRDefault="00F6271A" w:rsidP="00F6271A">
                      <w:pPr>
                        <w:pStyle w:val="Body"/>
                      </w:pPr>
                      <w:r w:rsidRPr="003E5CD2">
                        <w:t>During these three weeks your child will be learning to:</w:t>
                      </w:r>
                    </w:p>
                    <w:p w14:paraId="63061AFD" w14:textId="45031F6A" w:rsidR="00F6271A" w:rsidRPr="005008AA" w:rsidRDefault="00F6271A" w:rsidP="005008AA">
                      <w:pPr>
                        <w:pStyle w:val="BL"/>
                        <w:rPr>
                          <w:szCs w:val="24"/>
                        </w:rPr>
                      </w:pPr>
                      <w:r w:rsidRPr="005008AA">
                        <w:rPr>
                          <w:szCs w:val="24"/>
                        </w:rPr>
                        <w:t xml:space="preserve">read, write, compare and order numbers </w:t>
                      </w:r>
                      <w:r w:rsidRPr="00223515">
                        <w:rPr>
                          <w:szCs w:val="24"/>
                        </w:rPr>
                        <w:t>to 1000 and</w:t>
                      </w:r>
                      <w:r w:rsidRPr="005008AA">
                        <w:rPr>
                          <w:szCs w:val="24"/>
                        </w:rPr>
                        <w:t xml:space="preserve"> recognise the place value </w:t>
                      </w:r>
                      <w:r w:rsidR="00004463">
                        <w:rPr>
                          <w:szCs w:val="24"/>
                        </w:rPr>
                        <w:br/>
                      </w:r>
                      <w:r w:rsidRPr="005008AA">
                        <w:rPr>
                          <w:szCs w:val="24"/>
                        </w:rPr>
                        <w:t>in 2- and 3-digit numbers</w:t>
                      </w:r>
                    </w:p>
                    <w:p w14:paraId="7C465A03" w14:textId="77777777" w:rsidR="00F6271A" w:rsidRPr="005008AA" w:rsidRDefault="00F6271A" w:rsidP="005008AA">
                      <w:pPr>
                        <w:pStyle w:val="BL"/>
                        <w:rPr>
                          <w:szCs w:val="24"/>
                        </w:rPr>
                      </w:pPr>
                      <w:r w:rsidRPr="005008AA">
                        <w:rPr>
                          <w:szCs w:val="24"/>
                        </w:rPr>
                        <w:t>add and subtract numbers mentally, including pairs of 2-digit numbers, a 3-digit number and ones, and a 3-digit number and tens</w:t>
                      </w:r>
                    </w:p>
                    <w:p w14:paraId="31F819D4" w14:textId="77777777" w:rsidR="00F6271A" w:rsidRPr="005008AA" w:rsidRDefault="00F6271A" w:rsidP="005008AA">
                      <w:pPr>
                        <w:pStyle w:val="BL"/>
                        <w:rPr>
                          <w:szCs w:val="24"/>
                        </w:rPr>
                      </w:pPr>
                      <w:r w:rsidRPr="005008AA">
                        <w:rPr>
                          <w:szCs w:val="24"/>
                        </w:rPr>
                        <w:t>recognise, make and describe the properties of 3-D shapes, including prisms.</w:t>
                      </w:r>
                    </w:p>
                    <w:p w14:paraId="1603B3DC" w14:textId="77777777" w:rsidR="00F72116" w:rsidRDefault="00F72116" w:rsidP="00D52B69">
                      <w:pPr>
                        <w:pStyle w:val="BL"/>
                        <w:numPr>
                          <w:ilvl w:val="0"/>
                          <w:numId w:val="0"/>
                        </w:numPr>
                        <w:ind w:left="216" w:hanging="216"/>
                      </w:pPr>
                    </w:p>
                    <w:p w14:paraId="2717AA3B" w14:textId="77777777" w:rsidR="00F72116" w:rsidRDefault="00F72116" w:rsidP="00D52B69">
                      <w:pPr>
                        <w:pStyle w:val="BL"/>
                        <w:numPr>
                          <w:ilvl w:val="0"/>
                          <w:numId w:val="0"/>
                        </w:numPr>
                        <w:ind w:left="216" w:hanging="216"/>
                      </w:pPr>
                    </w:p>
                    <w:p w14:paraId="51EA72D3" w14:textId="77777777" w:rsidR="00D7323E" w:rsidRDefault="00D7323E" w:rsidP="00D52B69">
                      <w:pPr>
                        <w:pStyle w:val="BL"/>
                        <w:numPr>
                          <w:ilvl w:val="0"/>
                          <w:numId w:val="0"/>
                        </w:numPr>
                        <w:ind w:left="216" w:hanging="216"/>
                      </w:pPr>
                    </w:p>
                    <w:p w14:paraId="2A43D6E1" w14:textId="77777777" w:rsidR="00F72116" w:rsidRDefault="00F72116" w:rsidP="00D52B69">
                      <w:pPr>
                        <w:pStyle w:val="BL"/>
                        <w:numPr>
                          <w:ilvl w:val="0"/>
                          <w:numId w:val="0"/>
                        </w:numPr>
                        <w:ind w:left="216" w:hanging="216"/>
                      </w:pPr>
                    </w:p>
                    <w:p w14:paraId="0797417F" w14:textId="77777777" w:rsidR="00F72116" w:rsidRDefault="00F72116" w:rsidP="00D7323E">
                      <w:pPr>
                        <w:pStyle w:val="BL"/>
                        <w:numPr>
                          <w:ilvl w:val="0"/>
                          <w:numId w:val="0"/>
                        </w:numPr>
                      </w:pPr>
                    </w:p>
                    <w:p w14:paraId="50B84AC0" w14:textId="77777777" w:rsidR="00F72116" w:rsidRDefault="00F72116" w:rsidP="00BF40CD">
                      <w:pPr>
                        <w:pStyle w:val="Headingafterspace"/>
                      </w:pPr>
                      <w:r w:rsidRPr="000A0150">
                        <w:t>TIP</w:t>
                      </w:r>
                      <w:r w:rsidR="0067513C">
                        <w:t>S</w:t>
                      </w:r>
                      <w:r w:rsidRPr="000A0150">
                        <w:t xml:space="preserve"> FOR </w:t>
                      </w:r>
                      <w:r w:rsidRPr="00AD5E7B">
                        <w:t>GOOD</w:t>
                      </w:r>
                      <w:r w:rsidRPr="000A0150">
                        <w:t xml:space="preserve"> HOMEWORK HABITS</w:t>
                      </w:r>
                    </w:p>
                    <w:p w14:paraId="491888A2" w14:textId="65A68606" w:rsidR="00F72116" w:rsidRPr="00D7323E" w:rsidRDefault="00D7323E" w:rsidP="00D52B69">
                      <w:pPr>
                        <w:pStyle w:val="Body"/>
                        <w:rPr>
                          <w:b/>
                        </w:rPr>
                      </w:pPr>
                      <w:r w:rsidRPr="003E5CD2">
                        <w:t xml:space="preserve">Plan a homework timetable </w:t>
                      </w:r>
                      <w:r w:rsidRPr="00355161">
                        <w:t xml:space="preserve">and </w:t>
                      </w:r>
                      <w:r w:rsidR="00355161" w:rsidRPr="00355161">
                        <w:t>agree a time</w:t>
                      </w:r>
                      <w:r w:rsidRPr="00355161">
                        <w:t xml:space="preserve"> when</w:t>
                      </w:r>
                      <w:r w:rsidRPr="003E5CD2">
                        <w:t xml:space="preserve"> your child will do their homework.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E3E35EF" wp14:editId="458C4074">
                <wp:simplePos x="0" y="0"/>
                <wp:positionH relativeFrom="column">
                  <wp:posOffset>635</wp:posOffset>
                </wp:positionH>
                <wp:positionV relativeFrom="paragraph">
                  <wp:posOffset>73025</wp:posOffset>
                </wp:positionV>
                <wp:extent cx="4462145" cy="228600"/>
                <wp:effectExtent l="635" t="0" r="4445" b="1905"/>
                <wp:wrapNone/>
                <wp:docPr id="33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EEB6D" id="Rectangle 1671" o:spid="_x0000_s1026" style="position:absolute;margin-left:.05pt;margin-top:5.75pt;width:351.35pt;height:1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" fillcolor="#80b0e4" stroked="f" strokecolor="black [3213]" strokeweight="1pt"/>
            </w:pict>
          </mc:Fallback>
        </mc:AlternateContent>
      </w:r>
      <w:r w:rsidR="00E86527" w:rsidRPr="003775BC">
        <w:rPr>
          <w:rFonts w:cs="Arial"/>
        </w:rPr>
        <w:t>ACTIVITY</w:t>
      </w:r>
    </w:p>
    <w:p w14:paraId="0341C76B" w14:textId="77777777" w:rsidR="001C6CA2" w:rsidRDefault="001C6CA2" w:rsidP="002C52A7">
      <w:pPr>
        <w:pStyle w:val="Subheadabovespace"/>
      </w:pPr>
      <w:r>
        <w:rPr>
          <w:noProof/>
          <w:lang w:eastAsia="en-GB"/>
        </w:rPr>
        <w:drawing>
          <wp:inline distT="0" distB="0" distL="0" distR="0" wp14:anchorId="13A7FC73" wp14:editId="2E8C8D76">
            <wp:extent cx="4382829" cy="1696240"/>
            <wp:effectExtent l="19050" t="0" r="0" b="0"/>
            <wp:docPr id="3" name="Picture 2" descr="Z:\TYPESETTING\Project Code\Harpercollins\PDF to Word files\Busy Ant Maths Parent Newsletters\Output\Links\Year 3\JPG\Y3 Newsletter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TYPESETTING\Project Code\Harpercollins\PDF to Word files\Busy Ant Maths Parent Newsletters\Output\Links\Year 3\JPG\Y3 Newsletters 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21" cy="169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8C0062" w14:textId="77777777" w:rsidR="002C52A7" w:rsidRDefault="002C52A7" w:rsidP="00C320D0">
      <w:pPr>
        <w:pStyle w:val="Subheadabovespace"/>
        <w:outlineLvl w:val="0"/>
      </w:pPr>
      <w:r>
        <w:t>What to do</w:t>
      </w:r>
    </w:p>
    <w:p w14:paraId="4EF75F08" w14:textId="77777777" w:rsidR="00B469A3" w:rsidRPr="003775BC" w:rsidRDefault="00B469A3" w:rsidP="00B469A3">
      <w:pPr>
        <w:pStyle w:val="BL"/>
        <w:rPr>
          <w:rFonts w:cs="Arial"/>
        </w:rPr>
      </w:pPr>
      <w:r w:rsidRPr="003775BC">
        <w:rPr>
          <w:rFonts w:cs="Arial"/>
        </w:rPr>
        <w:t xml:space="preserve">Use the shapes above to ask your child questions similar to those below. </w:t>
      </w:r>
    </w:p>
    <w:p w14:paraId="0305A5EE" w14:textId="77777777" w:rsidR="000B723F" w:rsidRPr="003775BC" w:rsidRDefault="00B469A3" w:rsidP="00B469A3">
      <w:pPr>
        <w:pStyle w:val="BL"/>
        <w:rPr>
          <w:rFonts w:cs="Arial"/>
        </w:rPr>
      </w:pPr>
      <w:r w:rsidRPr="003775BC">
        <w:rPr>
          <w:rFonts w:cs="Arial"/>
        </w:rPr>
        <w:t>Ask your child to ask you questions similar to those below.</w:t>
      </w:r>
    </w:p>
    <w:p w14:paraId="0ABB3DC8" w14:textId="77777777" w:rsidR="00B469A3" w:rsidRPr="003775BC" w:rsidRDefault="00B469A3" w:rsidP="00C320D0">
      <w:pPr>
        <w:pStyle w:val="Subheadabovespace"/>
        <w:outlineLvl w:val="0"/>
        <w:rPr>
          <w:rFonts w:cs="Arial"/>
        </w:rPr>
      </w:pPr>
      <w:r w:rsidRPr="003775BC">
        <w:rPr>
          <w:rFonts w:cs="Arial"/>
        </w:rPr>
        <w:t xml:space="preserve">Variation </w:t>
      </w:r>
    </w:p>
    <w:p w14:paraId="4C3DDC7A" w14:textId="77777777" w:rsidR="00944E73" w:rsidRPr="003775BC" w:rsidRDefault="00B469A3" w:rsidP="00846C0E">
      <w:pPr>
        <w:pStyle w:val="BL"/>
        <w:rPr>
          <w:rFonts w:cs="Arial"/>
        </w:rPr>
      </w:pPr>
      <w:r w:rsidRPr="003775BC">
        <w:rPr>
          <w:rFonts w:cs="Arial"/>
        </w:rPr>
        <w:t>Ask your child to suggest examples of real objects that have these specific shapes, e.g. a can of baked beans is a cylinder.</w:t>
      </w:r>
    </w:p>
    <w:p w14:paraId="7C401557" w14:textId="77777777" w:rsidR="008750DB" w:rsidRPr="003775BC" w:rsidRDefault="008750DB" w:rsidP="008750DB">
      <w:pPr>
        <w:pStyle w:val="Body"/>
        <w:rPr>
          <w:rFonts w:cs="Arial"/>
        </w:rPr>
      </w:pPr>
    </w:p>
    <w:p w14:paraId="417FA424" w14:textId="1C971F6F" w:rsidR="001D7EB4" w:rsidRPr="003775BC" w:rsidRDefault="00631701" w:rsidP="00C320D0">
      <w:pPr>
        <w:pStyle w:val="HeaddingwithColor"/>
        <w:outlineLvl w:val="0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11BBEDB" wp14:editId="3D590EBC">
                <wp:simplePos x="0" y="0"/>
                <wp:positionH relativeFrom="column">
                  <wp:posOffset>635</wp:posOffset>
                </wp:positionH>
                <wp:positionV relativeFrom="paragraph">
                  <wp:posOffset>53975</wp:posOffset>
                </wp:positionV>
                <wp:extent cx="4462145" cy="228600"/>
                <wp:effectExtent l="635" t="4445" r="4445" b="0"/>
                <wp:wrapNone/>
                <wp:docPr id="32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98CFE" id="Rectangle 1672" o:spid="_x0000_s1026" style="position:absolute;margin-left:.05pt;margin-top:4.25pt;width:351.35pt;height:1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" fillcolor="#80b0e4" stroked="f" strokecolor="black [3213]" strokeweight="1pt"/>
            </w:pict>
          </mc:Fallback>
        </mc:AlternateContent>
      </w:r>
      <w:r w:rsidR="00E86527" w:rsidRPr="003775BC">
        <w:rPr>
          <w:rFonts w:cs="Arial"/>
        </w:rPr>
        <w:t>QUESTIONS TO ASK</w:t>
      </w:r>
    </w:p>
    <w:p w14:paraId="58C8C488" w14:textId="66BA9689" w:rsidR="008750DB" w:rsidRPr="003775BC" w:rsidRDefault="00631701" w:rsidP="00AB3BD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75D358" wp14:editId="3982B731">
                <wp:simplePos x="0" y="0"/>
                <wp:positionH relativeFrom="column">
                  <wp:posOffset>1905000</wp:posOffset>
                </wp:positionH>
                <wp:positionV relativeFrom="paragraph">
                  <wp:posOffset>171450</wp:posOffset>
                </wp:positionV>
                <wp:extent cx="1028700" cy="532765"/>
                <wp:effectExtent l="9525" t="210820" r="9525" b="8890"/>
                <wp:wrapNone/>
                <wp:docPr id="31" name="Rounded Rectangular Callou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532765"/>
                        </a:xfrm>
                        <a:prstGeom prst="wedgeRoundRectCallout">
                          <a:avLst>
                            <a:gd name="adj1" fmla="val -48088"/>
                            <a:gd name="adj2" fmla="val -86231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2A927" w14:textId="6E4F8DF4" w:rsidR="008E6996" w:rsidRPr="0084167A" w:rsidRDefault="00F62C6A" w:rsidP="008E6996">
                            <w:pPr>
                              <w:pStyle w:val="BubbleText"/>
                            </w:pPr>
                            <w:r>
                              <w:t>Can you p</w:t>
                            </w:r>
                            <w:r w:rsidR="008E6996" w:rsidRPr="0084167A">
                              <w:t xml:space="preserve">oint </w:t>
                            </w:r>
                            <w:r>
                              <w:br/>
                            </w:r>
                            <w:r w:rsidR="008E6996" w:rsidRPr="0084167A">
                              <w:t>to the triangular prism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75D35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26" o:spid="_x0000_s1027" type="#_x0000_t62" style="position:absolute;margin-left:150pt;margin-top:13.5pt;width:81pt;height:41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" adj="413,-7826" fillcolor="#b6dde8" strokecolor="black [3200]" strokeweight=".25pt">
                <v:path arrowok="t"/>
                <v:textbox inset="0,0,0,0">
                  <w:txbxContent>
                    <w:p w14:paraId="7242A927" w14:textId="6E4F8DF4" w:rsidR="008E6996" w:rsidRPr="0084167A" w:rsidRDefault="00F62C6A" w:rsidP="008E6996">
                      <w:pPr>
                        <w:pStyle w:val="BubbleText"/>
                      </w:pPr>
                      <w:r>
                        <w:t>Can you p</w:t>
                      </w:r>
                      <w:r w:rsidR="008E6996" w:rsidRPr="0084167A">
                        <w:t xml:space="preserve">oint </w:t>
                      </w:r>
                      <w:r>
                        <w:br/>
                      </w:r>
                      <w:r w:rsidR="008E6996" w:rsidRPr="0084167A">
                        <w:t>to the triangular prism</w:t>
                      </w: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398D24" wp14:editId="72289E19">
                <wp:simplePos x="0" y="0"/>
                <wp:positionH relativeFrom="column">
                  <wp:posOffset>3091180</wp:posOffset>
                </wp:positionH>
                <wp:positionV relativeFrom="paragraph">
                  <wp:posOffset>62230</wp:posOffset>
                </wp:positionV>
                <wp:extent cx="1371600" cy="690880"/>
                <wp:effectExtent l="5080" t="139700" r="13970" b="7620"/>
                <wp:wrapNone/>
                <wp:docPr id="30" name="Rounded Rectangular Callou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690880"/>
                        </a:xfrm>
                        <a:prstGeom prst="wedgeRoundRectCallout">
                          <a:avLst>
                            <a:gd name="adj1" fmla="val 46852"/>
                            <a:gd name="adj2" fmla="val -67278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8F0D0" w14:textId="77777777" w:rsidR="008E6996" w:rsidRPr="0084167A" w:rsidRDefault="008E6996" w:rsidP="008E6996">
                            <w:pPr>
                              <w:pStyle w:val="BubbleText"/>
                            </w:pPr>
                            <w:r w:rsidRPr="0084167A">
                              <w:t>How many vertices does a tet</w:t>
                            </w:r>
                            <w:r w:rsidR="00603DF8">
                              <w:t>rahedron have? How many edges/</w:t>
                            </w:r>
                            <w:r w:rsidRPr="0084167A">
                              <w:t xml:space="preserve">faces? </w:t>
                            </w:r>
                          </w:p>
                        </w:txbxContent>
                      </wps:txbx>
                      <wps:bodyPr rot="0" vert="horz" wrap="square" lIns="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98D24" id="Rounded Rectangular Callout 125" o:spid="_x0000_s1028" type="#_x0000_t62" style="position:absolute;margin-left:243.4pt;margin-top:4.9pt;width:108pt;height:5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" adj="20920,-3732" fillcolor="#b6dde8" strokecolor="black [3200]" strokeweight=".25pt">
                <v:path arrowok="t"/>
                <v:textbox inset="0,0,,0">
                  <w:txbxContent>
                    <w:p w14:paraId="3EE8F0D0" w14:textId="77777777" w:rsidR="008E6996" w:rsidRPr="0084167A" w:rsidRDefault="008E6996" w:rsidP="008E6996">
                      <w:pPr>
                        <w:pStyle w:val="BubbleText"/>
                      </w:pPr>
                      <w:r w:rsidRPr="0084167A">
                        <w:t>How many vertices does a tet</w:t>
                      </w:r>
                      <w:r w:rsidR="00603DF8">
                        <w:t>rahedron have? How many edges/</w:t>
                      </w:r>
                      <w:r w:rsidRPr="0084167A">
                        <w:t xml:space="preserve">faces?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E8846F" wp14:editId="2DFB15FD">
                <wp:simplePos x="0" y="0"/>
                <wp:positionH relativeFrom="column">
                  <wp:posOffset>635</wp:posOffset>
                </wp:positionH>
                <wp:positionV relativeFrom="paragraph">
                  <wp:posOffset>62230</wp:posOffset>
                </wp:positionV>
                <wp:extent cx="1143000" cy="685800"/>
                <wp:effectExtent l="10160" t="101600" r="237490" b="12700"/>
                <wp:wrapNone/>
                <wp:docPr id="29" name="Rounded Rectangular Callou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wedgeRoundRectCallout">
                          <a:avLst>
                            <a:gd name="adj1" fmla="val 68477"/>
                            <a:gd name="adj2" fmla="val -60278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0D94B" w14:textId="77777777" w:rsidR="008E6996" w:rsidRPr="0084167A" w:rsidRDefault="008E6996" w:rsidP="008E6996">
                            <w:pPr>
                              <w:pStyle w:val="BubbleText"/>
                            </w:pPr>
                            <w:r w:rsidRPr="0084167A">
                              <w:t>What do we call this shape? What can you tell me about it?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8846F" id="Rounded Rectangular Callout 127" o:spid="_x0000_s1029" type="#_x0000_t62" style="position:absolute;margin-left:.05pt;margin-top:4.9pt;width:90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" adj="25591,-2220" fillcolor="#b6dde8" strokecolor="black [3200]" strokeweight=".25pt">
                <v:path arrowok="t"/>
                <v:textbox inset="0,0,0,0">
                  <w:txbxContent>
                    <w:p w14:paraId="6E20D94B" w14:textId="77777777" w:rsidR="008E6996" w:rsidRPr="0084167A" w:rsidRDefault="008E6996" w:rsidP="008E6996">
                      <w:pPr>
                        <w:pStyle w:val="BubbleText"/>
                      </w:pPr>
                      <w:r w:rsidRPr="0084167A">
                        <w:t>What do we call this shape? What can you tell me about it?</w:t>
                      </w:r>
                    </w:p>
                  </w:txbxContent>
                </v:textbox>
              </v:shape>
            </w:pict>
          </mc:Fallback>
        </mc:AlternateContent>
      </w:r>
    </w:p>
    <w:p w14:paraId="29286BE0" w14:textId="77777777" w:rsidR="008750DB" w:rsidRPr="003775BC" w:rsidRDefault="008750DB" w:rsidP="00AB3BD1">
      <w:pPr>
        <w:rPr>
          <w:rFonts w:ascii="Arial" w:hAnsi="Arial" w:cs="Arial"/>
        </w:rPr>
      </w:pPr>
    </w:p>
    <w:p w14:paraId="0EBF3B62" w14:textId="3647F157" w:rsidR="0098334F" w:rsidRPr="008651ED" w:rsidRDefault="00631701" w:rsidP="008651ED">
      <w:pPr>
        <w:pStyle w:val="C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2D59E9" wp14:editId="5E53FEFE">
                <wp:simplePos x="0" y="0"/>
                <wp:positionH relativeFrom="column">
                  <wp:posOffset>1219200</wp:posOffset>
                </wp:positionH>
                <wp:positionV relativeFrom="paragraph">
                  <wp:posOffset>392430</wp:posOffset>
                </wp:positionV>
                <wp:extent cx="1506220" cy="493395"/>
                <wp:effectExtent l="19050" t="144145" r="8255" b="10160"/>
                <wp:wrapNone/>
                <wp:docPr id="28" name="Rounded Rectangular Callou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6220" cy="493395"/>
                        </a:xfrm>
                        <a:prstGeom prst="wedgeRoundRectCallout">
                          <a:avLst>
                            <a:gd name="adj1" fmla="val -48398"/>
                            <a:gd name="adj2" fmla="val -75481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9B8A2" w14:textId="77777777" w:rsidR="008E6996" w:rsidRPr="0084167A" w:rsidRDefault="008E6996" w:rsidP="008E6996">
                            <w:pPr>
                              <w:pStyle w:val="BubbleText"/>
                            </w:pPr>
                            <w:r>
                              <w:t xml:space="preserve">It has 5 faces, 9 edges </w:t>
                            </w:r>
                            <w:r w:rsidR="00C320D0">
                              <w:br/>
                            </w:r>
                            <w:r>
                              <w:t xml:space="preserve">and </w:t>
                            </w:r>
                            <w:r w:rsidRPr="0084167A">
                              <w:t>6 vertices.</w:t>
                            </w:r>
                            <w:r w:rsidR="00C320D0">
                              <w:t xml:space="preserve"> </w:t>
                            </w:r>
                            <w:r w:rsidR="00C320D0" w:rsidRPr="0084167A">
                              <w:t>What shape am I thinking o</w:t>
                            </w:r>
                            <w:r w:rsidR="00C320D0">
                              <w:t>f?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D59E9" id="Rounded Rectangular Callout 123" o:spid="_x0000_s1030" type="#_x0000_t62" style="position:absolute;left:0;text-align:left;margin-left:96pt;margin-top:30.9pt;width:118.6pt;height:38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" adj="346,-5504" fillcolor="#b6dde8" strokecolor="black [3200]" strokeweight=".25pt">
                <v:path arrowok="t"/>
                <v:textbox inset="0,0,0,0">
                  <w:txbxContent>
                    <w:p w14:paraId="2819B8A2" w14:textId="77777777" w:rsidR="008E6996" w:rsidRPr="0084167A" w:rsidRDefault="008E6996" w:rsidP="008E6996">
                      <w:pPr>
                        <w:pStyle w:val="BubbleText"/>
                      </w:pPr>
                      <w:r>
                        <w:t xml:space="preserve">It has 5 faces, 9 edges </w:t>
                      </w:r>
                      <w:r w:rsidR="00C320D0">
                        <w:br/>
                      </w:r>
                      <w:r>
                        <w:t xml:space="preserve">and </w:t>
                      </w:r>
                      <w:r w:rsidRPr="0084167A">
                        <w:t>6 vertices.</w:t>
                      </w:r>
                      <w:r w:rsidR="00C320D0">
                        <w:t xml:space="preserve"> </w:t>
                      </w:r>
                      <w:r w:rsidR="00C320D0" w:rsidRPr="0084167A">
                        <w:t>What shape am I thinking o</w:t>
                      </w:r>
                      <w:r w:rsidR="00C320D0">
                        <w:t>f?</w:t>
                      </w:r>
                    </w:p>
                  </w:txbxContent>
                </v:textbox>
              </v:shape>
            </w:pict>
          </mc:Fallback>
        </mc:AlternateContent>
      </w:r>
      <w:r w:rsidR="004E24D2">
        <w:rPr>
          <w:rFonts w:cs="Arial"/>
          <w:noProof/>
          <w:lang w:eastAsia="en-GB"/>
        </w:rPr>
        <w:drawing>
          <wp:anchor distT="914400" distB="182880" distL="45720" distR="114300" simplePos="0" relativeHeight="251699200" behindDoc="0" locked="0" layoutInCell="1" allowOverlap="1" wp14:anchorId="06DF1358" wp14:editId="39A66D88">
            <wp:simplePos x="0" y="0"/>
            <wp:positionH relativeFrom="column">
              <wp:posOffset>5334000</wp:posOffset>
            </wp:positionH>
            <wp:positionV relativeFrom="paragraph">
              <wp:posOffset>-5407660</wp:posOffset>
            </wp:positionV>
            <wp:extent cx="1164590" cy="885190"/>
            <wp:effectExtent l="0" t="0" r="0" b="0"/>
            <wp:wrapNone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64590" cy="88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C63034" wp14:editId="7D497FA4">
                <wp:simplePos x="0" y="0"/>
                <wp:positionH relativeFrom="column">
                  <wp:posOffset>8915400</wp:posOffset>
                </wp:positionH>
                <wp:positionV relativeFrom="paragraph">
                  <wp:posOffset>-5322570</wp:posOffset>
                </wp:positionV>
                <wp:extent cx="815975" cy="629285"/>
                <wp:effectExtent l="9525" t="10795" r="12700" b="7620"/>
                <wp:wrapNone/>
                <wp:docPr id="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A85B3" w14:textId="5A7084BC" w:rsidR="005774A0" w:rsidRPr="005F0232" w:rsidRDefault="00631701" w:rsidP="005774A0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631701"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666ABC52" wp14:editId="5E7A8CA6">
                                  <wp:extent cx="623570" cy="88858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570" cy="888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63034" id="Rectangle 28" o:spid="_x0000_s1031" style="position:absolute;left:0;text-align:left;margin-left:702pt;margin-top:-419.1pt;width:64.25pt;height:49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" fillcolor="white [3212]" strokecolor="black [3213]">
                <v:textbox>
                  <w:txbxContent>
                    <w:p w14:paraId="398A85B3" w14:textId="5A7084BC" w:rsidR="005774A0" w:rsidRPr="005F0232" w:rsidRDefault="00631701" w:rsidP="005774A0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 w:rsidRPr="00631701">
                        <w:rPr>
                          <w:rFonts w:ascii="Arial" w:hAnsi="Arial"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666ABC52" wp14:editId="5E7A8CA6">
                            <wp:extent cx="623570" cy="88858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570" cy="888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246D0" w:rsidRPr="008651ED">
        <w:br w:type="column"/>
      </w:r>
      <w:r w:rsidR="00771A7C">
        <w:t>Primary 4</w:t>
      </w:r>
      <w:bookmarkStart w:id="0" w:name="_GoBack"/>
      <w:bookmarkEnd w:id="0"/>
      <w:r w:rsidR="00746912" w:rsidRPr="008651ED">
        <w:t xml:space="preserve"> </w:t>
      </w:r>
      <w:r w:rsidR="005774A0">
        <w:br/>
      </w:r>
      <w:r w:rsidR="00971229" w:rsidRPr="008651ED">
        <w:t>Math</w:t>
      </w:r>
      <w:r w:rsidR="0095752D">
        <w:t>s</w:t>
      </w:r>
      <w:r w:rsidR="00971229" w:rsidRPr="008651ED">
        <w:t xml:space="preserve"> </w:t>
      </w:r>
      <w:r w:rsidR="005774A0">
        <w:br/>
      </w:r>
      <w:r w:rsidR="00971229" w:rsidRPr="008651ED">
        <w:t>Newsletter 1</w:t>
      </w:r>
    </w:p>
    <w:p w14:paraId="5955CB42" w14:textId="77777777"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14:paraId="4B6386B5" w14:textId="77777777" w:rsidR="00971229" w:rsidRPr="003775BC" w:rsidRDefault="00971229" w:rsidP="00B57892">
      <w:pPr>
        <w:pStyle w:val="DateandName"/>
        <w:rPr>
          <w:rFonts w:cs="Arial"/>
        </w:rPr>
      </w:pPr>
    </w:p>
    <w:p w14:paraId="44339E87" w14:textId="77777777" w:rsidR="00CD5F62" w:rsidRPr="003775BC" w:rsidRDefault="006C1A4E" w:rsidP="00C320D0">
      <w:pPr>
        <w:pStyle w:val="MainHead"/>
        <w:outlineLvl w:val="0"/>
        <w:rPr>
          <w:rFonts w:cs="Arial"/>
        </w:rPr>
      </w:pPr>
      <w:r w:rsidRPr="003775BC">
        <w:rPr>
          <w:rFonts w:cs="Arial"/>
        </w:rPr>
        <w:lastRenderedPageBreak/>
        <w:t>Numbers</w:t>
      </w:r>
    </w:p>
    <w:p w14:paraId="0B55738B" w14:textId="261FA67A" w:rsidR="006C1A4E" w:rsidRPr="003775BC" w:rsidRDefault="00631701" w:rsidP="00C320D0">
      <w:pPr>
        <w:pStyle w:val="HeaddingwithColor"/>
        <w:outlineLvl w:val="0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733EA66" wp14:editId="731FCD9B">
                <wp:simplePos x="0" y="0"/>
                <wp:positionH relativeFrom="column">
                  <wp:posOffset>-7620</wp:posOffset>
                </wp:positionH>
                <wp:positionV relativeFrom="paragraph">
                  <wp:posOffset>69850</wp:posOffset>
                </wp:positionV>
                <wp:extent cx="4462145" cy="228600"/>
                <wp:effectExtent l="1905" t="0" r="3175" b="1905"/>
                <wp:wrapNone/>
                <wp:docPr id="26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C5ABA" id="Rectangle 1725" o:spid="_x0000_s1026" style="position:absolute;margin-left:-.6pt;margin-top:5.5pt;width:351.35pt;height:1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" fillcolor="#80b0e4" stroked="f" strokecolor="black [3213]" strokeweight="1pt"/>
            </w:pict>
          </mc:Fallback>
        </mc:AlternateContent>
      </w:r>
      <w:r w:rsidR="006C1A4E" w:rsidRPr="003775BC">
        <w:rPr>
          <w:rFonts w:cs="Arial"/>
        </w:rPr>
        <w:t>HERE’S THE MATHS</w:t>
      </w:r>
    </w:p>
    <w:p w14:paraId="683E4E72" w14:textId="77777777" w:rsidR="006C1A4E" w:rsidRPr="003775BC" w:rsidRDefault="000C5C8C" w:rsidP="000C5C8C">
      <w:pPr>
        <w:pStyle w:val="Body"/>
        <w:rPr>
          <w:rFonts w:cs="Arial"/>
        </w:rPr>
      </w:pPr>
      <w:r w:rsidRPr="003775BC">
        <w:rPr>
          <w:rFonts w:cs="Arial"/>
        </w:rPr>
        <w:t xml:space="preserve">In order to add, subtract, multiply and divide successfully, your child needs to be able </w:t>
      </w:r>
      <w:r w:rsidR="006837D6">
        <w:rPr>
          <w:rFonts w:cs="Arial"/>
        </w:rPr>
        <w:br/>
      </w:r>
      <w:r w:rsidRPr="003775BC">
        <w:rPr>
          <w:rFonts w:cs="Arial"/>
        </w:rPr>
        <w:t xml:space="preserve">to recognise, count, read, write, compare and order numbers. It is also extremely important that they recognise the place value of each of the digits in a number. </w:t>
      </w:r>
      <w:r w:rsidR="006837D6">
        <w:rPr>
          <w:rFonts w:cs="Arial"/>
        </w:rPr>
        <w:br/>
      </w:r>
      <w:r w:rsidRPr="003775BC">
        <w:rPr>
          <w:rFonts w:cs="Arial"/>
        </w:rPr>
        <w:t>For example, in the number 458, the 4 stands for 400, the 5 for 50 and the 8 for 8 ones (units). Your child also needs to be able to partition, or split, numbers into their respective place values, i.e. 458 = 400 + 50 + 8.</w:t>
      </w:r>
    </w:p>
    <w:p w14:paraId="39545909" w14:textId="77777777" w:rsidR="007B3D0F" w:rsidRPr="003775BC" w:rsidRDefault="007B3D0F" w:rsidP="00905D18">
      <w:pPr>
        <w:rPr>
          <w:rFonts w:ascii="Arial" w:hAnsi="Arial" w:cs="Arial"/>
        </w:rPr>
      </w:pPr>
    </w:p>
    <w:p w14:paraId="73E87E24" w14:textId="77777777" w:rsidR="00410481" w:rsidRPr="003775BC" w:rsidRDefault="00410481" w:rsidP="00905D18">
      <w:pPr>
        <w:rPr>
          <w:rFonts w:ascii="Arial" w:hAnsi="Arial" w:cs="Arial"/>
        </w:rPr>
      </w:pPr>
    </w:p>
    <w:p w14:paraId="393C1D0B" w14:textId="77777777" w:rsidR="00410481" w:rsidRPr="003775BC" w:rsidRDefault="00410481" w:rsidP="00905D18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page" w:tblpX="9109" w:tblpY="286"/>
        <w:tblW w:w="7027" w:type="dxa"/>
        <w:tblLook w:val="04A0" w:firstRow="1" w:lastRow="0" w:firstColumn="1" w:lastColumn="0" w:noHBand="0" w:noVBand="1"/>
      </w:tblPr>
      <w:tblGrid>
        <w:gridCol w:w="1265"/>
        <w:gridCol w:w="1170"/>
        <w:gridCol w:w="1170"/>
        <w:gridCol w:w="1080"/>
        <w:gridCol w:w="1170"/>
        <w:gridCol w:w="1172"/>
      </w:tblGrid>
      <w:tr w:rsidR="00B455A2" w:rsidRPr="003775BC" w14:paraId="4019190F" w14:textId="77777777" w:rsidTr="0013616C">
        <w:trPr>
          <w:trHeight w:val="144"/>
        </w:trPr>
        <w:tc>
          <w:tcPr>
            <w:tcW w:w="1265" w:type="dxa"/>
            <w:vAlign w:val="center"/>
          </w:tcPr>
          <w:p w14:paraId="7E25375E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</w:rPr>
            </w:pPr>
            <w:r w:rsidRPr="003775BC">
              <w:rPr>
                <w:rFonts w:cs="Arial"/>
              </w:rPr>
              <w:t>70</w:t>
            </w:r>
          </w:p>
        </w:tc>
        <w:tc>
          <w:tcPr>
            <w:tcW w:w="1170" w:type="dxa"/>
            <w:vAlign w:val="center"/>
          </w:tcPr>
          <w:p w14:paraId="74CA1492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37</w:t>
            </w:r>
          </w:p>
        </w:tc>
        <w:tc>
          <w:tcPr>
            <w:tcW w:w="1170" w:type="dxa"/>
            <w:tcMar>
              <w:top w:w="115" w:type="dxa"/>
              <w:left w:w="115" w:type="dxa"/>
              <w:bottom w:w="14" w:type="dxa"/>
              <w:right w:w="115" w:type="dxa"/>
            </w:tcMar>
            <w:vAlign w:val="center"/>
          </w:tcPr>
          <w:p w14:paraId="078415F6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18</w:t>
            </w:r>
          </w:p>
        </w:tc>
        <w:tc>
          <w:tcPr>
            <w:tcW w:w="1080" w:type="dxa"/>
            <w:tcMar>
              <w:bottom w:w="14" w:type="dxa"/>
            </w:tcMar>
            <w:vAlign w:val="center"/>
          </w:tcPr>
          <w:p w14:paraId="714B27A6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6</w:t>
            </w:r>
          </w:p>
        </w:tc>
        <w:tc>
          <w:tcPr>
            <w:tcW w:w="1170" w:type="dxa"/>
            <w:tcMar>
              <w:bottom w:w="14" w:type="dxa"/>
            </w:tcMar>
            <w:vAlign w:val="center"/>
          </w:tcPr>
          <w:p w14:paraId="6B3D0EBA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52</w:t>
            </w:r>
          </w:p>
        </w:tc>
        <w:tc>
          <w:tcPr>
            <w:tcW w:w="1172" w:type="dxa"/>
            <w:tcMar>
              <w:bottom w:w="14" w:type="dxa"/>
            </w:tcMar>
            <w:vAlign w:val="center"/>
          </w:tcPr>
          <w:p w14:paraId="206AE67D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  <w:sz w:val="20"/>
              </w:rPr>
            </w:pPr>
            <w:r w:rsidRPr="003775BC">
              <w:rPr>
                <w:rFonts w:cs="Arial"/>
              </w:rPr>
              <w:t>50</w:t>
            </w:r>
          </w:p>
        </w:tc>
      </w:tr>
      <w:tr w:rsidR="00B455A2" w:rsidRPr="003775BC" w14:paraId="5D8CF41D" w14:textId="77777777" w:rsidTr="0013616C">
        <w:trPr>
          <w:trHeight w:val="96"/>
        </w:trPr>
        <w:tc>
          <w:tcPr>
            <w:tcW w:w="1265" w:type="dxa"/>
            <w:vAlign w:val="center"/>
          </w:tcPr>
          <w:p w14:paraId="1DE33183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</w:rPr>
            </w:pPr>
            <w:r w:rsidRPr="003775BC">
              <w:rPr>
                <w:rFonts w:cs="Arial"/>
              </w:rPr>
              <w:t>49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2FEF38FF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500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76A5047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421</w:t>
            </w:r>
          </w:p>
        </w:tc>
        <w:tc>
          <w:tcPr>
            <w:tcW w:w="108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4966BC4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186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9B10BFA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86</w:t>
            </w:r>
          </w:p>
        </w:tc>
        <w:tc>
          <w:tcPr>
            <w:tcW w:w="1172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4825647D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  <w:sz w:val="20"/>
              </w:rPr>
            </w:pPr>
            <w:r w:rsidRPr="003775BC">
              <w:rPr>
                <w:rFonts w:cs="Arial"/>
              </w:rPr>
              <w:t>46</w:t>
            </w:r>
          </w:p>
        </w:tc>
      </w:tr>
      <w:tr w:rsidR="00B455A2" w:rsidRPr="003775BC" w14:paraId="665B0181" w14:textId="77777777" w:rsidTr="0013616C">
        <w:trPr>
          <w:trHeight w:val="96"/>
        </w:trPr>
        <w:tc>
          <w:tcPr>
            <w:tcW w:w="1265" w:type="dxa"/>
            <w:vAlign w:val="center"/>
          </w:tcPr>
          <w:p w14:paraId="037DDB2C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</w:rPr>
            </w:pPr>
            <w:r w:rsidRPr="003775BC">
              <w:rPr>
                <w:rFonts w:cs="Arial"/>
              </w:rPr>
              <w:t>9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E4DEA46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259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E213740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199</w:t>
            </w:r>
          </w:p>
        </w:tc>
        <w:tc>
          <w:tcPr>
            <w:tcW w:w="108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B517874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53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F86CAB0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348</w:t>
            </w:r>
          </w:p>
        </w:tc>
        <w:tc>
          <w:tcPr>
            <w:tcW w:w="1172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11AA5E5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  <w:sz w:val="20"/>
              </w:rPr>
            </w:pPr>
            <w:r w:rsidRPr="003775BC">
              <w:rPr>
                <w:rFonts w:cs="Arial"/>
              </w:rPr>
              <w:t>4</w:t>
            </w:r>
          </w:p>
        </w:tc>
      </w:tr>
      <w:tr w:rsidR="00B455A2" w:rsidRPr="003775BC" w14:paraId="4BAC1D0C" w14:textId="77777777" w:rsidTr="0013616C">
        <w:trPr>
          <w:trHeight w:val="96"/>
        </w:trPr>
        <w:tc>
          <w:tcPr>
            <w:tcW w:w="1265" w:type="dxa"/>
            <w:vAlign w:val="center"/>
          </w:tcPr>
          <w:p w14:paraId="4C559E5C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</w:rPr>
            </w:pPr>
            <w:r w:rsidRPr="003775BC">
              <w:rPr>
                <w:rFonts w:cs="Arial"/>
              </w:rPr>
              <w:t>503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BA909DD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5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EEC1FF9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612</w:t>
            </w:r>
          </w:p>
        </w:tc>
        <w:tc>
          <w:tcPr>
            <w:tcW w:w="108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393989A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3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052439C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421</w:t>
            </w:r>
          </w:p>
        </w:tc>
        <w:tc>
          <w:tcPr>
            <w:tcW w:w="1172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EF86E4B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  <w:sz w:val="20"/>
              </w:rPr>
            </w:pPr>
            <w:r w:rsidRPr="003775BC">
              <w:rPr>
                <w:rFonts w:cs="Arial"/>
              </w:rPr>
              <w:t>735</w:t>
            </w:r>
          </w:p>
        </w:tc>
      </w:tr>
      <w:tr w:rsidR="00B455A2" w:rsidRPr="003775BC" w14:paraId="7BB208A2" w14:textId="77777777" w:rsidTr="0013616C">
        <w:trPr>
          <w:trHeight w:val="96"/>
        </w:trPr>
        <w:tc>
          <w:tcPr>
            <w:tcW w:w="1265" w:type="dxa"/>
            <w:vAlign w:val="center"/>
          </w:tcPr>
          <w:p w14:paraId="24E32981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</w:rPr>
            </w:pPr>
            <w:r w:rsidRPr="003775BC">
              <w:rPr>
                <w:rFonts w:cs="Arial"/>
              </w:rPr>
              <w:t>30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9BC1307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867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F32D339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60</w:t>
            </w:r>
          </w:p>
        </w:tc>
        <w:tc>
          <w:tcPr>
            <w:tcW w:w="108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5BDE302F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10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5EB6C4A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97</w:t>
            </w:r>
          </w:p>
        </w:tc>
        <w:tc>
          <w:tcPr>
            <w:tcW w:w="1172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3A63E54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  <w:sz w:val="20"/>
              </w:rPr>
            </w:pPr>
            <w:r w:rsidRPr="003775BC">
              <w:rPr>
                <w:rFonts w:cs="Arial"/>
              </w:rPr>
              <w:t>20</w:t>
            </w:r>
          </w:p>
        </w:tc>
      </w:tr>
      <w:tr w:rsidR="00B455A2" w:rsidRPr="003775BC" w14:paraId="4D6DA64A" w14:textId="77777777" w:rsidTr="0013616C">
        <w:trPr>
          <w:trHeight w:val="96"/>
        </w:trPr>
        <w:tc>
          <w:tcPr>
            <w:tcW w:w="1265" w:type="dxa"/>
            <w:vAlign w:val="center"/>
          </w:tcPr>
          <w:p w14:paraId="7802332C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</w:rPr>
            </w:pPr>
            <w:r w:rsidRPr="003775BC">
              <w:rPr>
                <w:rFonts w:cs="Arial"/>
              </w:rPr>
              <w:t>300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077216CC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23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EE154AB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87</w:t>
            </w:r>
          </w:p>
        </w:tc>
        <w:tc>
          <w:tcPr>
            <w:tcW w:w="108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57A05AD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31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538AAB9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600</w:t>
            </w:r>
          </w:p>
        </w:tc>
        <w:tc>
          <w:tcPr>
            <w:tcW w:w="1172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9FA2BC3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  <w:sz w:val="20"/>
              </w:rPr>
            </w:pPr>
            <w:r w:rsidRPr="003775BC">
              <w:rPr>
                <w:rFonts w:cs="Arial"/>
              </w:rPr>
              <w:t>64</w:t>
            </w:r>
          </w:p>
        </w:tc>
      </w:tr>
      <w:tr w:rsidR="00B455A2" w:rsidRPr="003775BC" w14:paraId="25F9F49E" w14:textId="77777777" w:rsidTr="0013616C">
        <w:trPr>
          <w:trHeight w:val="96"/>
        </w:trPr>
        <w:tc>
          <w:tcPr>
            <w:tcW w:w="1265" w:type="dxa"/>
            <w:vAlign w:val="center"/>
          </w:tcPr>
          <w:p w14:paraId="0291458B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</w:rPr>
            </w:pPr>
            <w:r w:rsidRPr="003775BC">
              <w:rPr>
                <w:rFonts w:cs="Arial"/>
              </w:rPr>
              <w:t>90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A25A51D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8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313C052F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75</w:t>
            </w:r>
          </w:p>
        </w:tc>
        <w:tc>
          <w:tcPr>
            <w:tcW w:w="108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669F96AB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19</w:t>
            </w:r>
          </w:p>
        </w:tc>
        <w:tc>
          <w:tcPr>
            <w:tcW w:w="117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1363F99D" w14:textId="77777777" w:rsidR="00B455A2" w:rsidRPr="003775BC" w:rsidRDefault="00B455A2" w:rsidP="0013616C">
            <w:pPr>
              <w:pStyle w:val="TableText"/>
              <w:framePr w:hSpace="0" w:wrap="auto" w:vAnchor="margin" w:hAnchor="text" w:xAlign="left" w:yAlign="inline"/>
              <w:rPr>
                <w:rFonts w:cs="Arial"/>
              </w:rPr>
            </w:pPr>
            <w:r w:rsidRPr="003775BC">
              <w:rPr>
                <w:rFonts w:cs="Arial"/>
              </w:rPr>
              <w:t>80</w:t>
            </w:r>
          </w:p>
        </w:tc>
        <w:tc>
          <w:tcPr>
            <w:tcW w:w="1172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14:paraId="7D6BA731" w14:textId="77777777" w:rsidR="00B455A2" w:rsidRPr="003775BC" w:rsidRDefault="00B455A2" w:rsidP="0013616C">
            <w:pPr>
              <w:pStyle w:val="Body"/>
              <w:jc w:val="center"/>
              <w:rPr>
                <w:rFonts w:cs="Arial"/>
                <w:sz w:val="20"/>
              </w:rPr>
            </w:pPr>
            <w:r w:rsidRPr="003775BC">
              <w:rPr>
                <w:rFonts w:cs="Arial"/>
              </w:rPr>
              <w:t>7</w:t>
            </w:r>
          </w:p>
        </w:tc>
      </w:tr>
    </w:tbl>
    <w:p w14:paraId="012A27F2" w14:textId="32F80861" w:rsidR="00364B9F" w:rsidRPr="003775BC" w:rsidRDefault="00631701" w:rsidP="008448E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DB404AC" wp14:editId="5115234C">
                <wp:simplePos x="0" y="0"/>
                <wp:positionH relativeFrom="column">
                  <wp:posOffset>-6350</wp:posOffset>
                </wp:positionH>
                <wp:positionV relativeFrom="paragraph">
                  <wp:posOffset>67945</wp:posOffset>
                </wp:positionV>
                <wp:extent cx="4462145" cy="228600"/>
                <wp:effectExtent l="3175" t="1270" r="1905" b="0"/>
                <wp:wrapNone/>
                <wp:docPr id="25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AB017" id="Rectangle 1726" o:spid="_x0000_s1026" style="position:absolute;margin-left:-.5pt;margin-top:5.35pt;width:351.35pt;height:1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" fillcolor="#80b0e4" stroked="f" strokecolor="black [3213]" strokeweight="1pt"/>
            </w:pict>
          </mc:Fallback>
        </mc:AlternateContent>
      </w:r>
      <w:r w:rsidR="007978AC" w:rsidRPr="003775BC">
        <w:rPr>
          <w:rFonts w:cs="Arial"/>
        </w:rPr>
        <w:t>ACTIVITY</w:t>
      </w:r>
    </w:p>
    <w:p w14:paraId="494B1A86" w14:textId="7CF8F8D6" w:rsidR="00FE23EB" w:rsidRPr="003775BC" w:rsidRDefault="002007F8" w:rsidP="00C320D0">
      <w:pPr>
        <w:pStyle w:val="Subheadabovespace"/>
        <w:outlineLvl w:val="0"/>
        <w:rPr>
          <w:rFonts w:cs="Arial"/>
        </w:rPr>
      </w:pPr>
      <w:r w:rsidRPr="003775BC">
        <w:rPr>
          <w:rFonts w:cs="Arial"/>
        </w:rPr>
        <w:t>What to do</w:t>
      </w:r>
      <w:r w:rsidR="00631701"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242E7A" wp14:editId="3E73D681">
                <wp:simplePos x="0" y="0"/>
                <wp:positionH relativeFrom="column">
                  <wp:posOffset>3268980</wp:posOffset>
                </wp:positionH>
                <wp:positionV relativeFrom="paragraph">
                  <wp:posOffset>36195</wp:posOffset>
                </wp:positionV>
                <wp:extent cx="1178560" cy="685800"/>
                <wp:effectExtent l="0" t="0" r="2540" b="0"/>
                <wp:wrapSquare wrapText="bothSides"/>
                <wp:docPr id="24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6858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C7CBD" w14:textId="77777777" w:rsidR="00F72116" w:rsidRDefault="00F72116" w:rsidP="00C6657F">
                            <w:pPr>
                              <w:pStyle w:val="Subheadabovespace"/>
                            </w:pPr>
                            <w:r w:rsidRPr="002C09FB">
                              <w:t xml:space="preserve">You </w:t>
                            </w:r>
                            <w:r>
                              <w:t xml:space="preserve">will </w:t>
                            </w:r>
                            <w:r w:rsidRPr="002C09FB">
                              <w:t>need:</w:t>
                            </w:r>
                          </w:p>
                          <w:p w14:paraId="565A0BFE" w14:textId="77777777" w:rsidR="00F72116" w:rsidRPr="00136EA5" w:rsidRDefault="00F72116" w:rsidP="00AE7F23">
                            <w:pPr>
                              <w:pStyle w:val="BL"/>
                              <w:rPr>
                                <w:rFonts w:ascii="Calibri" w:hAnsi="Calibri"/>
                              </w:rPr>
                            </w:pPr>
                            <w:r w:rsidRPr="002C09FB">
                              <w:t>pencil and paper</w:t>
                            </w:r>
                          </w:p>
                          <w:p w14:paraId="578AE4FE" w14:textId="77777777" w:rsidR="00F72116" w:rsidRPr="00CF0781" w:rsidRDefault="00F72116" w:rsidP="00AE7F23">
                            <w:pPr>
                              <w:pStyle w:val="BL"/>
                              <w:rPr>
                                <w:rFonts w:ascii="Calibri" w:hAnsi="Calibri"/>
                              </w:rPr>
                            </w:pPr>
                            <w:r>
                              <w:t>1–</w:t>
                            </w:r>
                            <w:r w:rsidRPr="002C09FB">
                              <w:t>6 dice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42E7A" id="Text Box 1727" o:spid="_x0000_s1032" type="#_x0000_t202" style="position:absolute;left:0;text-align:left;margin-left:257.4pt;margin-top:2.85pt;width:92.8pt;height:54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" fillcolor="#b6dde8" strokecolor="black [3213]" strokeweight="1pt">
                <v:textbox inset=",7.2pt,,7.2pt">
                  <w:txbxContent>
                    <w:p w14:paraId="094C7CBD" w14:textId="77777777" w:rsidR="00F72116" w:rsidRDefault="00F72116" w:rsidP="00C6657F">
                      <w:pPr>
                        <w:pStyle w:val="Subheadabovespace"/>
                      </w:pPr>
                      <w:r w:rsidRPr="002C09FB">
                        <w:t xml:space="preserve">You </w:t>
                      </w:r>
                      <w:r>
                        <w:t xml:space="preserve">will </w:t>
                      </w:r>
                      <w:r w:rsidRPr="002C09FB">
                        <w:t>need:</w:t>
                      </w:r>
                    </w:p>
                    <w:p w14:paraId="565A0BFE" w14:textId="77777777" w:rsidR="00F72116" w:rsidRPr="00136EA5" w:rsidRDefault="00F72116" w:rsidP="00AE7F23">
                      <w:pPr>
                        <w:pStyle w:val="BL"/>
                        <w:rPr>
                          <w:rFonts w:ascii="Calibri" w:hAnsi="Calibri"/>
                        </w:rPr>
                      </w:pPr>
                      <w:r w:rsidRPr="002C09FB">
                        <w:t>pencil and paper</w:t>
                      </w:r>
                    </w:p>
                    <w:p w14:paraId="578AE4FE" w14:textId="77777777" w:rsidR="00F72116" w:rsidRPr="00CF0781" w:rsidRDefault="00F72116" w:rsidP="00AE7F23">
                      <w:pPr>
                        <w:pStyle w:val="BL"/>
                        <w:rPr>
                          <w:rFonts w:ascii="Calibri" w:hAnsi="Calibri"/>
                        </w:rPr>
                      </w:pPr>
                      <w:r>
                        <w:t>1–</w:t>
                      </w:r>
                      <w:r w:rsidRPr="002C09FB">
                        <w:t>6 dice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455594" w14:textId="77777777" w:rsidR="00CC3856" w:rsidRPr="003775BC" w:rsidRDefault="00CC3856" w:rsidP="00CC3856">
      <w:pPr>
        <w:pStyle w:val="BL"/>
        <w:rPr>
          <w:rFonts w:cs="Arial"/>
        </w:rPr>
      </w:pPr>
      <w:r w:rsidRPr="003775BC">
        <w:rPr>
          <w:rFonts w:cs="Arial"/>
        </w:rPr>
        <w:t>Each player draws six circles in a row. Take turns to roll the dice three times and make a 3-digit number, e.g. if you roll a 5, 3 and 2, this could be 523, 532, 253, 235, 352 or 325.</w:t>
      </w:r>
    </w:p>
    <w:p w14:paraId="3BF0FE56" w14:textId="77777777" w:rsidR="00CC3856" w:rsidRPr="003775BC" w:rsidRDefault="00CC3856" w:rsidP="00CC3856">
      <w:pPr>
        <w:pStyle w:val="BL"/>
        <w:rPr>
          <w:rFonts w:cs="Arial"/>
        </w:rPr>
      </w:pPr>
      <w:r w:rsidRPr="003775BC">
        <w:rPr>
          <w:rFonts w:cs="Arial"/>
        </w:rPr>
        <w:t xml:space="preserve">Write the number in one of your circles. Once the number is written in a circle you can’t change it or move it. </w:t>
      </w:r>
    </w:p>
    <w:p w14:paraId="2759EE7A" w14:textId="77777777" w:rsidR="00EE710F" w:rsidRPr="003775BC" w:rsidRDefault="00CC3856" w:rsidP="00CC3856">
      <w:pPr>
        <w:pStyle w:val="BL"/>
        <w:rPr>
          <w:rFonts w:cs="Arial"/>
        </w:rPr>
      </w:pPr>
      <w:r w:rsidRPr="003775BC">
        <w:rPr>
          <w:rFonts w:cs="Arial"/>
        </w:rPr>
        <w:t>The winner is the first player to get all six of their circle numbers in order.</w:t>
      </w:r>
    </w:p>
    <w:p w14:paraId="401E91DE" w14:textId="77777777" w:rsidR="001F0B4E" w:rsidRPr="003775BC" w:rsidRDefault="001F0B4E" w:rsidP="00905D18">
      <w:pPr>
        <w:rPr>
          <w:rFonts w:ascii="Arial" w:hAnsi="Arial" w:cs="Arial"/>
        </w:rPr>
      </w:pPr>
    </w:p>
    <w:p w14:paraId="6FCEB96D" w14:textId="77777777" w:rsidR="00410481" w:rsidRPr="003775BC" w:rsidRDefault="00410481" w:rsidP="00905D18">
      <w:pPr>
        <w:rPr>
          <w:rFonts w:ascii="Arial" w:hAnsi="Arial" w:cs="Arial"/>
        </w:rPr>
      </w:pPr>
    </w:p>
    <w:p w14:paraId="68AC8B3F" w14:textId="77777777" w:rsidR="00410481" w:rsidRPr="003775BC" w:rsidRDefault="00410481" w:rsidP="00905D18">
      <w:pPr>
        <w:rPr>
          <w:rFonts w:ascii="Arial" w:hAnsi="Arial" w:cs="Arial"/>
        </w:rPr>
      </w:pPr>
    </w:p>
    <w:p w14:paraId="3E66EB72" w14:textId="359AEBF5" w:rsidR="001F0B4E" w:rsidRPr="003775BC" w:rsidRDefault="00631701" w:rsidP="00C320D0">
      <w:pPr>
        <w:pStyle w:val="HeaddingwithColor"/>
        <w:outlineLvl w:val="0"/>
        <w:rPr>
          <w:rFonts w:cs="Arial"/>
        </w:rPr>
      </w:pPr>
      <w:r>
        <w:rPr>
          <w:rFonts w:cs="Arial"/>
          <w:noProof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17B8B1" wp14:editId="3E90019E">
                <wp:simplePos x="0" y="0"/>
                <wp:positionH relativeFrom="column">
                  <wp:posOffset>2740660</wp:posOffset>
                </wp:positionH>
                <wp:positionV relativeFrom="paragraph">
                  <wp:posOffset>365125</wp:posOffset>
                </wp:positionV>
                <wp:extent cx="1153795" cy="685800"/>
                <wp:effectExtent l="6985" t="6350" r="10795" b="174625"/>
                <wp:wrapNone/>
                <wp:docPr id="23" name="Rounded Rectangular Callou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685800"/>
                        </a:xfrm>
                        <a:prstGeom prst="wedgeRoundRectCallout">
                          <a:avLst>
                            <a:gd name="adj1" fmla="val 46477"/>
                            <a:gd name="adj2" fmla="val 72593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23DA8" w14:textId="77777777" w:rsidR="00CC222D" w:rsidRPr="002C09FB" w:rsidRDefault="00CC222D" w:rsidP="00CC222D">
                            <w:pPr>
                              <w:pStyle w:val="BubbleText"/>
                            </w:pPr>
                            <w:r w:rsidRPr="002C09FB">
                              <w:t>What is the largest number?</w:t>
                            </w:r>
                          </w:p>
                          <w:p w14:paraId="5B843603" w14:textId="77777777" w:rsidR="00CC222D" w:rsidRPr="002C09FB" w:rsidRDefault="00CC222D" w:rsidP="00CC222D">
                            <w:pPr>
                              <w:pStyle w:val="BubbleText"/>
                            </w:pPr>
                            <w:r w:rsidRPr="002C09FB">
                              <w:t>How do you know?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7B8B1" id="Rounded Rectangular Callout 111" o:spid="_x0000_s1033" type="#_x0000_t62" style="position:absolute;left:0;text-align:left;margin-left:215.8pt;margin-top:28.75pt;width:90.85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" adj="20839,26480" fillcolor="#b6dde8" strokecolor="black [3200]" strokeweight=".25pt">
                <v:textbox inset="0,0,0,0">
                  <w:txbxContent>
                    <w:p w14:paraId="6C823DA8" w14:textId="77777777" w:rsidR="00CC222D" w:rsidRPr="002C09FB" w:rsidRDefault="00CC222D" w:rsidP="00CC222D">
                      <w:pPr>
                        <w:pStyle w:val="BubbleText"/>
                      </w:pPr>
                      <w:r w:rsidRPr="002C09FB">
                        <w:t>What is the largest number?</w:t>
                      </w:r>
                    </w:p>
                    <w:p w14:paraId="5B843603" w14:textId="77777777" w:rsidR="00CC222D" w:rsidRPr="002C09FB" w:rsidRDefault="00CC222D" w:rsidP="00CC222D">
                      <w:pPr>
                        <w:pStyle w:val="BubbleText"/>
                      </w:pPr>
                      <w:r w:rsidRPr="002C09FB">
                        <w:t>How do you know?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21524E2" wp14:editId="448BC6F5">
                <wp:simplePos x="0" y="0"/>
                <wp:positionH relativeFrom="column">
                  <wp:posOffset>-6350</wp:posOffset>
                </wp:positionH>
                <wp:positionV relativeFrom="paragraph">
                  <wp:posOffset>70485</wp:posOffset>
                </wp:positionV>
                <wp:extent cx="4462145" cy="228600"/>
                <wp:effectExtent l="3175" t="0" r="1905" b="2540"/>
                <wp:wrapNone/>
                <wp:docPr id="2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180E9" id="Rectangle 66" o:spid="_x0000_s1026" style="position:absolute;margin-left:-.5pt;margin-top:5.55pt;width:351.35pt;height:1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" fillcolor="#80b0e4" stroked="f" strokecolor="black [3213]" strokeweight="1pt"/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034CFFD" wp14:editId="2C2AEEEE">
                <wp:simplePos x="0" y="0"/>
                <wp:positionH relativeFrom="column">
                  <wp:posOffset>650240</wp:posOffset>
                </wp:positionH>
                <wp:positionV relativeFrom="paragraph">
                  <wp:posOffset>4861560</wp:posOffset>
                </wp:positionV>
                <wp:extent cx="4462145" cy="228600"/>
                <wp:effectExtent l="2540" t="0" r="2540" b="2540"/>
                <wp:wrapNone/>
                <wp:docPr id="21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8D837" id="Rectangle 1734" o:spid="_x0000_s1026" style="position:absolute;margin-left:51.2pt;margin-top:382.8pt;width:351.35pt;height:1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" fillcolor="#80b0e4" stroked="f" strokecolor="black [3213]" strokeweight="1pt"/>
            </w:pict>
          </mc:Fallback>
        </mc:AlternateContent>
      </w:r>
      <w:r w:rsidR="001F0B4E" w:rsidRPr="003775BC">
        <w:rPr>
          <w:rFonts w:cs="Arial"/>
        </w:rPr>
        <w:t>QUESTIONS TO ASK</w:t>
      </w:r>
    </w:p>
    <w:p w14:paraId="0D633C0D" w14:textId="7B954D8E" w:rsidR="002C59F6" w:rsidRPr="003775BC" w:rsidRDefault="00631701" w:rsidP="00CC222D">
      <w:pPr>
        <w:pStyle w:val="BL"/>
        <w:numPr>
          <w:ilvl w:val="0"/>
          <w:numId w:val="0"/>
        </w:numPr>
        <w:ind w:left="216" w:hanging="216"/>
        <w:rPr>
          <w:rFonts w:cs="Arial"/>
        </w:rPr>
      </w:pPr>
      <w:r>
        <w:rPr>
          <w:rFonts w:cs="Arial"/>
          <w:noProof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1BE73D" wp14:editId="7043FEDD">
                <wp:simplePos x="0" y="0"/>
                <wp:positionH relativeFrom="column">
                  <wp:posOffset>1250950</wp:posOffset>
                </wp:positionH>
                <wp:positionV relativeFrom="paragraph">
                  <wp:posOffset>83185</wp:posOffset>
                </wp:positionV>
                <wp:extent cx="1141095" cy="416560"/>
                <wp:effectExtent l="41275" t="13335" r="8255" b="208280"/>
                <wp:wrapNone/>
                <wp:docPr id="20" name="Rounded Rectangular Callou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095" cy="416560"/>
                        </a:xfrm>
                        <a:prstGeom prst="wedgeRoundRectCallout">
                          <a:avLst>
                            <a:gd name="adj1" fmla="val -50944"/>
                            <a:gd name="adj2" fmla="val 93750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790DF" w14:textId="77777777" w:rsidR="00CC222D" w:rsidRPr="002C09FB" w:rsidRDefault="00CC222D" w:rsidP="00CC222D">
                            <w:pPr>
                              <w:pStyle w:val="BubbleText"/>
                            </w:pPr>
                            <w:r w:rsidRPr="002C09FB">
                              <w:t>What does this digit stand for?</w:t>
                            </w: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BE73D" id="Rounded Rectangular Callout 108" o:spid="_x0000_s1034" type="#_x0000_t62" style="position:absolute;left:0;text-align:left;margin-left:98.5pt;margin-top:6.55pt;width:89.85pt;height:3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" adj="-204,31050" fillcolor="#b6dde8" strokecolor="black [3200]" strokeweight=".25pt">
                <v:textbox inset=",,,0">
                  <w:txbxContent>
                    <w:p w14:paraId="2CE790DF" w14:textId="77777777" w:rsidR="00CC222D" w:rsidRPr="002C09FB" w:rsidRDefault="00CC222D" w:rsidP="00CC222D">
                      <w:pPr>
                        <w:pStyle w:val="BubbleText"/>
                      </w:pPr>
                      <w:r w:rsidRPr="002C09FB">
                        <w:t>What does this digit stand for?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82F032" wp14:editId="1C0F69FF">
                <wp:simplePos x="0" y="0"/>
                <wp:positionH relativeFrom="column">
                  <wp:posOffset>96520</wp:posOffset>
                </wp:positionH>
                <wp:positionV relativeFrom="paragraph">
                  <wp:posOffset>83185</wp:posOffset>
                </wp:positionV>
                <wp:extent cx="798195" cy="431800"/>
                <wp:effectExtent l="10795" t="127635" r="76835" b="12065"/>
                <wp:wrapNone/>
                <wp:docPr id="19" name="Rounded Rectangular Callou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195" cy="431800"/>
                        </a:xfrm>
                        <a:prstGeom prst="wedgeRoundRectCallout">
                          <a:avLst>
                            <a:gd name="adj1" fmla="val 54139"/>
                            <a:gd name="adj2" fmla="val -73824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36937" w14:textId="77777777" w:rsidR="00CC222D" w:rsidRPr="002C09FB" w:rsidRDefault="00CC222D" w:rsidP="00CC222D">
                            <w:pPr>
                              <w:pStyle w:val="BubbleText"/>
                            </w:pPr>
                            <w:r w:rsidRPr="002C09FB">
                              <w:t>Point to the tens digit.</w:t>
                            </w:r>
                          </w:p>
                        </w:txbxContent>
                      </wps:txbx>
                      <wps:bodyPr rot="0" vert="horz" wrap="square" lIns="0" tIns="4572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2F032" id="Rounded Rectangular Callout 109" o:spid="_x0000_s1035" type="#_x0000_t62" style="position:absolute;left:0;text-align:left;margin-left:7.6pt;margin-top:6.55pt;width:62.85pt;height:3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" adj="22494,-5146" fillcolor="#b6dde8" strokecolor="black [3200]" strokeweight=".25pt">
                <v:textbox inset="0,,0,0">
                  <w:txbxContent>
                    <w:p w14:paraId="7CB36937" w14:textId="77777777" w:rsidR="00CC222D" w:rsidRPr="002C09FB" w:rsidRDefault="00CC222D" w:rsidP="00CC222D">
                      <w:pPr>
                        <w:pStyle w:val="BubbleText"/>
                      </w:pPr>
                      <w:r w:rsidRPr="002C09FB">
                        <w:t>Point to the tens digit.</w:t>
                      </w:r>
                    </w:p>
                  </w:txbxContent>
                </v:textbox>
              </v:shape>
            </w:pict>
          </mc:Fallback>
        </mc:AlternateContent>
      </w:r>
    </w:p>
    <w:p w14:paraId="330364B6" w14:textId="77777777" w:rsidR="005855C8" w:rsidRPr="003775BC" w:rsidRDefault="005855C8" w:rsidP="00CC3856">
      <w:pPr>
        <w:pStyle w:val="Body"/>
        <w:rPr>
          <w:rFonts w:cs="Arial"/>
        </w:rPr>
      </w:pPr>
    </w:p>
    <w:p w14:paraId="243B777B" w14:textId="77777777" w:rsidR="002C59F6" w:rsidRPr="003775BC" w:rsidRDefault="002C59F6" w:rsidP="001101A5">
      <w:pPr>
        <w:pStyle w:val="Body"/>
        <w:rPr>
          <w:rFonts w:cs="Arial"/>
        </w:rPr>
      </w:pPr>
    </w:p>
    <w:p w14:paraId="1863699A" w14:textId="77777777" w:rsidR="000B70CF" w:rsidRPr="003775BC" w:rsidRDefault="002C59F6" w:rsidP="00C320D0">
      <w:pPr>
        <w:pStyle w:val="MainHead"/>
        <w:outlineLvl w:val="0"/>
        <w:rPr>
          <w:rFonts w:cs="Arial"/>
        </w:rPr>
      </w:pPr>
      <w:r w:rsidRPr="003775BC">
        <w:rPr>
          <w:rFonts w:cs="Arial"/>
        </w:rPr>
        <w:br w:type="column"/>
      </w:r>
      <w:r w:rsidR="000B70CF" w:rsidRPr="003775BC">
        <w:rPr>
          <w:rFonts w:cs="Arial"/>
        </w:rPr>
        <w:t xml:space="preserve">Addition </w:t>
      </w:r>
      <w:r w:rsidR="00CD1AA0">
        <w:rPr>
          <w:rFonts w:cs="Arial"/>
        </w:rPr>
        <w:t>and</w:t>
      </w:r>
      <w:r w:rsidR="000B70CF" w:rsidRPr="003775BC">
        <w:rPr>
          <w:rFonts w:cs="Arial"/>
        </w:rPr>
        <w:t xml:space="preserve"> subtraction</w:t>
      </w:r>
    </w:p>
    <w:p w14:paraId="38D6EA19" w14:textId="0D92C206" w:rsidR="000B70CF" w:rsidRPr="003775BC" w:rsidRDefault="00631701" w:rsidP="00C320D0">
      <w:pPr>
        <w:pStyle w:val="HeaddingwithColor"/>
        <w:outlineLvl w:val="0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C456A41" wp14:editId="56E0EA8B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4462145" cy="228600"/>
                <wp:effectExtent l="4445" t="635" r="635" b="0"/>
                <wp:wrapNone/>
                <wp:docPr id="18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F8F54" id="Rectangle 1711" o:spid="_x0000_s1026" style="position:absolute;margin-left:0;margin-top:5.7pt;width:351.35pt;height:1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" fillcolor="#80b0e4" stroked="f" strokecolor="black [3213]" strokeweight="1pt"/>
            </w:pict>
          </mc:Fallback>
        </mc:AlternateContent>
      </w:r>
      <w:r w:rsidR="000B70CF" w:rsidRPr="003775BC">
        <w:rPr>
          <w:rFonts w:cs="Arial"/>
        </w:rPr>
        <w:t>HERE’S THE MATHS</w:t>
      </w:r>
    </w:p>
    <w:p w14:paraId="27DFA0EB" w14:textId="77777777" w:rsidR="00C16307" w:rsidRPr="003775BC" w:rsidRDefault="00C16307" w:rsidP="00C16307">
      <w:pPr>
        <w:pStyle w:val="Body"/>
        <w:rPr>
          <w:rFonts w:cs="Arial"/>
          <w:szCs w:val="24"/>
        </w:rPr>
      </w:pPr>
      <w:r w:rsidRPr="003775BC">
        <w:rPr>
          <w:rFonts w:cs="Arial"/>
        </w:rPr>
        <w:t>A</w:t>
      </w:r>
      <w:r w:rsidRPr="003775BC">
        <w:rPr>
          <w:rFonts w:cs="Arial"/>
          <w:szCs w:val="24"/>
        </w:rPr>
        <w:t xml:space="preserve">dding and subtracting a pair of 2-digit numbers means answering calculations similar to: 56 + 78 and 83 − 65. </w:t>
      </w:r>
    </w:p>
    <w:p w14:paraId="492D170F" w14:textId="77777777" w:rsidR="00C16307" w:rsidRPr="003775BC" w:rsidRDefault="00C16307" w:rsidP="00C16307">
      <w:pPr>
        <w:pStyle w:val="Body"/>
        <w:rPr>
          <w:rFonts w:cs="Arial"/>
          <w:szCs w:val="24"/>
        </w:rPr>
      </w:pPr>
    </w:p>
    <w:p w14:paraId="61DA836C" w14:textId="77777777" w:rsidR="00C16307" w:rsidRPr="003775BC" w:rsidRDefault="00C16307" w:rsidP="00C16307">
      <w:pPr>
        <w:pStyle w:val="Body"/>
        <w:rPr>
          <w:rFonts w:cs="Arial"/>
          <w:szCs w:val="24"/>
        </w:rPr>
      </w:pPr>
      <w:r w:rsidRPr="003775BC">
        <w:rPr>
          <w:rFonts w:cs="Arial"/>
          <w:szCs w:val="24"/>
        </w:rPr>
        <w:t xml:space="preserve">Adding and subtracting a 3-digit number and ones means answering calculations similar to: 376 + 7 and 423 − 9. </w:t>
      </w:r>
    </w:p>
    <w:p w14:paraId="16F0B26F" w14:textId="77777777" w:rsidR="00C16307" w:rsidRPr="003775BC" w:rsidRDefault="00C16307" w:rsidP="00C16307">
      <w:pPr>
        <w:pStyle w:val="Body"/>
        <w:rPr>
          <w:rFonts w:cs="Arial"/>
          <w:szCs w:val="24"/>
        </w:rPr>
      </w:pPr>
    </w:p>
    <w:p w14:paraId="2AFA0AE4" w14:textId="77777777" w:rsidR="000B70CF" w:rsidRDefault="00C16307" w:rsidP="00C16307">
      <w:pPr>
        <w:pStyle w:val="Body"/>
        <w:rPr>
          <w:rFonts w:cs="Arial"/>
          <w:szCs w:val="24"/>
        </w:rPr>
      </w:pPr>
      <w:r w:rsidRPr="003775BC">
        <w:rPr>
          <w:rFonts w:cs="Arial"/>
          <w:szCs w:val="24"/>
        </w:rPr>
        <w:t>Adding and subtracting a 3-digit number and tens means answering calculations similar to: 328 + 50 and 427 − 50.</w:t>
      </w:r>
    </w:p>
    <w:p w14:paraId="00E424BB" w14:textId="0916669C" w:rsidR="0013616C" w:rsidRPr="003775BC" w:rsidRDefault="00631701" w:rsidP="0013616C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48657D4" wp14:editId="1F6537B2">
                <wp:simplePos x="0" y="0"/>
                <wp:positionH relativeFrom="column">
                  <wp:posOffset>-6350</wp:posOffset>
                </wp:positionH>
                <wp:positionV relativeFrom="paragraph">
                  <wp:posOffset>67945</wp:posOffset>
                </wp:positionV>
                <wp:extent cx="4462145" cy="228600"/>
                <wp:effectExtent l="0" t="2540" r="0" b="0"/>
                <wp:wrapNone/>
                <wp:docPr id="1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486B8" id="Rectangle 100" o:spid="_x0000_s1026" style="position:absolute;margin-left:-.5pt;margin-top:5.35pt;width:351.35pt;height:18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" fillcolor="#80b0e4" stroked="f" strokecolor="black [3213]" strokeweight="1pt"/>
            </w:pict>
          </mc:Fallback>
        </mc:AlternateContent>
      </w:r>
      <w:r w:rsidR="0013616C" w:rsidRPr="003775BC">
        <w:rPr>
          <w:rFonts w:cs="Arial"/>
        </w:rPr>
        <w:t>ACTIVITY</w:t>
      </w:r>
    </w:p>
    <w:p w14:paraId="41A0F5A6" w14:textId="77777777" w:rsidR="000B70CF" w:rsidRPr="003775BC" w:rsidRDefault="000B70CF" w:rsidP="00C320D0">
      <w:pPr>
        <w:pStyle w:val="Subheadabovespace"/>
        <w:outlineLvl w:val="0"/>
        <w:rPr>
          <w:rFonts w:cs="Arial"/>
        </w:rPr>
      </w:pPr>
      <w:r w:rsidRPr="003775BC">
        <w:rPr>
          <w:rFonts w:cs="Arial"/>
        </w:rPr>
        <w:t>What to do</w:t>
      </w:r>
    </w:p>
    <w:p w14:paraId="56FCC09D" w14:textId="77777777" w:rsidR="000B70CF" w:rsidRPr="003775BC" w:rsidRDefault="00426EDD" w:rsidP="00AF593F">
      <w:pPr>
        <w:pStyle w:val="BL"/>
        <w:rPr>
          <w:rFonts w:cs="Arial"/>
        </w:rPr>
      </w:pPr>
      <w:r w:rsidRPr="003775BC">
        <w:rPr>
          <w:rFonts w:cs="Arial"/>
          <w:szCs w:val="24"/>
        </w:rPr>
        <w:t>Use the numbers in the target board as a focus for asking your child questions about adding and subtracting combinations of 1-, 2- and 3-digit numbers.</w:t>
      </w:r>
    </w:p>
    <w:p w14:paraId="397622AC" w14:textId="77777777" w:rsidR="000B70CF" w:rsidRPr="003775BC" w:rsidRDefault="000B70CF" w:rsidP="00C320D0">
      <w:pPr>
        <w:pStyle w:val="Subheadabovespace"/>
        <w:outlineLvl w:val="0"/>
        <w:rPr>
          <w:rFonts w:cs="Arial"/>
        </w:rPr>
      </w:pPr>
      <w:r w:rsidRPr="003775BC">
        <w:rPr>
          <w:rFonts w:cs="Arial"/>
        </w:rPr>
        <w:t>Variation</w:t>
      </w:r>
    </w:p>
    <w:p w14:paraId="041CFFF2" w14:textId="77777777" w:rsidR="000B70CF" w:rsidRPr="003775BC" w:rsidRDefault="00774657" w:rsidP="00774657">
      <w:pPr>
        <w:pStyle w:val="BL"/>
        <w:rPr>
          <w:rFonts w:cs="Arial"/>
        </w:rPr>
      </w:pPr>
      <w:r w:rsidRPr="003775BC">
        <w:rPr>
          <w:rFonts w:cs="Arial"/>
        </w:rPr>
        <w:t xml:space="preserve">Use the numbers to ask questions that involve reading, comparing and ordering numbers to </w:t>
      </w:r>
      <w:r w:rsidRPr="00B41968">
        <w:rPr>
          <w:rFonts w:cs="Arial"/>
        </w:rPr>
        <w:t>1000, as</w:t>
      </w:r>
      <w:r w:rsidRPr="003775BC">
        <w:rPr>
          <w:rFonts w:cs="Arial"/>
        </w:rPr>
        <w:t xml:space="preserve"> well as recognising the place value in 2- and 3-digit numbers.</w:t>
      </w:r>
    </w:p>
    <w:p w14:paraId="26F264D8" w14:textId="4638E8C5" w:rsidR="000B70CF" w:rsidRPr="003775BC" w:rsidRDefault="00631701" w:rsidP="00C320D0">
      <w:pPr>
        <w:pStyle w:val="HeaddingwithColor"/>
        <w:spacing w:before="120"/>
        <w:outlineLvl w:val="0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E0A3362" wp14:editId="36F092B5">
                <wp:simplePos x="0" y="0"/>
                <wp:positionH relativeFrom="column">
                  <wp:posOffset>-3810</wp:posOffset>
                </wp:positionH>
                <wp:positionV relativeFrom="paragraph">
                  <wp:posOffset>27305</wp:posOffset>
                </wp:positionV>
                <wp:extent cx="4462145" cy="228600"/>
                <wp:effectExtent l="635" t="3175" r="4445" b="0"/>
                <wp:wrapNone/>
                <wp:docPr id="16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82378" id="Rectangle 1712" o:spid="_x0000_s1026" style="position:absolute;margin-left:-.3pt;margin-top:2.15pt;width:351.35pt;height:1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" fillcolor="#80b0e4" stroked="f" strokecolor="black [3213]" strokeweight="1pt"/>
            </w:pict>
          </mc:Fallback>
        </mc:AlternateContent>
      </w:r>
      <w:r w:rsidR="000B70CF" w:rsidRPr="003775BC">
        <w:rPr>
          <w:rFonts w:cs="Arial"/>
        </w:rPr>
        <w:t>QUESTIONS TO ASK</w:t>
      </w:r>
    </w:p>
    <w:p w14:paraId="3C13766E" w14:textId="0FD4EC87" w:rsidR="000B70CF" w:rsidRPr="00C806A5" w:rsidRDefault="00631701" w:rsidP="00C806A5">
      <w:pPr>
        <w:pStyle w:val="BL"/>
        <w:numPr>
          <w:ilvl w:val="0"/>
          <w:numId w:val="0"/>
        </w:numPr>
        <w:ind w:left="216"/>
        <w:rPr>
          <w:rFonts w:cs="Arial"/>
          <w:szCs w:val="2"/>
        </w:rPr>
      </w:pPr>
      <w:r>
        <w:rPr>
          <w:rFonts w:cs="Arial"/>
          <w:noProof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61DC24" wp14:editId="3EE5C575">
                <wp:simplePos x="0" y="0"/>
                <wp:positionH relativeFrom="column">
                  <wp:posOffset>1443355</wp:posOffset>
                </wp:positionH>
                <wp:positionV relativeFrom="paragraph">
                  <wp:posOffset>747395</wp:posOffset>
                </wp:positionV>
                <wp:extent cx="1120140" cy="502920"/>
                <wp:effectExtent l="38100" t="12065" r="13335" b="113665"/>
                <wp:wrapNone/>
                <wp:docPr id="15" name="AutoShap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0140" cy="502920"/>
                        </a:xfrm>
                        <a:prstGeom prst="wedgeRoundRectCallout">
                          <a:avLst>
                            <a:gd name="adj1" fmla="val -49537"/>
                            <a:gd name="adj2" fmla="val 69245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7B4AB" w14:textId="77777777" w:rsidR="00C806A5" w:rsidRPr="002C09FB" w:rsidRDefault="00C806A5" w:rsidP="0013616C">
                            <w:pPr>
                              <w:pStyle w:val="BubbleText"/>
                            </w:pPr>
                            <w:r w:rsidRPr="002C09FB">
                              <w:t xml:space="preserve">Which two </w:t>
                            </w:r>
                            <w:r w:rsidRPr="001F0F2E">
                              <w:t>numbers on</w:t>
                            </w:r>
                            <w:r w:rsidRPr="002C09FB">
                              <w:t xml:space="preserve"> the board total 451?</w:t>
                            </w:r>
                          </w:p>
                        </w:txbxContent>
                      </wps:txbx>
                      <wps:bodyPr rot="0" vert="horz" wrap="square" lIns="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1DC24" id="AutoShape 1706" o:spid="_x0000_s1036" type="#_x0000_t62" style="position:absolute;left:0;text-align:left;margin-left:113.65pt;margin-top:58.85pt;width:88.2pt;height:3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" adj="100,25757" fillcolor="#b6dde8" strokecolor="black [3200]" strokeweight=".25pt">
                <v:path arrowok="t"/>
                <v:textbox inset="0,0,,0">
                  <w:txbxContent>
                    <w:p w14:paraId="4A87B4AB" w14:textId="77777777" w:rsidR="00C806A5" w:rsidRPr="002C09FB" w:rsidRDefault="00C806A5" w:rsidP="0013616C">
                      <w:pPr>
                        <w:pStyle w:val="BubbleText"/>
                      </w:pPr>
                      <w:r w:rsidRPr="002C09FB">
                        <w:t xml:space="preserve">Which two </w:t>
                      </w:r>
                      <w:r w:rsidRPr="001F0F2E">
                        <w:t>numbers on</w:t>
                      </w:r>
                      <w:r w:rsidRPr="002C09FB">
                        <w:t xml:space="preserve"> the board total 451?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472AFF" wp14:editId="4AF2C0F1">
                <wp:simplePos x="0" y="0"/>
                <wp:positionH relativeFrom="column">
                  <wp:posOffset>104775</wp:posOffset>
                </wp:positionH>
                <wp:positionV relativeFrom="paragraph">
                  <wp:posOffset>100330</wp:posOffset>
                </wp:positionV>
                <wp:extent cx="965200" cy="502920"/>
                <wp:effectExtent l="13970" t="127000" r="11430" b="8255"/>
                <wp:wrapNone/>
                <wp:docPr id="14" name="AutoShap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0" cy="502920"/>
                        </a:xfrm>
                        <a:prstGeom prst="wedgeRoundRectCallout">
                          <a:avLst>
                            <a:gd name="adj1" fmla="val -47764"/>
                            <a:gd name="adj2" fmla="val -70454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FB9E8" w14:textId="77777777" w:rsidR="00C806A5" w:rsidRPr="002C09FB" w:rsidRDefault="00C806A5" w:rsidP="00C806A5">
                            <w:pPr>
                              <w:pStyle w:val="BubbleText"/>
                            </w:pPr>
                            <w:r w:rsidRPr="002C09FB">
                              <w:t xml:space="preserve">What is the sum of these two numbers?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72AFF" id="AutoShape 1705" o:spid="_x0000_s1037" type="#_x0000_t62" style="position:absolute;left:0;text-align:left;margin-left:8.25pt;margin-top:7.9pt;width:76pt;height:3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" adj="483,-4418" fillcolor="#b6dde8" strokecolor="black [3200]" strokeweight=".25pt">
                <v:path arrowok="t"/>
                <v:textbox inset="0,0,0,0">
                  <w:txbxContent>
                    <w:p w14:paraId="312FB9E8" w14:textId="77777777" w:rsidR="00C806A5" w:rsidRPr="002C09FB" w:rsidRDefault="00C806A5" w:rsidP="00C806A5">
                      <w:pPr>
                        <w:pStyle w:val="BubbleText"/>
                      </w:pPr>
                      <w:r w:rsidRPr="002C09FB">
                        <w:t xml:space="preserve">What is the sum of these two numbers?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492AEA" wp14:editId="17B87990">
                <wp:simplePos x="0" y="0"/>
                <wp:positionH relativeFrom="column">
                  <wp:posOffset>2921635</wp:posOffset>
                </wp:positionH>
                <wp:positionV relativeFrom="paragraph">
                  <wp:posOffset>95250</wp:posOffset>
                </wp:positionV>
                <wp:extent cx="1143000" cy="502920"/>
                <wp:effectExtent l="11430" t="131445" r="17145" b="13335"/>
                <wp:wrapNone/>
                <wp:docPr id="13" name="AutoShap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502920"/>
                        </a:xfrm>
                        <a:prstGeom prst="wedgeRoundRectCallout">
                          <a:avLst>
                            <a:gd name="adj1" fmla="val 48556"/>
                            <a:gd name="adj2" fmla="val -71213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2C0A6" w14:textId="77777777" w:rsidR="00C806A5" w:rsidRPr="00A34696" w:rsidRDefault="00C806A5" w:rsidP="00C806A5">
                            <w:pPr>
                              <w:pStyle w:val="BubbleText"/>
                            </w:pPr>
                            <w:r w:rsidRPr="00A34696">
                              <w:t>Which two numbers in the top row add up to 89?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92AEA" id="AutoShape 1710" o:spid="_x0000_s1038" type="#_x0000_t62" style="position:absolute;left:0;text-align:left;margin-left:230.05pt;margin-top:7.5pt;width:90pt;height:3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" adj="21288,-4582" fillcolor="#b6dde8" strokecolor="black [3200]" strokeweight=".25pt">
                <v:path arrowok="t"/>
                <v:textbox inset="0,0,0,0">
                  <w:txbxContent>
                    <w:p w14:paraId="6DA2C0A6" w14:textId="77777777" w:rsidR="00C806A5" w:rsidRPr="00A34696" w:rsidRDefault="00C806A5" w:rsidP="00C806A5">
                      <w:pPr>
                        <w:pStyle w:val="BubbleText"/>
                      </w:pPr>
                      <w:r w:rsidRPr="00A34696">
                        <w:t>Which two numbers in the top row add up to 89?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002846" wp14:editId="0A0C1A3A">
                <wp:simplePos x="0" y="0"/>
                <wp:positionH relativeFrom="column">
                  <wp:posOffset>2921635</wp:posOffset>
                </wp:positionH>
                <wp:positionV relativeFrom="paragraph">
                  <wp:posOffset>747395</wp:posOffset>
                </wp:positionV>
                <wp:extent cx="1344930" cy="568325"/>
                <wp:effectExtent l="230505" t="31115" r="5715" b="10160"/>
                <wp:wrapNone/>
                <wp:docPr id="12" name="AutoShap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4930" cy="568325"/>
                        </a:xfrm>
                        <a:prstGeom prst="wedgeRoundRectCallout">
                          <a:avLst>
                            <a:gd name="adj1" fmla="val -65250"/>
                            <a:gd name="adj2" fmla="val -51227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2FEF3" w14:textId="77777777" w:rsidR="00C806A5" w:rsidRPr="002C09FB" w:rsidRDefault="00C806A5" w:rsidP="00C806A5">
                            <w:pPr>
                              <w:pStyle w:val="BubbleText"/>
                            </w:pPr>
                            <w:r w:rsidRPr="002C09FB">
                              <w:t xml:space="preserve">Which two numbers beside each </w:t>
                            </w:r>
                            <w:r w:rsidRPr="001F0F2E">
                              <w:t>other</w:t>
                            </w:r>
                            <w:r w:rsidRPr="002C09FB">
                              <w:t xml:space="preserve"> have a difference of 56?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02846" id="AutoShape 1707" o:spid="_x0000_s1039" type="#_x0000_t62" style="position:absolute;left:0;text-align:left;margin-left:230.05pt;margin-top:58.85pt;width:105.9pt;height:4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" adj="-3294,-265" fillcolor="#b6dde8" strokecolor="black [3200]" strokeweight=".25pt">
                <v:path arrowok="t"/>
                <v:textbox inset="0,0,0,0">
                  <w:txbxContent>
                    <w:p w14:paraId="0F52FEF3" w14:textId="77777777" w:rsidR="00C806A5" w:rsidRPr="002C09FB" w:rsidRDefault="00C806A5" w:rsidP="00C806A5">
                      <w:pPr>
                        <w:pStyle w:val="BubbleText"/>
                      </w:pPr>
                      <w:r w:rsidRPr="002C09FB">
                        <w:t xml:space="preserve">Which two numbers beside each </w:t>
                      </w:r>
                      <w:r w:rsidRPr="001F0F2E">
                        <w:t>other</w:t>
                      </w:r>
                      <w:r w:rsidRPr="002C09FB">
                        <w:t xml:space="preserve"> have a difference of 56?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15FA64" wp14:editId="59818F52">
                <wp:simplePos x="0" y="0"/>
                <wp:positionH relativeFrom="column">
                  <wp:posOffset>81915</wp:posOffset>
                </wp:positionH>
                <wp:positionV relativeFrom="paragraph">
                  <wp:posOffset>812800</wp:posOffset>
                </wp:positionV>
                <wp:extent cx="1143000" cy="502920"/>
                <wp:effectExtent l="10160" t="125095" r="37465" b="10160"/>
                <wp:wrapNone/>
                <wp:docPr id="11" name="AutoShap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502920"/>
                        </a:xfrm>
                        <a:prstGeom prst="wedgeRoundRectCallout">
                          <a:avLst>
                            <a:gd name="adj1" fmla="val 49778"/>
                            <a:gd name="adj2" fmla="val -71088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7AFAC" w14:textId="77777777" w:rsidR="00C806A5" w:rsidRPr="00A34696" w:rsidRDefault="00C806A5" w:rsidP="00C806A5">
                            <w:pPr>
                              <w:pStyle w:val="BubbleText"/>
                            </w:pPr>
                            <w:r w:rsidRPr="00A34696">
                              <w:t>Which number on the board is 70 less than 269?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5FA64" id="AutoShape 1709" o:spid="_x0000_s1040" type="#_x0000_t62" style="position:absolute;left:0;text-align:left;margin-left:6.45pt;margin-top:64pt;width:90pt;height:39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" adj="21552,-4555" fillcolor="#b6dde8" strokecolor="black [3200]" strokeweight=".25pt">
                <v:path arrowok="t"/>
                <v:textbox inset="0,0,0,0">
                  <w:txbxContent>
                    <w:p w14:paraId="1937AFAC" w14:textId="77777777" w:rsidR="00C806A5" w:rsidRPr="00A34696" w:rsidRDefault="00C806A5" w:rsidP="00C806A5">
                      <w:pPr>
                        <w:pStyle w:val="BubbleText"/>
                      </w:pPr>
                      <w:r w:rsidRPr="00A34696">
                        <w:t>Which number on the board is 70 less than 269?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33BCED" wp14:editId="74D7BBD6">
                <wp:simplePos x="0" y="0"/>
                <wp:positionH relativeFrom="column">
                  <wp:posOffset>1306195</wp:posOffset>
                </wp:positionH>
                <wp:positionV relativeFrom="paragraph">
                  <wp:posOffset>95250</wp:posOffset>
                </wp:positionV>
                <wp:extent cx="1257300" cy="502920"/>
                <wp:effectExtent l="5715" t="102870" r="99060" b="13335"/>
                <wp:wrapNone/>
                <wp:docPr id="10" name="AutoShap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502920"/>
                        </a:xfrm>
                        <a:prstGeom prst="wedgeRoundRectCallout">
                          <a:avLst>
                            <a:gd name="adj1" fmla="val 53093"/>
                            <a:gd name="adj2" fmla="val -66148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C070" w14:textId="77777777" w:rsidR="00C806A5" w:rsidRPr="00A34696" w:rsidRDefault="00C806A5" w:rsidP="00C806A5">
                            <w:pPr>
                              <w:pStyle w:val="BubbleText"/>
                            </w:pPr>
                            <w:r w:rsidRPr="00A34696">
                              <w:t>What is the difference between these two numbers?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3BCED" id="AutoShape 1708" o:spid="_x0000_s1041" type="#_x0000_t62" style="position:absolute;left:0;text-align:left;margin-left:102.85pt;margin-top:7.5pt;width:99pt;height:3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" adj="22268,-3488" fillcolor="#b6dde8" strokecolor="black [3200]" strokeweight=".25pt">
                <v:path arrowok="t"/>
                <v:textbox inset="0,0,0,0">
                  <w:txbxContent>
                    <w:p w14:paraId="28F8C070" w14:textId="77777777" w:rsidR="00C806A5" w:rsidRPr="00A34696" w:rsidRDefault="00C806A5" w:rsidP="00C806A5">
                      <w:pPr>
                        <w:pStyle w:val="BubbleText"/>
                      </w:pPr>
                      <w:r w:rsidRPr="00A34696">
                        <w:t>What is the difference between these two numbers?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E38778" wp14:editId="6997DFAC">
                <wp:simplePos x="0" y="0"/>
                <wp:positionH relativeFrom="column">
                  <wp:posOffset>-4338320</wp:posOffset>
                </wp:positionH>
                <wp:positionV relativeFrom="paragraph">
                  <wp:posOffset>387350</wp:posOffset>
                </wp:positionV>
                <wp:extent cx="1114425" cy="603885"/>
                <wp:effectExtent l="28575" t="13970" r="9525" b="163195"/>
                <wp:wrapNone/>
                <wp:docPr id="9" name="Rounded Rectangular Callou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603885"/>
                        </a:xfrm>
                        <a:prstGeom prst="wedgeRoundRectCallout">
                          <a:avLst>
                            <a:gd name="adj1" fmla="val -49884"/>
                            <a:gd name="adj2" fmla="val 73449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85D08" w14:textId="77777777" w:rsidR="00CC222D" w:rsidRPr="002C09FB" w:rsidRDefault="00CC222D" w:rsidP="00CC222D">
                            <w:pPr>
                              <w:pStyle w:val="BubbleText"/>
                            </w:pPr>
                            <w:r w:rsidRPr="002C09FB">
                              <w:t>Split this number into 100s, 10s and 1s.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38778" id="Rounded Rectangular Callout 110" o:spid="_x0000_s1042" type="#_x0000_t62" style="position:absolute;left:0;text-align:left;margin-left:-341.6pt;margin-top:30.5pt;width:87.75pt;height:47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" adj="25,26665" fillcolor="#b6dde8" strokecolor="black [3200]" strokeweight=".25pt">
                <v:textbox>
                  <w:txbxContent>
                    <w:p w14:paraId="67485D08" w14:textId="77777777" w:rsidR="00CC222D" w:rsidRPr="002C09FB" w:rsidRDefault="00CC222D" w:rsidP="00CC222D">
                      <w:pPr>
                        <w:pStyle w:val="BubbleText"/>
                      </w:pPr>
                      <w:r w:rsidRPr="002C09FB">
                        <w:t>Split this number into 100s, 10s and 1s.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D0E959" wp14:editId="374F5776">
                <wp:simplePos x="0" y="0"/>
                <wp:positionH relativeFrom="column">
                  <wp:posOffset>-3067685</wp:posOffset>
                </wp:positionH>
                <wp:positionV relativeFrom="paragraph">
                  <wp:posOffset>472440</wp:posOffset>
                </wp:positionV>
                <wp:extent cx="1026795" cy="416560"/>
                <wp:effectExtent l="13335" t="165735" r="7620" b="8255"/>
                <wp:wrapNone/>
                <wp:docPr id="8" name="Rounded Rectangular Callou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795" cy="416560"/>
                        </a:xfrm>
                        <a:prstGeom prst="wedgeRoundRectCallout">
                          <a:avLst>
                            <a:gd name="adj1" fmla="val -46907"/>
                            <a:gd name="adj2" fmla="val -85671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10B13" w14:textId="77777777" w:rsidR="00CC222D" w:rsidRPr="002C09FB" w:rsidRDefault="00CC222D" w:rsidP="00CC222D">
                            <w:pPr>
                              <w:pStyle w:val="BubbleText"/>
                            </w:pPr>
                            <w:r w:rsidRPr="002C09FB">
                              <w:t>What is the value of the 6 in 563?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0E959" id="Rounded Rectangular Callout 107" o:spid="_x0000_s1043" type="#_x0000_t62" style="position:absolute;left:0;text-align:left;margin-left:-241.55pt;margin-top:37.2pt;width:80.85pt;height:32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" adj="668,-7705" fillcolor="#b6dde8" strokecolor="black [3213]" strokeweight=".25pt">
                <v:textbox inset="0,0,0,0">
                  <w:txbxContent>
                    <w:p w14:paraId="6D210B13" w14:textId="77777777" w:rsidR="00CC222D" w:rsidRPr="002C09FB" w:rsidRDefault="00CC222D" w:rsidP="00CC222D">
                      <w:pPr>
                        <w:pStyle w:val="BubbleText"/>
                      </w:pPr>
                      <w:r w:rsidRPr="002C09FB">
                        <w:t>What is the value of the 6 in 563?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70CF" w:rsidRPr="00C806A5" w:rsidSect="0086277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1022" w:right="720" w:bottom="1022" w:left="720" w:header="706" w:footer="706" w:gutter="0"/>
      <w:cols w:num="2" w:space="13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6CA77C" w14:textId="77777777" w:rsidR="00504481" w:rsidRDefault="00504481" w:rsidP="00A42AA8">
      <w:r>
        <w:separator/>
      </w:r>
    </w:p>
  </w:endnote>
  <w:endnote w:type="continuationSeparator" w:id="0">
    <w:p w14:paraId="710FDE9B" w14:textId="77777777" w:rsidR="00504481" w:rsidRDefault="00504481" w:rsidP="00A42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82DC7" w14:textId="77777777" w:rsidR="00F72116" w:rsidRDefault="00A5034A" w:rsidP="00873E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7211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1133F7" w14:textId="77777777" w:rsidR="00F72116" w:rsidRDefault="00F72116" w:rsidP="00BF61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2343C" w14:textId="5DA930B9" w:rsidR="00F72116" w:rsidRDefault="00631701" w:rsidP="00BF611A">
    <w:pPr>
      <w:pStyle w:val="Footer"/>
      <w:ind w:right="36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737BBB8" wp14:editId="641A3D29">
              <wp:simplePos x="0" y="0"/>
              <wp:positionH relativeFrom="column">
                <wp:posOffset>5311140</wp:posOffset>
              </wp:positionH>
              <wp:positionV relativeFrom="paragraph">
                <wp:posOffset>85725</wp:posOffset>
              </wp:positionV>
              <wp:extent cx="4462145" cy="3429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1B87F66E" w14:textId="77777777" w:rsidR="00F72116" w:rsidRDefault="00753510" w:rsidP="005B1243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37BB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margin-left:418.2pt;margin-top:6.75pt;width:351.35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" filled="f" stroked="f">
              <v:textbox inset=",7.2pt,,7.2pt">
                <w:txbxContent>
                  <w:p w14:paraId="1B87F66E" w14:textId="77777777" w:rsidR="00F72116" w:rsidRDefault="00753510" w:rsidP="005B1243">
                    <w:pPr>
                      <w:jc w:val="center"/>
                    </w:pPr>
                    <w:r>
                      <w:rPr>
                        <w:rStyle w:val="PageNumber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0295278" wp14:editId="1B86DCD4">
              <wp:simplePos x="0" y="0"/>
              <wp:positionH relativeFrom="column">
                <wp:posOffset>3810</wp:posOffset>
              </wp:positionH>
              <wp:positionV relativeFrom="paragraph">
                <wp:posOffset>86995</wp:posOffset>
              </wp:positionV>
              <wp:extent cx="4462145" cy="35306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5517F071" w14:textId="77777777" w:rsidR="00F72116" w:rsidRDefault="00753510" w:rsidP="005B1243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295278" id="Text Box 1" o:spid="_x0000_s1045" type="#_x0000_t202" style="position:absolute;margin-left:.3pt;margin-top:6.85pt;width:351.35pt;height:27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F8bDodFAgAATAQAAA4A&#10;AAAAAAAAAAAAAAAALgIAAGRycy9lMm9Eb2MueG1sUEsBAi0AFAAGAAgAAAAhADolPyLYAAAABgEA&#10;AA8AAAAAAAAAAAAAAAAAnwQAAGRycy9kb3ducmV2LnhtbFBLBQYAAAAABAAEAPMAAACkBQAAAAA=&#10;" filled="f" stroked="f">
              <v:textbox inset=",7.2pt,,7.2pt">
                <w:txbxContent>
                  <w:p w14:paraId="5517F071" w14:textId="77777777" w:rsidR="00F72116" w:rsidRDefault="00753510" w:rsidP="005B1243">
                    <w:pPr>
                      <w:jc w:val="center"/>
                    </w:pPr>
                    <w:r>
                      <w:rPr>
                        <w:rStyle w:val="PageNumber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3E982" w14:textId="0DCEE83E" w:rsidR="00F72116" w:rsidRDefault="00631701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C4D8A28" wp14:editId="6555208F">
              <wp:simplePos x="0" y="0"/>
              <wp:positionH relativeFrom="column">
                <wp:posOffset>5307330</wp:posOffset>
              </wp:positionH>
              <wp:positionV relativeFrom="paragraph">
                <wp:posOffset>93345</wp:posOffset>
              </wp:positionV>
              <wp:extent cx="4462145" cy="342900"/>
              <wp:effectExtent l="0" t="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C951588" w14:textId="77777777" w:rsidR="00F72116" w:rsidRDefault="00F72116" w:rsidP="005B1243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4D8A2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6" type="#_x0000_t202" style="position:absolute;margin-left:417.9pt;margin-top:7.35pt;width:351.35pt;height:2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" filled="f" stroked="f">
              <v:textbox inset=",7.2pt,,7.2pt">
                <w:txbxContent>
                  <w:p w14:paraId="6C951588" w14:textId="77777777" w:rsidR="00F72116" w:rsidRDefault="00F72116" w:rsidP="005B1243">
                    <w:pPr>
                      <w:jc w:val="center"/>
                    </w:pPr>
                    <w:r>
                      <w:rPr>
                        <w:rStyle w:val="PageNumber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5B9DBBA" wp14:editId="752CCBD7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4462145" cy="353060"/>
              <wp:effectExtent l="0" t="0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658B681" w14:textId="77777777" w:rsidR="00F72116" w:rsidRDefault="00F72116" w:rsidP="005B1243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B9DBBA" id="Text Box 7" o:spid="_x0000_s1047" type="#_x0000_t202" style="position:absolute;margin-left:0;margin-top:7.45pt;width:351.35pt;height:27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" filled="f" stroked="f">
              <v:textbox inset=",7.2pt,,7.2pt">
                <w:txbxContent>
                  <w:p w14:paraId="6658B681" w14:textId="77777777" w:rsidR="00F72116" w:rsidRDefault="00F72116" w:rsidP="005B1243">
                    <w:pPr>
                      <w:jc w:val="center"/>
                    </w:pPr>
                    <w:r>
                      <w:rPr>
                        <w:rStyle w:val="PageNumber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7846DD" w14:textId="77777777" w:rsidR="00504481" w:rsidRDefault="00504481" w:rsidP="00A42AA8">
      <w:r>
        <w:separator/>
      </w:r>
    </w:p>
  </w:footnote>
  <w:footnote w:type="continuationSeparator" w:id="0">
    <w:p w14:paraId="5BC51C80" w14:textId="77777777" w:rsidR="00504481" w:rsidRDefault="00504481" w:rsidP="00A42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56468" w14:textId="77777777" w:rsidR="00C3303A" w:rsidRDefault="00C330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5056F" w14:textId="77777777" w:rsidR="00C3303A" w:rsidRDefault="00C330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DBAD2" w14:textId="77777777" w:rsidR="00C3303A" w:rsidRDefault="00C330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C707E"/>
    <w:multiLevelType w:val="hybridMultilevel"/>
    <w:tmpl w:val="B1300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230"/>
        </w:tabs>
        <w:ind w:left="387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7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"/>
  </w:num>
  <w:num w:numId="7">
    <w:abstractNumId w:val="14"/>
  </w:num>
  <w:num w:numId="8">
    <w:abstractNumId w:val="15"/>
  </w:num>
  <w:num w:numId="9">
    <w:abstractNumId w:val="16"/>
  </w:num>
  <w:num w:numId="10">
    <w:abstractNumId w:val="12"/>
  </w:num>
  <w:num w:numId="11">
    <w:abstractNumId w:val="5"/>
  </w:num>
  <w:num w:numId="12">
    <w:abstractNumId w:val="8"/>
  </w:num>
  <w:num w:numId="13">
    <w:abstractNumId w:val="0"/>
  </w:num>
  <w:num w:numId="14">
    <w:abstractNumId w:val="2"/>
  </w:num>
  <w:num w:numId="15">
    <w:abstractNumId w:val="17"/>
  </w:num>
  <w:num w:numId="16">
    <w:abstractNumId w:val="10"/>
  </w:num>
  <w:num w:numId="17">
    <w:abstractNumId w:val="9"/>
  </w:num>
  <w:num w:numId="18">
    <w:abstractNumId w:val="3"/>
  </w:num>
  <w:num w:numId="19">
    <w:abstractNumId w:val="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7170">
      <o:colormru v:ext="edit" colors="#efeeed,#14aacd,#1baacd,#b6dde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EFA"/>
    <w:rsid w:val="0000350B"/>
    <w:rsid w:val="00004463"/>
    <w:rsid w:val="00006FF5"/>
    <w:rsid w:val="00007E7C"/>
    <w:rsid w:val="0001169A"/>
    <w:rsid w:val="000133DA"/>
    <w:rsid w:val="00015187"/>
    <w:rsid w:val="000169E1"/>
    <w:rsid w:val="00022B31"/>
    <w:rsid w:val="0002338B"/>
    <w:rsid w:val="00023C83"/>
    <w:rsid w:val="00023DDF"/>
    <w:rsid w:val="00026053"/>
    <w:rsid w:val="00027BAE"/>
    <w:rsid w:val="0003315F"/>
    <w:rsid w:val="00034B7D"/>
    <w:rsid w:val="00035E4B"/>
    <w:rsid w:val="00036569"/>
    <w:rsid w:val="00036A68"/>
    <w:rsid w:val="00037B40"/>
    <w:rsid w:val="00067EB0"/>
    <w:rsid w:val="000726D4"/>
    <w:rsid w:val="00074944"/>
    <w:rsid w:val="000767E9"/>
    <w:rsid w:val="00085B7A"/>
    <w:rsid w:val="00091356"/>
    <w:rsid w:val="000A1A72"/>
    <w:rsid w:val="000A3514"/>
    <w:rsid w:val="000A371A"/>
    <w:rsid w:val="000A41B5"/>
    <w:rsid w:val="000A576F"/>
    <w:rsid w:val="000B139B"/>
    <w:rsid w:val="000B335A"/>
    <w:rsid w:val="000B626E"/>
    <w:rsid w:val="000B70CF"/>
    <w:rsid w:val="000B723F"/>
    <w:rsid w:val="000B7C93"/>
    <w:rsid w:val="000C32BA"/>
    <w:rsid w:val="000C45BE"/>
    <w:rsid w:val="000C5C8C"/>
    <w:rsid w:val="000C71BA"/>
    <w:rsid w:val="000D043F"/>
    <w:rsid w:val="000D04BF"/>
    <w:rsid w:val="000E0167"/>
    <w:rsid w:val="000F1342"/>
    <w:rsid w:val="00100365"/>
    <w:rsid w:val="00105455"/>
    <w:rsid w:val="001101A5"/>
    <w:rsid w:val="00113306"/>
    <w:rsid w:val="00113C28"/>
    <w:rsid w:val="00125B5E"/>
    <w:rsid w:val="00125D79"/>
    <w:rsid w:val="0013616C"/>
    <w:rsid w:val="00136173"/>
    <w:rsid w:val="00136EA5"/>
    <w:rsid w:val="001434BA"/>
    <w:rsid w:val="00154B89"/>
    <w:rsid w:val="00155C39"/>
    <w:rsid w:val="001600C6"/>
    <w:rsid w:val="00167132"/>
    <w:rsid w:val="00167801"/>
    <w:rsid w:val="001723D5"/>
    <w:rsid w:val="00172E89"/>
    <w:rsid w:val="001742D8"/>
    <w:rsid w:val="00174B9B"/>
    <w:rsid w:val="00182317"/>
    <w:rsid w:val="0018646A"/>
    <w:rsid w:val="001929F6"/>
    <w:rsid w:val="001A3432"/>
    <w:rsid w:val="001A688B"/>
    <w:rsid w:val="001A6D15"/>
    <w:rsid w:val="001A7B4F"/>
    <w:rsid w:val="001A7E71"/>
    <w:rsid w:val="001B6803"/>
    <w:rsid w:val="001C093A"/>
    <w:rsid w:val="001C0F0C"/>
    <w:rsid w:val="001C12BC"/>
    <w:rsid w:val="001C2C01"/>
    <w:rsid w:val="001C369E"/>
    <w:rsid w:val="001C39FB"/>
    <w:rsid w:val="001C5F40"/>
    <w:rsid w:val="001C6CA2"/>
    <w:rsid w:val="001D0683"/>
    <w:rsid w:val="001D0B02"/>
    <w:rsid w:val="001D314C"/>
    <w:rsid w:val="001D5711"/>
    <w:rsid w:val="001D67E8"/>
    <w:rsid w:val="001D6BE6"/>
    <w:rsid w:val="001D7EB4"/>
    <w:rsid w:val="001E0696"/>
    <w:rsid w:val="001E3280"/>
    <w:rsid w:val="001E4745"/>
    <w:rsid w:val="001F0B4E"/>
    <w:rsid w:val="001F2C22"/>
    <w:rsid w:val="002007F8"/>
    <w:rsid w:val="00200E5F"/>
    <w:rsid w:val="0020102B"/>
    <w:rsid w:val="00202223"/>
    <w:rsid w:val="002026C2"/>
    <w:rsid w:val="0020356F"/>
    <w:rsid w:val="00213A2A"/>
    <w:rsid w:val="00213D5E"/>
    <w:rsid w:val="0021697F"/>
    <w:rsid w:val="00216A87"/>
    <w:rsid w:val="00220B59"/>
    <w:rsid w:val="002215D2"/>
    <w:rsid w:val="00223349"/>
    <w:rsid w:val="00223515"/>
    <w:rsid w:val="00224841"/>
    <w:rsid w:val="00230093"/>
    <w:rsid w:val="00231249"/>
    <w:rsid w:val="0023329D"/>
    <w:rsid w:val="002347AD"/>
    <w:rsid w:val="00235CFE"/>
    <w:rsid w:val="00236716"/>
    <w:rsid w:val="00240B03"/>
    <w:rsid w:val="00242AD0"/>
    <w:rsid w:val="00246023"/>
    <w:rsid w:val="00247CF9"/>
    <w:rsid w:val="00250E23"/>
    <w:rsid w:val="00261814"/>
    <w:rsid w:val="00262B3C"/>
    <w:rsid w:val="002659CB"/>
    <w:rsid w:val="00273576"/>
    <w:rsid w:val="002809CE"/>
    <w:rsid w:val="002836E1"/>
    <w:rsid w:val="0028571D"/>
    <w:rsid w:val="00287402"/>
    <w:rsid w:val="0029271A"/>
    <w:rsid w:val="0029705D"/>
    <w:rsid w:val="00297A2B"/>
    <w:rsid w:val="002A0F3A"/>
    <w:rsid w:val="002A1F81"/>
    <w:rsid w:val="002A2286"/>
    <w:rsid w:val="002A32DF"/>
    <w:rsid w:val="002A3557"/>
    <w:rsid w:val="002A587A"/>
    <w:rsid w:val="002A6492"/>
    <w:rsid w:val="002A6828"/>
    <w:rsid w:val="002A70B2"/>
    <w:rsid w:val="002B461E"/>
    <w:rsid w:val="002B55E8"/>
    <w:rsid w:val="002B7E3A"/>
    <w:rsid w:val="002C52A7"/>
    <w:rsid w:val="002C59F6"/>
    <w:rsid w:val="002D331B"/>
    <w:rsid w:val="002D4918"/>
    <w:rsid w:val="002D5EBF"/>
    <w:rsid w:val="002E357F"/>
    <w:rsid w:val="002E5832"/>
    <w:rsid w:val="002E5B5C"/>
    <w:rsid w:val="002F04DB"/>
    <w:rsid w:val="002F0707"/>
    <w:rsid w:val="002F7F5F"/>
    <w:rsid w:val="00300A63"/>
    <w:rsid w:val="00316CDF"/>
    <w:rsid w:val="003206C3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2E99"/>
    <w:rsid w:val="00346267"/>
    <w:rsid w:val="00346C34"/>
    <w:rsid w:val="00355161"/>
    <w:rsid w:val="00356C21"/>
    <w:rsid w:val="0036032A"/>
    <w:rsid w:val="00361404"/>
    <w:rsid w:val="003634EC"/>
    <w:rsid w:val="00364B9F"/>
    <w:rsid w:val="00367969"/>
    <w:rsid w:val="00372495"/>
    <w:rsid w:val="003775BC"/>
    <w:rsid w:val="003779D3"/>
    <w:rsid w:val="003815C8"/>
    <w:rsid w:val="00381B7C"/>
    <w:rsid w:val="00381FFC"/>
    <w:rsid w:val="00390B57"/>
    <w:rsid w:val="00393A60"/>
    <w:rsid w:val="00395FAE"/>
    <w:rsid w:val="0039715F"/>
    <w:rsid w:val="00397CA4"/>
    <w:rsid w:val="00397DA8"/>
    <w:rsid w:val="003A0961"/>
    <w:rsid w:val="003A0DCE"/>
    <w:rsid w:val="003A3111"/>
    <w:rsid w:val="003B55AD"/>
    <w:rsid w:val="003C00A9"/>
    <w:rsid w:val="003C132F"/>
    <w:rsid w:val="003C2AFA"/>
    <w:rsid w:val="003C780A"/>
    <w:rsid w:val="003D3468"/>
    <w:rsid w:val="003D57B0"/>
    <w:rsid w:val="003D63F0"/>
    <w:rsid w:val="003D675A"/>
    <w:rsid w:val="003D6CF3"/>
    <w:rsid w:val="003D6F09"/>
    <w:rsid w:val="003E0939"/>
    <w:rsid w:val="003E69E4"/>
    <w:rsid w:val="003F2BD0"/>
    <w:rsid w:val="003F3FEB"/>
    <w:rsid w:val="00406465"/>
    <w:rsid w:val="00406CC2"/>
    <w:rsid w:val="00410481"/>
    <w:rsid w:val="0041057D"/>
    <w:rsid w:val="004109D3"/>
    <w:rsid w:val="004115AF"/>
    <w:rsid w:val="004174C8"/>
    <w:rsid w:val="0041795C"/>
    <w:rsid w:val="00426EDD"/>
    <w:rsid w:val="004276D0"/>
    <w:rsid w:val="00427D6E"/>
    <w:rsid w:val="0043763B"/>
    <w:rsid w:val="00443352"/>
    <w:rsid w:val="00446D18"/>
    <w:rsid w:val="0045294A"/>
    <w:rsid w:val="00456E3C"/>
    <w:rsid w:val="00456F62"/>
    <w:rsid w:val="00457114"/>
    <w:rsid w:val="004826BD"/>
    <w:rsid w:val="0048733D"/>
    <w:rsid w:val="00490B65"/>
    <w:rsid w:val="0049381F"/>
    <w:rsid w:val="00493E78"/>
    <w:rsid w:val="00497AF2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73E8"/>
    <w:rsid w:val="004E0464"/>
    <w:rsid w:val="004E08F3"/>
    <w:rsid w:val="004E1DC7"/>
    <w:rsid w:val="004E24D2"/>
    <w:rsid w:val="004E4488"/>
    <w:rsid w:val="004F3354"/>
    <w:rsid w:val="004F494D"/>
    <w:rsid w:val="004F591A"/>
    <w:rsid w:val="004F65B4"/>
    <w:rsid w:val="005008AA"/>
    <w:rsid w:val="00501757"/>
    <w:rsid w:val="00502D62"/>
    <w:rsid w:val="00504481"/>
    <w:rsid w:val="00505231"/>
    <w:rsid w:val="00506514"/>
    <w:rsid w:val="00510AFE"/>
    <w:rsid w:val="00512218"/>
    <w:rsid w:val="00515AEE"/>
    <w:rsid w:val="005171C9"/>
    <w:rsid w:val="005200DC"/>
    <w:rsid w:val="00525508"/>
    <w:rsid w:val="00526184"/>
    <w:rsid w:val="005277E7"/>
    <w:rsid w:val="00530958"/>
    <w:rsid w:val="0053585F"/>
    <w:rsid w:val="00536CEB"/>
    <w:rsid w:val="005372C1"/>
    <w:rsid w:val="005413BF"/>
    <w:rsid w:val="00542179"/>
    <w:rsid w:val="00547697"/>
    <w:rsid w:val="005504FB"/>
    <w:rsid w:val="00553AA7"/>
    <w:rsid w:val="0055554E"/>
    <w:rsid w:val="00555DC9"/>
    <w:rsid w:val="00556059"/>
    <w:rsid w:val="005604AA"/>
    <w:rsid w:val="0056229F"/>
    <w:rsid w:val="0056358F"/>
    <w:rsid w:val="005674A9"/>
    <w:rsid w:val="005701C6"/>
    <w:rsid w:val="00576D7F"/>
    <w:rsid w:val="005774A0"/>
    <w:rsid w:val="005810DD"/>
    <w:rsid w:val="00581C80"/>
    <w:rsid w:val="005838EE"/>
    <w:rsid w:val="005855C8"/>
    <w:rsid w:val="00587063"/>
    <w:rsid w:val="00590DBA"/>
    <w:rsid w:val="00593895"/>
    <w:rsid w:val="0059454B"/>
    <w:rsid w:val="005A08A6"/>
    <w:rsid w:val="005A3781"/>
    <w:rsid w:val="005A7CEB"/>
    <w:rsid w:val="005B0BB6"/>
    <w:rsid w:val="005B1243"/>
    <w:rsid w:val="005B1F6F"/>
    <w:rsid w:val="005B56AA"/>
    <w:rsid w:val="005C04E6"/>
    <w:rsid w:val="005C4C8B"/>
    <w:rsid w:val="005C5878"/>
    <w:rsid w:val="005C7717"/>
    <w:rsid w:val="005D1128"/>
    <w:rsid w:val="005D4FBF"/>
    <w:rsid w:val="005D69A8"/>
    <w:rsid w:val="005D7C9E"/>
    <w:rsid w:val="005E753A"/>
    <w:rsid w:val="005F4B19"/>
    <w:rsid w:val="00603DF8"/>
    <w:rsid w:val="006055D7"/>
    <w:rsid w:val="0060651D"/>
    <w:rsid w:val="0061602B"/>
    <w:rsid w:val="0061784C"/>
    <w:rsid w:val="00631701"/>
    <w:rsid w:val="00631F75"/>
    <w:rsid w:val="00633521"/>
    <w:rsid w:val="0063739C"/>
    <w:rsid w:val="00637CCC"/>
    <w:rsid w:val="00640E66"/>
    <w:rsid w:val="00640FF3"/>
    <w:rsid w:val="006459CA"/>
    <w:rsid w:val="00646265"/>
    <w:rsid w:val="00652EA1"/>
    <w:rsid w:val="00655327"/>
    <w:rsid w:val="00655E4B"/>
    <w:rsid w:val="0066146B"/>
    <w:rsid w:val="006633D5"/>
    <w:rsid w:val="00673539"/>
    <w:rsid w:val="006746F8"/>
    <w:rsid w:val="0067513C"/>
    <w:rsid w:val="00676132"/>
    <w:rsid w:val="0067620D"/>
    <w:rsid w:val="00676F36"/>
    <w:rsid w:val="006837D6"/>
    <w:rsid w:val="00686262"/>
    <w:rsid w:val="00686983"/>
    <w:rsid w:val="00686BE0"/>
    <w:rsid w:val="00686D3D"/>
    <w:rsid w:val="006918A0"/>
    <w:rsid w:val="00693909"/>
    <w:rsid w:val="006949A1"/>
    <w:rsid w:val="006969AC"/>
    <w:rsid w:val="006A296B"/>
    <w:rsid w:val="006A301B"/>
    <w:rsid w:val="006A5245"/>
    <w:rsid w:val="006C168A"/>
    <w:rsid w:val="006C1A4E"/>
    <w:rsid w:val="006C31E5"/>
    <w:rsid w:val="006C60C0"/>
    <w:rsid w:val="006C6B20"/>
    <w:rsid w:val="006D3705"/>
    <w:rsid w:val="006D72EC"/>
    <w:rsid w:val="006E6A02"/>
    <w:rsid w:val="006E6E5C"/>
    <w:rsid w:val="006F5F25"/>
    <w:rsid w:val="006F6537"/>
    <w:rsid w:val="006F654C"/>
    <w:rsid w:val="006F7830"/>
    <w:rsid w:val="007001DA"/>
    <w:rsid w:val="007044CD"/>
    <w:rsid w:val="00715F58"/>
    <w:rsid w:val="00723191"/>
    <w:rsid w:val="00725286"/>
    <w:rsid w:val="00725852"/>
    <w:rsid w:val="00726242"/>
    <w:rsid w:val="00736E31"/>
    <w:rsid w:val="00742133"/>
    <w:rsid w:val="007422A5"/>
    <w:rsid w:val="00746912"/>
    <w:rsid w:val="00753510"/>
    <w:rsid w:val="00753C90"/>
    <w:rsid w:val="007554CD"/>
    <w:rsid w:val="0077007D"/>
    <w:rsid w:val="007715A5"/>
    <w:rsid w:val="00771A7C"/>
    <w:rsid w:val="00774481"/>
    <w:rsid w:val="00774657"/>
    <w:rsid w:val="00774EFD"/>
    <w:rsid w:val="007775C5"/>
    <w:rsid w:val="0077789E"/>
    <w:rsid w:val="00780B57"/>
    <w:rsid w:val="0078264A"/>
    <w:rsid w:val="00782F7D"/>
    <w:rsid w:val="00783DBB"/>
    <w:rsid w:val="00784AFE"/>
    <w:rsid w:val="00784D74"/>
    <w:rsid w:val="0079303D"/>
    <w:rsid w:val="00794CD3"/>
    <w:rsid w:val="0079672F"/>
    <w:rsid w:val="007978AC"/>
    <w:rsid w:val="007A07D9"/>
    <w:rsid w:val="007A69A9"/>
    <w:rsid w:val="007B2D24"/>
    <w:rsid w:val="007B3D0F"/>
    <w:rsid w:val="007B72A3"/>
    <w:rsid w:val="007C0DBC"/>
    <w:rsid w:val="007C2C08"/>
    <w:rsid w:val="007C3526"/>
    <w:rsid w:val="007D08FC"/>
    <w:rsid w:val="007D0BF0"/>
    <w:rsid w:val="007D111B"/>
    <w:rsid w:val="007D2AF5"/>
    <w:rsid w:val="007D3118"/>
    <w:rsid w:val="007D3804"/>
    <w:rsid w:val="007D5689"/>
    <w:rsid w:val="007D64B1"/>
    <w:rsid w:val="007E03A6"/>
    <w:rsid w:val="007E25B6"/>
    <w:rsid w:val="007E4A5B"/>
    <w:rsid w:val="007E4C8C"/>
    <w:rsid w:val="007E5D99"/>
    <w:rsid w:val="007E67FF"/>
    <w:rsid w:val="007E7C60"/>
    <w:rsid w:val="007F3DC3"/>
    <w:rsid w:val="007F43ED"/>
    <w:rsid w:val="007F7C36"/>
    <w:rsid w:val="00807960"/>
    <w:rsid w:val="00810A97"/>
    <w:rsid w:val="00812F30"/>
    <w:rsid w:val="00813FF0"/>
    <w:rsid w:val="00821618"/>
    <w:rsid w:val="00822E52"/>
    <w:rsid w:val="00825CC4"/>
    <w:rsid w:val="00833E19"/>
    <w:rsid w:val="00840D96"/>
    <w:rsid w:val="0084167A"/>
    <w:rsid w:val="0084297B"/>
    <w:rsid w:val="008448EF"/>
    <w:rsid w:val="00845C4D"/>
    <w:rsid w:val="00846C0E"/>
    <w:rsid w:val="0084799C"/>
    <w:rsid w:val="00847D3D"/>
    <w:rsid w:val="0085064C"/>
    <w:rsid w:val="00852E32"/>
    <w:rsid w:val="00855B87"/>
    <w:rsid w:val="00856458"/>
    <w:rsid w:val="00860B5B"/>
    <w:rsid w:val="00862772"/>
    <w:rsid w:val="008651ED"/>
    <w:rsid w:val="00865B3F"/>
    <w:rsid w:val="00866348"/>
    <w:rsid w:val="00867CB0"/>
    <w:rsid w:val="00871161"/>
    <w:rsid w:val="00873E90"/>
    <w:rsid w:val="008750DB"/>
    <w:rsid w:val="008760EB"/>
    <w:rsid w:val="00886704"/>
    <w:rsid w:val="008926FE"/>
    <w:rsid w:val="008948AA"/>
    <w:rsid w:val="00894C6B"/>
    <w:rsid w:val="008964CB"/>
    <w:rsid w:val="008A0ECA"/>
    <w:rsid w:val="008A3C3D"/>
    <w:rsid w:val="008A608C"/>
    <w:rsid w:val="008B0F18"/>
    <w:rsid w:val="008B35F3"/>
    <w:rsid w:val="008C0EE3"/>
    <w:rsid w:val="008C185E"/>
    <w:rsid w:val="008C36AD"/>
    <w:rsid w:val="008C37C1"/>
    <w:rsid w:val="008C61A9"/>
    <w:rsid w:val="008C718A"/>
    <w:rsid w:val="008D0287"/>
    <w:rsid w:val="008D4264"/>
    <w:rsid w:val="008D5C24"/>
    <w:rsid w:val="008E4798"/>
    <w:rsid w:val="008E6996"/>
    <w:rsid w:val="008E733B"/>
    <w:rsid w:val="008F49E2"/>
    <w:rsid w:val="00904670"/>
    <w:rsid w:val="00905D18"/>
    <w:rsid w:val="00911316"/>
    <w:rsid w:val="00916568"/>
    <w:rsid w:val="00924B23"/>
    <w:rsid w:val="00925281"/>
    <w:rsid w:val="00925469"/>
    <w:rsid w:val="0093290D"/>
    <w:rsid w:val="00933F5A"/>
    <w:rsid w:val="00935D2A"/>
    <w:rsid w:val="009375A9"/>
    <w:rsid w:val="00940593"/>
    <w:rsid w:val="00944E73"/>
    <w:rsid w:val="00950497"/>
    <w:rsid w:val="00950FED"/>
    <w:rsid w:val="00951508"/>
    <w:rsid w:val="00953A6A"/>
    <w:rsid w:val="00954036"/>
    <w:rsid w:val="0095752D"/>
    <w:rsid w:val="00960242"/>
    <w:rsid w:val="009615FB"/>
    <w:rsid w:val="00962DC7"/>
    <w:rsid w:val="00964679"/>
    <w:rsid w:val="009647CF"/>
    <w:rsid w:val="00965A72"/>
    <w:rsid w:val="00965EAF"/>
    <w:rsid w:val="00971229"/>
    <w:rsid w:val="00971860"/>
    <w:rsid w:val="00977B96"/>
    <w:rsid w:val="0098334F"/>
    <w:rsid w:val="00983B23"/>
    <w:rsid w:val="00984F31"/>
    <w:rsid w:val="009879AA"/>
    <w:rsid w:val="00990117"/>
    <w:rsid w:val="00991474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B0FE9"/>
    <w:rsid w:val="009B58C9"/>
    <w:rsid w:val="009C0941"/>
    <w:rsid w:val="009C6AA2"/>
    <w:rsid w:val="009D0127"/>
    <w:rsid w:val="009D2567"/>
    <w:rsid w:val="009D2FC9"/>
    <w:rsid w:val="009D3E4E"/>
    <w:rsid w:val="009D4F84"/>
    <w:rsid w:val="009E0FFC"/>
    <w:rsid w:val="009E6475"/>
    <w:rsid w:val="009F0525"/>
    <w:rsid w:val="009F0EDD"/>
    <w:rsid w:val="009F1365"/>
    <w:rsid w:val="009F148B"/>
    <w:rsid w:val="009F42CD"/>
    <w:rsid w:val="009F5F0D"/>
    <w:rsid w:val="009F7A1D"/>
    <w:rsid w:val="00A00493"/>
    <w:rsid w:val="00A01040"/>
    <w:rsid w:val="00A01873"/>
    <w:rsid w:val="00A067C8"/>
    <w:rsid w:val="00A07396"/>
    <w:rsid w:val="00A07775"/>
    <w:rsid w:val="00A11949"/>
    <w:rsid w:val="00A13750"/>
    <w:rsid w:val="00A2150F"/>
    <w:rsid w:val="00A218A8"/>
    <w:rsid w:val="00A240DB"/>
    <w:rsid w:val="00A27026"/>
    <w:rsid w:val="00A309F9"/>
    <w:rsid w:val="00A32262"/>
    <w:rsid w:val="00A327AE"/>
    <w:rsid w:val="00A32EB6"/>
    <w:rsid w:val="00A340C1"/>
    <w:rsid w:val="00A42AA8"/>
    <w:rsid w:val="00A4402C"/>
    <w:rsid w:val="00A44E3A"/>
    <w:rsid w:val="00A5034A"/>
    <w:rsid w:val="00A51C77"/>
    <w:rsid w:val="00A555FE"/>
    <w:rsid w:val="00A56654"/>
    <w:rsid w:val="00A575BC"/>
    <w:rsid w:val="00A6087D"/>
    <w:rsid w:val="00A613B5"/>
    <w:rsid w:val="00A615AE"/>
    <w:rsid w:val="00A6272B"/>
    <w:rsid w:val="00A6460A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7F61"/>
    <w:rsid w:val="00AA0877"/>
    <w:rsid w:val="00AA3BA3"/>
    <w:rsid w:val="00AA4F04"/>
    <w:rsid w:val="00AA7F8C"/>
    <w:rsid w:val="00AB069E"/>
    <w:rsid w:val="00AB2DC5"/>
    <w:rsid w:val="00AB3BD1"/>
    <w:rsid w:val="00AB5C55"/>
    <w:rsid w:val="00AB7BE5"/>
    <w:rsid w:val="00AC0615"/>
    <w:rsid w:val="00AC1A2E"/>
    <w:rsid w:val="00AD3E16"/>
    <w:rsid w:val="00AD4564"/>
    <w:rsid w:val="00AE7F23"/>
    <w:rsid w:val="00AF06A9"/>
    <w:rsid w:val="00AF2A87"/>
    <w:rsid w:val="00AF593F"/>
    <w:rsid w:val="00B0709A"/>
    <w:rsid w:val="00B10E56"/>
    <w:rsid w:val="00B14AFE"/>
    <w:rsid w:val="00B1614C"/>
    <w:rsid w:val="00B246D0"/>
    <w:rsid w:val="00B256C3"/>
    <w:rsid w:val="00B25959"/>
    <w:rsid w:val="00B32B49"/>
    <w:rsid w:val="00B345D3"/>
    <w:rsid w:val="00B35916"/>
    <w:rsid w:val="00B3687F"/>
    <w:rsid w:val="00B40900"/>
    <w:rsid w:val="00B41233"/>
    <w:rsid w:val="00B415AD"/>
    <w:rsid w:val="00B41968"/>
    <w:rsid w:val="00B455A2"/>
    <w:rsid w:val="00B469A3"/>
    <w:rsid w:val="00B47E08"/>
    <w:rsid w:val="00B558D9"/>
    <w:rsid w:val="00B57892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910A5"/>
    <w:rsid w:val="00B952A1"/>
    <w:rsid w:val="00B953A7"/>
    <w:rsid w:val="00B97C81"/>
    <w:rsid w:val="00BA635B"/>
    <w:rsid w:val="00BA65BF"/>
    <w:rsid w:val="00BB009C"/>
    <w:rsid w:val="00BB0501"/>
    <w:rsid w:val="00BB431C"/>
    <w:rsid w:val="00BC021D"/>
    <w:rsid w:val="00BC0552"/>
    <w:rsid w:val="00BC122B"/>
    <w:rsid w:val="00BD0D09"/>
    <w:rsid w:val="00BE1220"/>
    <w:rsid w:val="00BE4382"/>
    <w:rsid w:val="00BE5BD6"/>
    <w:rsid w:val="00BE5E7E"/>
    <w:rsid w:val="00BE6ED8"/>
    <w:rsid w:val="00BE734F"/>
    <w:rsid w:val="00BF1ACB"/>
    <w:rsid w:val="00BF40CD"/>
    <w:rsid w:val="00BF611A"/>
    <w:rsid w:val="00BF6F0C"/>
    <w:rsid w:val="00C05747"/>
    <w:rsid w:val="00C0640C"/>
    <w:rsid w:val="00C07CF7"/>
    <w:rsid w:val="00C07FF6"/>
    <w:rsid w:val="00C12DC9"/>
    <w:rsid w:val="00C13CBB"/>
    <w:rsid w:val="00C159D0"/>
    <w:rsid w:val="00C16307"/>
    <w:rsid w:val="00C21092"/>
    <w:rsid w:val="00C26180"/>
    <w:rsid w:val="00C302CB"/>
    <w:rsid w:val="00C320D0"/>
    <w:rsid w:val="00C3303A"/>
    <w:rsid w:val="00C34DE5"/>
    <w:rsid w:val="00C36D71"/>
    <w:rsid w:val="00C458B6"/>
    <w:rsid w:val="00C459E0"/>
    <w:rsid w:val="00C55A5D"/>
    <w:rsid w:val="00C6657F"/>
    <w:rsid w:val="00C66699"/>
    <w:rsid w:val="00C73EB0"/>
    <w:rsid w:val="00C757D3"/>
    <w:rsid w:val="00C77E16"/>
    <w:rsid w:val="00C806A5"/>
    <w:rsid w:val="00C80D74"/>
    <w:rsid w:val="00C87277"/>
    <w:rsid w:val="00C87C00"/>
    <w:rsid w:val="00C92610"/>
    <w:rsid w:val="00C936D9"/>
    <w:rsid w:val="00C93D41"/>
    <w:rsid w:val="00C95179"/>
    <w:rsid w:val="00CA30E4"/>
    <w:rsid w:val="00CA3EA9"/>
    <w:rsid w:val="00CA3FAE"/>
    <w:rsid w:val="00CB2B36"/>
    <w:rsid w:val="00CB3D43"/>
    <w:rsid w:val="00CB71AC"/>
    <w:rsid w:val="00CC222D"/>
    <w:rsid w:val="00CC3856"/>
    <w:rsid w:val="00CD1AA0"/>
    <w:rsid w:val="00CD2B19"/>
    <w:rsid w:val="00CD5F62"/>
    <w:rsid w:val="00CD64E4"/>
    <w:rsid w:val="00CD6705"/>
    <w:rsid w:val="00CE10E1"/>
    <w:rsid w:val="00CE17D7"/>
    <w:rsid w:val="00CE47D9"/>
    <w:rsid w:val="00CE6A28"/>
    <w:rsid w:val="00CF0861"/>
    <w:rsid w:val="00CF6788"/>
    <w:rsid w:val="00CF6E5D"/>
    <w:rsid w:val="00CF7603"/>
    <w:rsid w:val="00D00E71"/>
    <w:rsid w:val="00D01656"/>
    <w:rsid w:val="00D0197F"/>
    <w:rsid w:val="00D0426B"/>
    <w:rsid w:val="00D05068"/>
    <w:rsid w:val="00D06A7E"/>
    <w:rsid w:val="00D07E19"/>
    <w:rsid w:val="00D100E9"/>
    <w:rsid w:val="00D106B7"/>
    <w:rsid w:val="00D17ACF"/>
    <w:rsid w:val="00D17FAB"/>
    <w:rsid w:val="00D212B9"/>
    <w:rsid w:val="00D232F0"/>
    <w:rsid w:val="00D251FB"/>
    <w:rsid w:val="00D3013C"/>
    <w:rsid w:val="00D30E9E"/>
    <w:rsid w:val="00D353E0"/>
    <w:rsid w:val="00D36B4B"/>
    <w:rsid w:val="00D44501"/>
    <w:rsid w:val="00D4735A"/>
    <w:rsid w:val="00D52B69"/>
    <w:rsid w:val="00D53B47"/>
    <w:rsid w:val="00D544DC"/>
    <w:rsid w:val="00D54AB8"/>
    <w:rsid w:val="00D5559A"/>
    <w:rsid w:val="00D639F8"/>
    <w:rsid w:val="00D65324"/>
    <w:rsid w:val="00D7323E"/>
    <w:rsid w:val="00D74664"/>
    <w:rsid w:val="00D80FE8"/>
    <w:rsid w:val="00D835A2"/>
    <w:rsid w:val="00D836D3"/>
    <w:rsid w:val="00D83853"/>
    <w:rsid w:val="00D839D0"/>
    <w:rsid w:val="00D847A9"/>
    <w:rsid w:val="00D8753C"/>
    <w:rsid w:val="00D91CE0"/>
    <w:rsid w:val="00D96D11"/>
    <w:rsid w:val="00DA2AE2"/>
    <w:rsid w:val="00DA3E18"/>
    <w:rsid w:val="00DA59D8"/>
    <w:rsid w:val="00DB7E73"/>
    <w:rsid w:val="00DC2678"/>
    <w:rsid w:val="00DC72B7"/>
    <w:rsid w:val="00DD3C46"/>
    <w:rsid w:val="00DD5184"/>
    <w:rsid w:val="00DE3252"/>
    <w:rsid w:val="00DF1B68"/>
    <w:rsid w:val="00DF22CA"/>
    <w:rsid w:val="00DF3712"/>
    <w:rsid w:val="00E015F4"/>
    <w:rsid w:val="00E06474"/>
    <w:rsid w:val="00E142C8"/>
    <w:rsid w:val="00E14E6C"/>
    <w:rsid w:val="00E152DE"/>
    <w:rsid w:val="00E17860"/>
    <w:rsid w:val="00E214D4"/>
    <w:rsid w:val="00E33663"/>
    <w:rsid w:val="00E34B1F"/>
    <w:rsid w:val="00E37885"/>
    <w:rsid w:val="00E42242"/>
    <w:rsid w:val="00E45FB5"/>
    <w:rsid w:val="00E52AD8"/>
    <w:rsid w:val="00E539C0"/>
    <w:rsid w:val="00E53B2E"/>
    <w:rsid w:val="00E54B6B"/>
    <w:rsid w:val="00E559CC"/>
    <w:rsid w:val="00E60809"/>
    <w:rsid w:val="00E62868"/>
    <w:rsid w:val="00E711E5"/>
    <w:rsid w:val="00E7277A"/>
    <w:rsid w:val="00E77D95"/>
    <w:rsid w:val="00E811F1"/>
    <w:rsid w:val="00E83E2A"/>
    <w:rsid w:val="00E86527"/>
    <w:rsid w:val="00E91F0E"/>
    <w:rsid w:val="00E925EA"/>
    <w:rsid w:val="00EA0AE6"/>
    <w:rsid w:val="00EA5B88"/>
    <w:rsid w:val="00EA6FD5"/>
    <w:rsid w:val="00EA7C48"/>
    <w:rsid w:val="00EB00AC"/>
    <w:rsid w:val="00EB32B9"/>
    <w:rsid w:val="00EB6CCB"/>
    <w:rsid w:val="00ED516B"/>
    <w:rsid w:val="00ED61C8"/>
    <w:rsid w:val="00ED7998"/>
    <w:rsid w:val="00EE053D"/>
    <w:rsid w:val="00EE1350"/>
    <w:rsid w:val="00EE6B40"/>
    <w:rsid w:val="00EE710F"/>
    <w:rsid w:val="00EF00E0"/>
    <w:rsid w:val="00EF0A40"/>
    <w:rsid w:val="00EF1435"/>
    <w:rsid w:val="00EF228E"/>
    <w:rsid w:val="00EF7AC2"/>
    <w:rsid w:val="00F1338D"/>
    <w:rsid w:val="00F14406"/>
    <w:rsid w:val="00F159AD"/>
    <w:rsid w:val="00F251A3"/>
    <w:rsid w:val="00F33518"/>
    <w:rsid w:val="00F3517B"/>
    <w:rsid w:val="00F35303"/>
    <w:rsid w:val="00F36500"/>
    <w:rsid w:val="00F42937"/>
    <w:rsid w:val="00F42E9B"/>
    <w:rsid w:val="00F42FE6"/>
    <w:rsid w:val="00F47924"/>
    <w:rsid w:val="00F47CA0"/>
    <w:rsid w:val="00F50F27"/>
    <w:rsid w:val="00F531EF"/>
    <w:rsid w:val="00F5465B"/>
    <w:rsid w:val="00F609E1"/>
    <w:rsid w:val="00F6271A"/>
    <w:rsid w:val="00F62C6A"/>
    <w:rsid w:val="00F645BF"/>
    <w:rsid w:val="00F66700"/>
    <w:rsid w:val="00F71174"/>
    <w:rsid w:val="00F715BE"/>
    <w:rsid w:val="00F720EA"/>
    <w:rsid w:val="00F72116"/>
    <w:rsid w:val="00F72CE5"/>
    <w:rsid w:val="00F74491"/>
    <w:rsid w:val="00F768B6"/>
    <w:rsid w:val="00F7797D"/>
    <w:rsid w:val="00F800D5"/>
    <w:rsid w:val="00F804F4"/>
    <w:rsid w:val="00F825F1"/>
    <w:rsid w:val="00F835E3"/>
    <w:rsid w:val="00F854C6"/>
    <w:rsid w:val="00F9054B"/>
    <w:rsid w:val="00F9616E"/>
    <w:rsid w:val="00F978EA"/>
    <w:rsid w:val="00F978ED"/>
    <w:rsid w:val="00FA1B3E"/>
    <w:rsid w:val="00FA3E30"/>
    <w:rsid w:val="00FB2991"/>
    <w:rsid w:val="00FB473C"/>
    <w:rsid w:val="00FB5238"/>
    <w:rsid w:val="00FB5686"/>
    <w:rsid w:val="00FB5F81"/>
    <w:rsid w:val="00FC3A5C"/>
    <w:rsid w:val="00FC612C"/>
    <w:rsid w:val="00FD7F5E"/>
    <w:rsid w:val="00FE23EB"/>
    <w:rsid w:val="00FE2BD1"/>
    <w:rsid w:val="00FE33D8"/>
    <w:rsid w:val="00FE3450"/>
    <w:rsid w:val="00FE34B4"/>
    <w:rsid w:val="00FF3489"/>
    <w:rsid w:val="00FF5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>
      <o:colormru v:ext="edit" colors="#efeeed,#14aacd,#1baacd,#b6dde8"/>
    </o:shapedefaults>
    <o:shapelayout v:ext="edit">
      <o:idmap v:ext="edit" data="7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  <w14:docId w14:val="0F1443F8"/>
  <w15:docId w15:val="{20CBDAB3-5866-4396-BCB6-B87CC10D8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9B58C9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54200A-4209-4625-9C60-E8E4A63CE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39BAFCDE</Template>
  <TotalTime>0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J Clarke</dc:creator>
  <cp:lastModifiedBy>G Doran</cp:lastModifiedBy>
  <cp:revision>2</cp:revision>
  <cp:lastPrinted>2014-08-05T15:18:00Z</cp:lastPrinted>
  <dcterms:created xsi:type="dcterms:W3CDTF">2017-11-02T14:13:00Z</dcterms:created>
  <dcterms:modified xsi:type="dcterms:W3CDTF">2017-11-02T14:13:00Z</dcterms:modified>
</cp:coreProperties>
</file>