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A9B15C" w14:textId="56163961" w:rsidR="00E86527" w:rsidRPr="00301A3D" w:rsidRDefault="00B810E4" w:rsidP="00301A3D">
      <w:pPr>
        <w:pStyle w:val="MainHead"/>
      </w:pPr>
      <w:r>
        <w:rPr>
          <w:noProof/>
          <w:lang w:eastAsia="en-GB"/>
        </w:rPr>
        <mc:AlternateContent>
          <mc:Choice Requires="wps">
            <w:drawing>
              <wp:anchor distT="0" distB="0" distL="114300" distR="114300" simplePos="0" relativeHeight="251669504" behindDoc="0" locked="0" layoutInCell="1" allowOverlap="1" wp14:anchorId="70D20A54" wp14:editId="15541780">
                <wp:simplePos x="0" y="0"/>
                <wp:positionH relativeFrom="margin">
                  <wp:posOffset>5322570</wp:posOffset>
                </wp:positionH>
                <wp:positionV relativeFrom="paragraph">
                  <wp:posOffset>1771015</wp:posOffset>
                </wp:positionV>
                <wp:extent cx="4462145" cy="4109720"/>
                <wp:effectExtent l="0" t="0" r="0" b="5080"/>
                <wp:wrapThrough wrapText="bothSides">
                  <wp:wrapPolygon edited="0">
                    <wp:start x="0" y="0"/>
                    <wp:lineTo x="0" y="21627"/>
                    <wp:lineTo x="21578" y="21627"/>
                    <wp:lineTo x="21578" y="0"/>
                    <wp:lineTo x="0" y="0"/>
                  </wp:wrapPolygon>
                </wp:wrapThrough>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62145" cy="4109720"/>
                        </a:xfrm>
                        <a:prstGeom prst="rect">
                          <a:avLst/>
                        </a:prstGeom>
                        <a:solidFill>
                          <a:srgbClr val="EFEEED"/>
                        </a:solidFill>
                        <a:ln w="9525">
                          <a:solidFill>
                            <a:schemeClr val="tx1">
                              <a:lumMod val="100000"/>
                              <a:lumOff val="0"/>
                            </a:schemeClr>
                          </a:solidFill>
                          <a:miter lim="800000"/>
                          <a:headEnd/>
                          <a:tailEnd/>
                        </a:ln>
                      </wps:spPr>
                      <wps:txbx>
                        <w:txbxContent>
                          <w:p w14:paraId="7B3FC262" w14:textId="77777777" w:rsidR="007C39D5" w:rsidRPr="00BF40CD" w:rsidRDefault="007C39D5" w:rsidP="007C39D5">
                            <w:pPr>
                              <w:pStyle w:val="Headingafterspace"/>
                            </w:pPr>
                            <w:r w:rsidRPr="00BF40CD">
                              <w:t>MATHS TOPICS</w:t>
                            </w:r>
                          </w:p>
                          <w:p w14:paraId="5811181F" w14:textId="77777777" w:rsidR="007C39D5" w:rsidRPr="004A2EEC" w:rsidRDefault="007C39D5" w:rsidP="007C39D5">
                            <w:pPr>
                              <w:pStyle w:val="Body"/>
                            </w:pPr>
                            <w:r w:rsidRPr="009E4295">
                              <w:t>These are the maths topics your child will be working on during the next three weeks:</w:t>
                            </w:r>
                          </w:p>
                          <w:p w14:paraId="22D7341B" w14:textId="77777777" w:rsidR="007C39D5" w:rsidRDefault="007C39D5" w:rsidP="007C39D5">
                            <w:pPr>
                              <w:pStyle w:val="BL"/>
                            </w:pPr>
                            <w:r>
                              <w:t xml:space="preserve">Multiplication and division </w:t>
                            </w:r>
                          </w:p>
                          <w:p w14:paraId="34F6B74B" w14:textId="77777777" w:rsidR="007C39D5" w:rsidRDefault="007C39D5" w:rsidP="007C39D5">
                            <w:pPr>
                              <w:pStyle w:val="BL"/>
                            </w:pPr>
                            <w:r>
                              <w:t>Fractions</w:t>
                            </w:r>
                          </w:p>
                          <w:p w14:paraId="77E276A9" w14:textId="77777777" w:rsidR="007C39D5" w:rsidRDefault="007C39D5" w:rsidP="007C39D5">
                            <w:pPr>
                              <w:pStyle w:val="BL"/>
                            </w:pPr>
                            <w:r>
                              <w:t>Measurement of length</w:t>
                            </w:r>
                          </w:p>
                          <w:p w14:paraId="45EF16FF" w14:textId="77777777" w:rsidR="007C39D5" w:rsidRDefault="007C39D5" w:rsidP="007C39D5">
                            <w:pPr>
                              <w:pStyle w:val="Body"/>
                            </w:pPr>
                          </w:p>
                          <w:p w14:paraId="00521A2B" w14:textId="77777777" w:rsidR="007C39D5" w:rsidRDefault="007C39D5" w:rsidP="007C39D5">
                            <w:pPr>
                              <w:pStyle w:val="Body"/>
                            </w:pPr>
                          </w:p>
                          <w:p w14:paraId="68C29BD1" w14:textId="77777777" w:rsidR="007C39D5" w:rsidRDefault="007C39D5" w:rsidP="007C39D5">
                            <w:pPr>
                              <w:pStyle w:val="Body"/>
                            </w:pPr>
                          </w:p>
                          <w:p w14:paraId="0CE0839C" w14:textId="77777777" w:rsidR="007C39D5" w:rsidRDefault="007C39D5" w:rsidP="007C39D5">
                            <w:pPr>
                              <w:pStyle w:val="Body"/>
                            </w:pPr>
                          </w:p>
                          <w:p w14:paraId="1C25C201" w14:textId="77777777" w:rsidR="007C39D5" w:rsidRPr="001D0D7F" w:rsidRDefault="007C39D5" w:rsidP="007C39D5">
                            <w:pPr>
                              <w:pStyle w:val="Headingafterspace"/>
                            </w:pPr>
                            <w:r w:rsidRPr="001D0D7F">
                              <w:t xml:space="preserve">KEY </w:t>
                            </w:r>
                            <w:r w:rsidRPr="00AB7BE5">
                              <w:t>MATHEMATICAL</w:t>
                            </w:r>
                            <w:r w:rsidRPr="001D0D7F">
                              <w:t xml:space="preserve"> IDEAS</w:t>
                            </w:r>
                          </w:p>
                          <w:p w14:paraId="6F905B08" w14:textId="77777777" w:rsidR="007C39D5" w:rsidRPr="00403B19" w:rsidRDefault="007C39D5" w:rsidP="007C39D5">
                            <w:pPr>
                              <w:pStyle w:val="Body"/>
                            </w:pPr>
                            <w:r w:rsidRPr="00950AF8">
                              <w:t>During these three weeks your child will be learning to:</w:t>
                            </w:r>
                          </w:p>
                          <w:p w14:paraId="1001245E" w14:textId="77777777" w:rsidR="007C39D5" w:rsidRDefault="007C39D5" w:rsidP="007C39D5">
                            <w:pPr>
                              <w:pStyle w:val="BL"/>
                            </w:pPr>
                            <w:r>
                              <w:t xml:space="preserve">recall and use multiplication and division facts, including halving, for the 4 and 8 times tables </w:t>
                            </w:r>
                          </w:p>
                          <w:p w14:paraId="16DCD157" w14:textId="77777777" w:rsidR="007C39D5" w:rsidRDefault="007C39D5" w:rsidP="007C39D5">
                            <w:pPr>
                              <w:pStyle w:val="BL"/>
                            </w:pPr>
                            <w:r>
                              <w:t xml:space="preserve">recognise and use unit and non-unit fractions with small denominators </w:t>
                            </w:r>
                          </w:p>
                          <w:p w14:paraId="3057AA02" w14:textId="77777777" w:rsidR="007C39D5" w:rsidRPr="00403B19" w:rsidRDefault="007C39D5" w:rsidP="007C39D5">
                            <w:pPr>
                              <w:pStyle w:val="BL"/>
                              <w:rPr>
                                <w:rFonts w:cs="Times"/>
                              </w:rPr>
                            </w:pPr>
                            <w:r>
                              <w:t>measure, compare, add and subtract lengths, using metres, centimetres and millimetres.</w:t>
                            </w:r>
                          </w:p>
                          <w:p w14:paraId="2E21D96E" w14:textId="77777777" w:rsidR="007C39D5" w:rsidRDefault="007C39D5" w:rsidP="007C39D5">
                            <w:pPr>
                              <w:pStyle w:val="BL"/>
                              <w:numPr>
                                <w:ilvl w:val="0"/>
                                <w:numId w:val="0"/>
                              </w:numPr>
                              <w:ind w:left="216" w:hanging="216"/>
                            </w:pPr>
                          </w:p>
                          <w:p w14:paraId="639F2E78" w14:textId="77777777" w:rsidR="007C39D5" w:rsidRDefault="007C39D5" w:rsidP="007C39D5">
                            <w:pPr>
                              <w:pStyle w:val="BL"/>
                              <w:numPr>
                                <w:ilvl w:val="0"/>
                                <w:numId w:val="0"/>
                              </w:numPr>
                              <w:ind w:left="216" w:hanging="216"/>
                            </w:pPr>
                          </w:p>
                          <w:p w14:paraId="6CC6A5CE" w14:textId="77777777" w:rsidR="007C39D5" w:rsidRDefault="007C39D5" w:rsidP="007C39D5">
                            <w:pPr>
                              <w:pStyle w:val="BL"/>
                              <w:numPr>
                                <w:ilvl w:val="0"/>
                                <w:numId w:val="0"/>
                              </w:numPr>
                              <w:ind w:left="216" w:hanging="216"/>
                            </w:pPr>
                          </w:p>
                          <w:p w14:paraId="1BD3C57A" w14:textId="77777777" w:rsidR="007C39D5" w:rsidRDefault="007C39D5" w:rsidP="007C39D5">
                            <w:pPr>
                              <w:pStyle w:val="BL"/>
                              <w:numPr>
                                <w:ilvl w:val="0"/>
                                <w:numId w:val="0"/>
                              </w:numPr>
                              <w:ind w:left="216" w:hanging="216"/>
                            </w:pPr>
                          </w:p>
                          <w:p w14:paraId="264B93B1" w14:textId="77777777" w:rsidR="007C39D5" w:rsidRDefault="007C39D5" w:rsidP="007C39D5">
                            <w:pPr>
                              <w:pStyle w:val="Headingafterspace"/>
                            </w:pPr>
                            <w:r w:rsidRPr="000A0150">
                              <w:t>TIP</w:t>
                            </w:r>
                            <w:r w:rsidR="009312EE">
                              <w:t>S</w:t>
                            </w:r>
                            <w:r w:rsidRPr="000A0150">
                              <w:t xml:space="preserve"> FOR </w:t>
                            </w:r>
                            <w:r w:rsidRPr="00AD5E7B">
                              <w:t>GOOD</w:t>
                            </w:r>
                            <w:r w:rsidRPr="000A0150">
                              <w:t xml:space="preserve"> HOMEWORK HABITS</w:t>
                            </w:r>
                          </w:p>
                          <w:p w14:paraId="3C6DB3E2" w14:textId="77777777" w:rsidR="007C39D5" w:rsidRPr="003206C3" w:rsidRDefault="007C39D5" w:rsidP="007C39D5">
                            <w:pPr>
                              <w:pStyle w:val="Body"/>
                            </w:pPr>
                            <w:r w:rsidRPr="00850A79">
                              <w:t>Take a break before your child gets bored or overwhelmed.</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D20A54" id="_x0000_t202" coordsize="21600,21600" o:spt="202" path="m,l,21600r21600,l21600,xe">
                <v:stroke joinstyle="miter"/>
                <v:path gradientshapeok="t" o:connecttype="rect"/>
              </v:shapetype>
              <v:shape id="Text Box 9" o:spid="_x0000_s1026" type="#_x0000_t202" style="position:absolute;left:0;text-align:left;margin-left:419.1pt;margin-top:139.45pt;width:351.35pt;height:32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" fillcolor="#efeeed" strokecolor="black [3213]">
                <v:path arrowok="t"/>
                <v:textbox inset=",7.2pt,,7.2pt">
                  <w:txbxContent>
                    <w:p w14:paraId="7B3FC262" w14:textId="77777777" w:rsidR="007C39D5" w:rsidRPr="00BF40CD" w:rsidRDefault="007C39D5" w:rsidP="007C39D5">
                      <w:pPr>
                        <w:pStyle w:val="Headingafterspace"/>
                      </w:pPr>
                      <w:r w:rsidRPr="00BF40CD">
                        <w:t>MATHS TOPICS</w:t>
                      </w:r>
                    </w:p>
                    <w:p w14:paraId="5811181F" w14:textId="77777777" w:rsidR="007C39D5" w:rsidRPr="004A2EEC" w:rsidRDefault="007C39D5" w:rsidP="007C39D5">
                      <w:pPr>
                        <w:pStyle w:val="Body"/>
                      </w:pPr>
                      <w:r w:rsidRPr="009E4295">
                        <w:t>These are the maths topics your child will be working on during the next three weeks:</w:t>
                      </w:r>
                    </w:p>
                    <w:p w14:paraId="22D7341B" w14:textId="77777777" w:rsidR="007C39D5" w:rsidRDefault="007C39D5" w:rsidP="007C39D5">
                      <w:pPr>
                        <w:pStyle w:val="BL"/>
                      </w:pPr>
                      <w:r>
                        <w:t xml:space="preserve">Multiplication and division </w:t>
                      </w:r>
                    </w:p>
                    <w:p w14:paraId="34F6B74B" w14:textId="77777777" w:rsidR="007C39D5" w:rsidRDefault="007C39D5" w:rsidP="007C39D5">
                      <w:pPr>
                        <w:pStyle w:val="BL"/>
                      </w:pPr>
                      <w:r>
                        <w:t>Fractions</w:t>
                      </w:r>
                    </w:p>
                    <w:p w14:paraId="77E276A9" w14:textId="77777777" w:rsidR="007C39D5" w:rsidRDefault="007C39D5" w:rsidP="007C39D5">
                      <w:pPr>
                        <w:pStyle w:val="BL"/>
                      </w:pPr>
                      <w:r>
                        <w:t>Measurement of length</w:t>
                      </w:r>
                    </w:p>
                    <w:p w14:paraId="45EF16FF" w14:textId="77777777" w:rsidR="007C39D5" w:rsidRDefault="007C39D5" w:rsidP="007C39D5">
                      <w:pPr>
                        <w:pStyle w:val="Body"/>
                      </w:pPr>
                    </w:p>
                    <w:p w14:paraId="00521A2B" w14:textId="77777777" w:rsidR="007C39D5" w:rsidRDefault="007C39D5" w:rsidP="007C39D5">
                      <w:pPr>
                        <w:pStyle w:val="Body"/>
                      </w:pPr>
                    </w:p>
                    <w:p w14:paraId="68C29BD1" w14:textId="77777777" w:rsidR="007C39D5" w:rsidRDefault="007C39D5" w:rsidP="007C39D5">
                      <w:pPr>
                        <w:pStyle w:val="Body"/>
                      </w:pPr>
                    </w:p>
                    <w:p w14:paraId="0CE0839C" w14:textId="77777777" w:rsidR="007C39D5" w:rsidRDefault="007C39D5" w:rsidP="007C39D5">
                      <w:pPr>
                        <w:pStyle w:val="Body"/>
                      </w:pPr>
                    </w:p>
                    <w:p w14:paraId="1C25C201" w14:textId="77777777" w:rsidR="007C39D5" w:rsidRPr="001D0D7F" w:rsidRDefault="007C39D5" w:rsidP="007C39D5">
                      <w:pPr>
                        <w:pStyle w:val="Headingafterspace"/>
                      </w:pPr>
                      <w:r w:rsidRPr="001D0D7F">
                        <w:t xml:space="preserve">KEY </w:t>
                      </w:r>
                      <w:r w:rsidRPr="00AB7BE5">
                        <w:t>MATHEMATICAL</w:t>
                      </w:r>
                      <w:r w:rsidRPr="001D0D7F">
                        <w:t xml:space="preserve"> IDEAS</w:t>
                      </w:r>
                    </w:p>
                    <w:p w14:paraId="6F905B08" w14:textId="77777777" w:rsidR="007C39D5" w:rsidRPr="00403B19" w:rsidRDefault="007C39D5" w:rsidP="007C39D5">
                      <w:pPr>
                        <w:pStyle w:val="Body"/>
                      </w:pPr>
                      <w:r w:rsidRPr="00950AF8">
                        <w:t>During these three weeks your child will be learning to:</w:t>
                      </w:r>
                    </w:p>
                    <w:p w14:paraId="1001245E" w14:textId="77777777" w:rsidR="007C39D5" w:rsidRDefault="007C39D5" w:rsidP="007C39D5">
                      <w:pPr>
                        <w:pStyle w:val="BL"/>
                      </w:pPr>
                      <w:r>
                        <w:t xml:space="preserve">recall and use multiplication and division facts, including halving, for the 4 and 8 times tables </w:t>
                      </w:r>
                    </w:p>
                    <w:p w14:paraId="16DCD157" w14:textId="77777777" w:rsidR="007C39D5" w:rsidRDefault="007C39D5" w:rsidP="007C39D5">
                      <w:pPr>
                        <w:pStyle w:val="BL"/>
                      </w:pPr>
                      <w:r>
                        <w:t xml:space="preserve">recognise and use unit and non-unit fractions with small denominators </w:t>
                      </w:r>
                    </w:p>
                    <w:p w14:paraId="3057AA02" w14:textId="77777777" w:rsidR="007C39D5" w:rsidRPr="00403B19" w:rsidRDefault="007C39D5" w:rsidP="007C39D5">
                      <w:pPr>
                        <w:pStyle w:val="BL"/>
                        <w:rPr>
                          <w:rFonts w:cs="Times"/>
                        </w:rPr>
                      </w:pPr>
                      <w:r>
                        <w:t>measure, compare, add and subtract lengths, using metres, centimetres and millimetres.</w:t>
                      </w:r>
                    </w:p>
                    <w:p w14:paraId="2E21D96E" w14:textId="77777777" w:rsidR="007C39D5" w:rsidRDefault="007C39D5" w:rsidP="007C39D5">
                      <w:pPr>
                        <w:pStyle w:val="BL"/>
                        <w:numPr>
                          <w:ilvl w:val="0"/>
                          <w:numId w:val="0"/>
                        </w:numPr>
                        <w:ind w:left="216" w:hanging="216"/>
                      </w:pPr>
                    </w:p>
                    <w:p w14:paraId="639F2E78" w14:textId="77777777" w:rsidR="007C39D5" w:rsidRDefault="007C39D5" w:rsidP="007C39D5">
                      <w:pPr>
                        <w:pStyle w:val="BL"/>
                        <w:numPr>
                          <w:ilvl w:val="0"/>
                          <w:numId w:val="0"/>
                        </w:numPr>
                        <w:ind w:left="216" w:hanging="216"/>
                      </w:pPr>
                    </w:p>
                    <w:p w14:paraId="6CC6A5CE" w14:textId="77777777" w:rsidR="007C39D5" w:rsidRDefault="007C39D5" w:rsidP="007C39D5">
                      <w:pPr>
                        <w:pStyle w:val="BL"/>
                        <w:numPr>
                          <w:ilvl w:val="0"/>
                          <w:numId w:val="0"/>
                        </w:numPr>
                        <w:ind w:left="216" w:hanging="216"/>
                      </w:pPr>
                    </w:p>
                    <w:p w14:paraId="1BD3C57A" w14:textId="77777777" w:rsidR="007C39D5" w:rsidRDefault="007C39D5" w:rsidP="007C39D5">
                      <w:pPr>
                        <w:pStyle w:val="BL"/>
                        <w:numPr>
                          <w:ilvl w:val="0"/>
                          <w:numId w:val="0"/>
                        </w:numPr>
                        <w:ind w:left="216" w:hanging="216"/>
                      </w:pPr>
                    </w:p>
                    <w:p w14:paraId="264B93B1" w14:textId="77777777" w:rsidR="007C39D5" w:rsidRDefault="007C39D5" w:rsidP="007C39D5">
                      <w:pPr>
                        <w:pStyle w:val="Headingafterspace"/>
                      </w:pPr>
                      <w:r w:rsidRPr="000A0150">
                        <w:t>TIP</w:t>
                      </w:r>
                      <w:r w:rsidR="009312EE">
                        <w:t>S</w:t>
                      </w:r>
                      <w:r w:rsidRPr="000A0150">
                        <w:t xml:space="preserve"> FOR </w:t>
                      </w:r>
                      <w:r w:rsidRPr="00AD5E7B">
                        <w:t>GOOD</w:t>
                      </w:r>
                      <w:r w:rsidRPr="000A0150">
                        <w:t xml:space="preserve"> HOMEWORK HABITS</w:t>
                      </w:r>
                    </w:p>
                    <w:p w14:paraId="3C6DB3E2" w14:textId="77777777" w:rsidR="007C39D5" w:rsidRPr="003206C3" w:rsidRDefault="007C39D5" w:rsidP="007C39D5">
                      <w:pPr>
                        <w:pStyle w:val="Body"/>
                      </w:pPr>
                      <w:r w:rsidRPr="00850A79">
                        <w:t>Take a break before your child gets bored or overwhelmed.</w:t>
                      </w:r>
                    </w:p>
                  </w:txbxContent>
                </v:textbox>
                <w10:wrap type="through" anchorx="margin"/>
              </v:shape>
            </w:pict>
          </mc:Fallback>
        </mc:AlternateContent>
      </w:r>
      <w:r w:rsidR="00D50AF2" w:rsidRPr="00D50AF2">
        <w:t xml:space="preserve"> Measurement of length</w:t>
      </w:r>
    </w:p>
    <w:p w14:paraId="2805D9EF" w14:textId="7AFCEBAD" w:rsidR="00E86527" w:rsidRPr="003775BC" w:rsidRDefault="00B810E4" w:rsidP="00D52B69">
      <w:pPr>
        <w:pStyle w:val="HeaddingwithColor"/>
        <w:rPr>
          <w:rFonts w:cs="Arial"/>
          <w:spacing w:val="-4"/>
        </w:rPr>
      </w:pPr>
      <w:r>
        <w:rPr>
          <w:rFonts w:cs="Arial"/>
          <w:noProof/>
          <w:lang w:eastAsia="en-GB"/>
        </w:rPr>
        <mc:AlternateContent>
          <mc:Choice Requires="wps">
            <w:drawing>
              <wp:anchor distT="0" distB="0" distL="114300" distR="114300" simplePos="0" relativeHeight="251670528" behindDoc="1" locked="0" layoutInCell="1" allowOverlap="1" wp14:anchorId="44E31B1F" wp14:editId="6C119E90">
                <wp:simplePos x="0" y="0"/>
                <wp:positionH relativeFrom="column">
                  <wp:posOffset>5715</wp:posOffset>
                </wp:positionH>
                <wp:positionV relativeFrom="paragraph">
                  <wp:posOffset>56515</wp:posOffset>
                </wp:positionV>
                <wp:extent cx="4462145" cy="228600"/>
                <wp:effectExtent l="0" t="635" r="0" b="0"/>
                <wp:wrapNone/>
                <wp:docPr id="3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5B5A44" id="Rectangle 4" o:spid="_x0000_s1026" style="position:absolute;margin-left:.45pt;margin-top:4.45pt;width:351.3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" fillcolor="#80b0e4" stroked="f" strokecolor="black [3213]" strokeweight="1pt"/>
            </w:pict>
          </mc:Fallback>
        </mc:AlternateContent>
      </w:r>
      <w:r w:rsidR="00E86527" w:rsidRPr="003775BC">
        <w:rPr>
          <w:rFonts w:cs="Arial"/>
        </w:rPr>
        <w:t>HERE’S THE MATHS</w:t>
      </w:r>
    </w:p>
    <w:p w14:paraId="0386728E" w14:textId="70BD1595" w:rsidR="00E86527" w:rsidRPr="007C2C35" w:rsidRDefault="00D50AF2" w:rsidP="007C2C35">
      <w:pPr>
        <w:pStyle w:val="Body"/>
        <w:spacing w:line="240" w:lineRule="auto"/>
      </w:pPr>
      <w:r w:rsidRPr="00D50AF2">
        <w:t>Length is measured in metres, centimetres and millimetres. 1</w:t>
      </w:r>
      <w:r w:rsidR="00C11C4A">
        <w:t xml:space="preserve"> </w:t>
      </w:r>
      <w:r w:rsidRPr="00D50AF2">
        <w:t xml:space="preserve">m = 100 cm and </w:t>
      </w:r>
      <w:r w:rsidR="00C6531A">
        <w:br/>
      </w:r>
      <w:r w:rsidRPr="00D50AF2">
        <w:t xml:space="preserve">1 cm = 10 mm. Using millimetres allows accurate measurement. Your child needs lots </w:t>
      </w:r>
      <w:r w:rsidR="00C6531A">
        <w:br/>
      </w:r>
      <w:r w:rsidR="00C11C4A">
        <w:t xml:space="preserve">of </w:t>
      </w:r>
      <w:r w:rsidR="00C11C4A" w:rsidRPr="00C11C4A">
        <w:t>practis</w:t>
      </w:r>
      <w:r w:rsidRPr="00C11C4A">
        <w:t>e</w:t>
      </w:r>
      <w:r w:rsidRPr="00D50AF2">
        <w:t xml:space="preserve"> estimating lengths and using a ruler. Make sure that they start measuring at the correct place on the ruler where the scale begins and not right at the end.</w:t>
      </w:r>
    </w:p>
    <w:p w14:paraId="1662E87D" w14:textId="3094F1EE" w:rsidR="001D0B02" w:rsidRPr="003775BC" w:rsidRDefault="00B810E4" w:rsidP="00D80FE8">
      <w:pPr>
        <w:pStyle w:val="HeaddingwithColor"/>
        <w:rPr>
          <w:rFonts w:cs="Arial"/>
        </w:rPr>
      </w:pPr>
      <w:r>
        <w:rPr>
          <w:rFonts w:cs="Arial"/>
          <w:noProof/>
          <w:lang w:eastAsia="en-GB"/>
        </w:rPr>
        <mc:AlternateContent>
          <mc:Choice Requires="wps">
            <w:drawing>
              <wp:anchor distT="0" distB="0" distL="114300" distR="114300" simplePos="0" relativeHeight="251671552" behindDoc="1" locked="0" layoutInCell="1" allowOverlap="1" wp14:anchorId="57945B23" wp14:editId="37B8334D">
                <wp:simplePos x="0" y="0"/>
                <wp:positionH relativeFrom="column">
                  <wp:posOffset>635</wp:posOffset>
                </wp:positionH>
                <wp:positionV relativeFrom="paragraph">
                  <wp:posOffset>73025</wp:posOffset>
                </wp:positionV>
                <wp:extent cx="4462145" cy="228600"/>
                <wp:effectExtent l="635" t="3175" r="4445" b="0"/>
                <wp:wrapNone/>
                <wp:docPr id="33"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DABCBC" id="Rectangle 1671" o:spid="_x0000_s1026" style="position:absolute;margin-left:.05pt;margin-top:5.75pt;width:351.3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" fillcolor="#80b0e4" stroked="f" strokecolor="black [3213]" strokeweight="1pt"/>
            </w:pict>
          </mc:Fallback>
        </mc:AlternateContent>
      </w:r>
      <w:r w:rsidR="00E86527" w:rsidRPr="003775BC">
        <w:rPr>
          <w:rFonts w:cs="Arial"/>
        </w:rPr>
        <w:t>ACTIVITY</w:t>
      </w:r>
    </w:p>
    <w:p w14:paraId="6B7DB66F" w14:textId="0BE12AFF" w:rsidR="004E28AD" w:rsidRDefault="00433597" w:rsidP="008760EB">
      <w:pPr>
        <w:pStyle w:val="Subheadabovespace"/>
        <w:rPr>
          <w:rFonts w:cs="Arial"/>
        </w:rPr>
      </w:pPr>
      <w:r>
        <w:t>What to do</w:t>
      </w:r>
      <w:r w:rsidR="00B810E4">
        <w:rPr>
          <w:rFonts w:cs="Arial"/>
          <w:noProof/>
          <w:lang w:eastAsia="en-GB"/>
        </w:rPr>
        <mc:AlternateContent>
          <mc:Choice Requires="wps">
            <w:drawing>
              <wp:anchor distT="0" distB="0" distL="114300" distR="114300" simplePos="0" relativeHeight="251693056" behindDoc="1" locked="0" layoutInCell="1" allowOverlap="1" wp14:anchorId="7179369D" wp14:editId="7C9F71E4">
                <wp:simplePos x="0" y="0"/>
                <wp:positionH relativeFrom="column">
                  <wp:posOffset>3017520</wp:posOffset>
                </wp:positionH>
                <wp:positionV relativeFrom="paragraph">
                  <wp:posOffset>38100</wp:posOffset>
                </wp:positionV>
                <wp:extent cx="1445260" cy="726440"/>
                <wp:effectExtent l="7620" t="9525" r="13970" b="6985"/>
                <wp:wrapSquare wrapText="bothSides"/>
                <wp:docPr id="3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260" cy="726440"/>
                        </a:xfrm>
                        <a:prstGeom prst="rect">
                          <a:avLst/>
                        </a:prstGeom>
                        <a:solidFill>
                          <a:srgbClr val="B6DDE8"/>
                        </a:solidFill>
                        <a:ln w="12700">
                          <a:solidFill>
                            <a:schemeClr val="tx1">
                              <a:lumMod val="100000"/>
                              <a:lumOff val="0"/>
                            </a:schemeClr>
                          </a:solidFill>
                          <a:miter lim="800000"/>
                          <a:headEnd/>
                          <a:tailEnd/>
                        </a:ln>
                      </wps:spPr>
                      <wps:txbx>
                        <w:txbxContent>
                          <w:p w14:paraId="67372E3D" w14:textId="77777777" w:rsidR="004E28AD" w:rsidRPr="003775BC" w:rsidRDefault="004E28AD" w:rsidP="004E28AD">
                            <w:pPr>
                              <w:pStyle w:val="Subheadabovespace"/>
                              <w:rPr>
                                <w:rFonts w:cs="Arial"/>
                              </w:rPr>
                            </w:pPr>
                            <w:r w:rsidRPr="003E5CD2">
                              <w:t xml:space="preserve">You </w:t>
                            </w:r>
                            <w:r w:rsidR="00314B82">
                              <w:t xml:space="preserve">will </w:t>
                            </w:r>
                            <w:r w:rsidRPr="003E5CD2">
                              <w:t>need</w:t>
                            </w:r>
                            <w:r w:rsidR="00CB1CB7">
                              <w:t>:</w:t>
                            </w:r>
                          </w:p>
                          <w:p w14:paraId="4AF5BB31" w14:textId="77777777" w:rsidR="00D50AF2" w:rsidRDefault="00D50AF2" w:rsidP="00D50AF2">
                            <w:pPr>
                              <w:pStyle w:val="BL"/>
                            </w:pPr>
                            <w:r>
                              <w:t xml:space="preserve">ruler with mm marked </w:t>
                            </w:r>
                          </w:p>
                          <w:p w14:paraId="501B2942" w14:textId="77777777" w:rsidR="008B293C" w:rsidRPr="00016A53" w:rsidRDefault="00D50AF2" w:rsidP="008B293C">
                            <w:pPr>
                              <w:pStyle w:val="BL"/>
                            </w:pPr>
                            <w:r>
                              <w:t>paper and pencil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369D" id="Text Box 74" o:spid="_x0000_s1027" type="#_x0000_t202" style="position:absolute;left:0;text-align:left;margin-left:237.6pt;margin-top:3pt;width:113.8pt;height:57.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" fillcolor="#b6dde8" strokecolor="black [3213]" strokeweight="1pt">
                <v:textbox inset=",7.2pt,,7.2pt">
                  <w:txbxContent>
                    <w:p w14:paraId="67372E3D" w14:textId="77777777" w:rsidR="004E28AD" w:rsidRPr="003775BC" w:rsidRDefault="004E28AD" w:rsidP="004E28AD">
                      <w:pPr>
                        <w:pStyle w:val="Subheadabovespace"/>
                        <w:rPr>
                          <w:rFonts w:cs="Arial"/>
                        </w:rPr>
                      </w:pPr>
                      <w:r w:rsidRPr="003E5CD2">
                        <w:t xml:space="preserve">You </w:t>
                      </w:r>
                      <w:r w:rsidR="00314B82">
                        <w:t xml:space="preserve">will </w:t>
                      </w:r>
                      <w:r w:rsidRPr="003E5CD2">
                        <w:t>need</w:t>
                      </w:r>
                      <w:r w:rsidR="00CB1CB7">
                        <w:t>:</w:t>
                      </w:r>
                    </w:p>
                    <w:p w14:paraId="4AF5BB31" w14:textId="77777777" w:rsidR="00D50AF2" w:rsidRDefault="00D50AF2" w:rsidP="00D50AF2">
                      <w:pPr>
                        <w:pStyle w:val="BL"/>
                      </w:pPr>
                      <w:r>
                        <w:t xml:space="preserve">ruler with mm marked </w:t>
                      </w:r>
                    </w:p>
                    <w:p w14:paraId="501B2942" w14:textId="77777777" w:rsidR="008B293C" w:rsidRPr="00016A53" w:rsidRDefault="00D50AF2" w:rsidP="008B293C">
                      <w:pPr>
                        <w:pStyle w:val="BL"/>
                      </w:pPr>
                      <w:r>
                        <w:t>paper and pencil</w:t>
                      </w:r>
                    </w:p>
                  </w:txbxContent>
                </v:textbox>
                <w10:wrap type="square"/>
              </v:shape>
            </w:pict>
          </mc:Fallback>
        </mc:AlternateContent>
      </w:r>
    </w:p>
    <w:p w14:paraId="50CCB4E9" w14:textId="77777777" w:rsidR="00314B82" w:rsidRDefault="00314B82" w:rsidP="00314B82">
      <w:pPr>
        <w:pStyle w:val="BL"/>
      </w:pPr>
      <w:r>
        <w:t>Both of you draw widely spaced lines of lengths 1 cm (10 mm), 4 cm (40 mm), 10 cm (100 mm) and 16 cm (160 mm) as accurately as possible.</w:t>
      </w:r>
    </w:p>
    <w:p w14:paraId="584540C2" w14:textId="08EA1D60" w:rsidR="00314B82" w:rsidRDefault="00314B82" w:rsidP="00314B82">
      <w:pPr>
        <w:pStyle w:val="BL"/>
      </w:pPr>
      <w:r>
        <w:t>In two minutes, each f</w:t>
      </w:r>
      <w:r w:rsidR="00D1514E">
        <w:t xml:space="preserve">ind four real objects (e.g. </w:t>
      </w:r>
      <w:r>
        <w:t xml:space="preserve">toys or objects from the kitchen) that are as close as possible to these lengths, using the lines to test. </w:t>
      </w:r>
    </w:p>
    <w:p w14:paraId="73D244D0" w14:textId="36542FCA" w:rsidR="00314B82" w:rsidRDefault="00314B82" w:rsidP="00314B82">
      <w:pPr>
        <w:pStyle w:val="BL"/>
      </w:pPr>
      <w:r>
        <w:t xml:space="preserve">Carefully measure the lengths of the real objects to the nearest mm and calculate the difference between the drawn length and the actual length, e.g. a glasses </w:t>
      </w:r>
      <w:r w:rsidR="00D1514E">
        <w:t xml:space="preserve">case has a length of 16 cm 4 mm; that is </w:t>
      </w:r>
      <w:r>
        <w:t xml:space="preserve">4 mm bigger than 16 cm. </w:t>
      </w:r>
    </w:p>
    <w:p w14:paraId="64A6E6CE" w14:textId="77777777" w:rsidR="004E28AD" w:rsidRDefault="00314B82" w:rsidP="00CA3138">
      <w:pPr>
        <w:pStyle w:val="BL"/>
        <w:rPr>
          <w:rFonts w:cs="Arial"/>
        </w:rPr>
      </w:pPr>
      <w:r>
        <w:t>Add up the differences for all four objects. The winner is the person with the smallest sum.</w:t>
      </w:r>
    </w:p>
    <w:p w14:paraId="71F167CA" w14:textId="77777777" w:rsidR="00B469A3" w:rsidRPr="003775BC" w:rsidRDefault="008F236A" w:rsidP="00B469A3">
      <w:pPr>
        <w:pStyle w:val="Subheadabovespace"/>
        <w:rPr>
          <w:rFonts w:cs="Arial"/>
        </w:rPr>
      </w:pPr>
      <w:r>
        <w:rPr>
          <w:rFonts w:cs="Arial"/>
        </w:rPr>
        <w:t>Variation</w:t>
      </w:r>
    </w:p>
    <w:p w14:paraId="5527B35B" w14:textId="77777777" w:rsidR="00944E73" w:rsidRPr="00266FC7" w:rsidRDefault="00D50AF2" w:rsidP="00266FC7">
      <w:pPr>
        <w:pStyle w:val="BL"/>
      </w:pPr>
      <w:r w:rsidRPr="00D50AF2">
        <w:t>Repeat using different lengths using objects from another room.</w:t>
      </w:r>
    </w:p>
    <w:p w14:paraId="1D743E9B" w14:textId="35A020D1" w:rsidR="001D7EB4" w:rsidRPr="003775BC" w:rsidRDefault="00B810E4" w:rsidP="00A6087D">
      <w:pPr>
        <w:pStyle w:val="HeaddingwithColor"/>
        <w:rPr>
          <w:rFonts w:cs="Arial"/>
        </w:rPr>
      </w:pPr>
      <w:r>
        <w:rPr>
          <w:rFonts w:cs="Arial"/>
          <w:noProof/>
          <w:lang w:eastAsia="en-GB"/>
        </w:rPr>
        <mc:AlternateContent>
          <mc:Choice Requires="wps">
            <w:drawing>
              <wp:anchor distT="0" distB="0" distL="114300" distR="114300" simplePos="0" relativeHeight="251672576" behindDoc="1" locked="0" layoutInCell="1" allowOverlap="1" wp14:anchorId="52310A43" wp14:editId="0E6E397D">
                <wp:simplePos x="0" y="0"/>
                <wp:positionH relativeFrom="column">
                  <wp:posOffset>635</wp:posOffset>
                </wp:positionH>
                <wp:positionV relativeFrom="paragraph">
                  <wp:posOffset>53975</wp:posOffset>
                </wp:positionV>
                <wp:extent cx="4462145" cy="228600"/>
                <wp:effectExtent l="635" t="2540" r="4445" b="0"/>
                <wp:wrapNone/>
                <wp:docPr id="31" name="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1BDA5D" id="Rectangle 1672" o:spid="_x0000_s1026" style="position:absolute;margin-left:.05pt;margin-top:4.25pt;width:351.3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" fillcolor="#80b0e4" stroked="f" strokecolor="black [3213]" strokeweight="1pt"/>
            </w:pict>
          </mc:Fallback>
        </mc:AlternateContent>
      </w:r>
      <w:r w:rsidR="00E86527" w:rsidRPr="003775BC">
        <w:rPr>
          <w:rFonts w:cs="Arial"/>
        </w:rPr>
        <w:t>QUESTIONS TO ASK</w:t>
      </w:r>
    </w:p>
    <w:p w14:paraId="0F92762F" w14:textId="59F5576C" w:rsidR="00AF5D11" w:rsidRDefault="00B810E4" w:rsidP="00AF5D11">
      <w:pPr>
        <w:pStyle w:val="BubbleText"/>
      </w:pPr>
      <w:r>
        <w:rPr>
          <w:noProof/>
          <w:lang w:eastAsia="en-GB"/>
        </w:rPr>
        <mc:AlternateContent>
          <mc:Choice Requires="wps">
            <w:drawing>
              <wp:anchor distT="0" distB="0" distL="114300" distR="114300" simplePos="0" relativeHeight="251748352" behindDoc="0" locked="0" layoutInCell="1" allowOverlap="1" wp14:anchorId="3E639577" wp14:editId="60D156A1">
                <wp:simplePos x="0" y="0"/>
                <wp:positionH relativeFrom="column">
                  <wp:posOffset>1909445</wp:posOffset>
                </wp:positionH>
                <wp:positionV relativeFrom="paragraph">
                  <wp:posOffset>110490</wp:posOffset>
                </wp:positionV>
                <wp:extent cx="2553335" cy="552450"/>
                <wp:effectExtent l="23495" t="167005" r="13970" b="13970"/>
                <wp:wrapNone/>
                <wp:docPr id="30"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335" cy="552450"/>
                        </a:xfrm>
                        <a:prstGeom prst="wedgeRoundRectCallout">
                          <a:avLst>
                            <a:gd name="adj1" fmla="val -48755"/>
                            <a:gd name="adj2" fmla="val -76898"/>
                            <a:gd name="adj3" fmla="val 16667"/>
                          </a:avLst>
                        </a:prstGeom>
                        <a:solidFill>
                          <a:srgbClr val="B6DDE8"/>
                        </a:solidFill>
                        <a:ln w="3175">
                          <a:solidFill>
                            <a:schemeClr val="tx1">
                              <a:lumMod val="100000"/>
                              <a:lumOff val="0"/>
                            </a:schemeClr>
                          </a:solidFill>
                          <a:miter lim="800000"/>
                          <a:headEnd/>
                          <a:tailEnd/>
                        </a:ln>
                      </wps:spPr>
                      <wps:txbx>
                        <w:txbxContent>
                          <w:p w14:paraId="5A37D310" w14:textId="77777777" w:rsidR="00AF5D11" w:rsidRPr="00AF5D11" w:rsidRDefault="00AF5D11" w:rsidP="00AF5D11">
                            <w:pPr>
                              <w:pStyle w:val="BubbleText"/>
                            </w:pPr>
                            <w:r w:rsidRPr="00AF5D11">
                              <w:t>Hold up an object, e.g. a book, and ask your child to estimate the height and width to the nearest centimetre. Use a ruler to check.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3957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41" o:spid="_x0000_s1028" type="#_x0000_t62" style="position:absolute;left:0;text-align:left;margin-left:150.35pt;margin-top:8.7pt;width:201.05pt;height:4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" adj="269,-5810" fillcolor="#b6dde8" strokecolor="black [3213]" strokeweight=".25pt">
                <v:textbox inset="0,0,0,0">
                  <w:txbxContent>
                    <w:p w14:paraId="5A37D310" w14:textId="77777777" w:rsidR="00AF5D11" w:rsidRPr="00AF5D11" w:rsidRDefault="00AF5D11" w:rsidP="00AF5D11">
                      <w:pPr>
                        <w:pStyle w:val="BubbleText"/>
                      </w:pPr>
                      <w:r w:rsidRPr="00AF5D11">
                        <w:t>Hold up an object, e.g. a book, and ask your child to estimate the height and width to the nearest centimetre. Use a ruler to check.</w:t>
                      </w:r>
                    </w:p>
                  </w:txbxContent>
                </v:textbox>
              </v:shape>
            </w:pict>
          </mc:Fallback>
        </mc:AlternateContent>
      </w:r>
      <w:r>
        <w:rPr>
          <w:noProof/>
          <w:lang w:eastAsia="en-GB"/>
        </w:rPr>
        <mc:AlternateContent>
          <mc:Choice Requires="wps">
            <w:drawing>
              <wp:anchor distT="0" distB="0" distL="114300" distR="114300" simplePos="0" relativeHeight="251744256" behindDoc="0" locked="0" layoutInCell="1" allowOverlap="1" wp14:anchorId="0D69CA01" wp14:editId="475F9F2F">
                <wp:simplePos x="0" y="0"/>
                <wp:positionH relativeFrom="column">
                  <wp:posOffset>69215</wp:posOffset>
                </wp:positionH>
                <wp:positionV relativeFrom="paragraph">
                  <wp:posOffset>121920</wp:posOffset>
                </wp:positionV>
                <wp:extent cx="1639570" cy="429260"/>
                <wp:effectExtent l="12065" t="168910" r="5715" b="11430"/>
                <wp:wrapNone/>
                <wp:docPr id="29"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429260"/>
                        </a:xfrm>
                        <a:prstGeom prst="wedgeRoundRectCallout">
                          <a:avLst>
                            <a:gd name="adj1" fmla="val -48065"/>
                            <a:gd name="adj2" fmla="val -84616"/>
                            <a:gd name="adj3" fmla="val 16667"/>
                          </a:avLst>
                        </a:prstGeom>
                        <a:solidFill>
                          <a:srgbClr val="B6DDE8"/>
                        </a:solidFill>
                        <a:ln w="3175">
                          <a:solidFill>
                            <a:schemeClr val="tx1">
                              <a:lumMod val="100000"/>
                              <a:lumOff val="0"/>
                            </a:schemeClr>
                          </a:solidFill>
                          <a:miter lim="800000"/>
                          <a:headEnd/>
                          <a:tailEnd/>
                        </a:ln>
                      </wps:spPr>
                      <wps:txbx>
                        <w:txbxContent>
                          <w:p w14:paraId="315CB006" w14:textId="77777777" w:rsidR="00AF5D11" w:rsidRPr="00AF5D11" w:rsidRDefault="00AF5D11" w:rsidP="00AF5D11">
                            <w:pPr>
                              <w:pStyle w:val="BubbleText"/>
                            </w:pPr>
                            <w:r w:rsidRPr="00AF5D11">
                              <w:t>Use your hands to estimate 15 cm. Check with a ruler.</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69CA01" id="AutoShape 137" o:spid="_x0000_s1029" type="#_x0000_t62" style="position:absolute;left:0;text-align:left;margin-left:5.45pt;margin-top:9.6pt;width:129.1pt;height:33.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" adj="418,-7477" fillcolor="#b6dde8" strokecolor="black [3213]" strokeweight=".25pt">
                <v:textbox inset="0,0,0,0">
                  <w:txbxContent>
                    <w:p w14:paraId="315CB006" w14:textId="77777777" w:rsidR="00AF5D11" w:rsidRPr="00AF5D11" w:rsidRDefault="00AF5D11" w:rsidP="00AF5D11">
                      <w:pPr>
                        <w:pStyle w:val="BubbleText"/>
                      </w:pPr>
                      <w:r w:rsidRPr="00AF5D11">
                        <w:t>Use your hands to estimate 15 cm. Check with a ruler.</w:t>
                      </w:r>
                    </w:p>
                  </w:txbxContent>
                </v:textbox>
              </v:shape>
            </w:pict>
          </mc:Fallback>
        </mc:AlternateContent>
      </w:r>
    </w:p>
    <w:p w14:paraId="00CCB38F" w14:textId="77777777" w:rsidR="00AF5D11" w:rsidRDefault="00AF5D11" w:rsidP="00AF5D11">
      <w:pPr>
        <w:pStyle w:val="BubbleText"/>
      </w:pPr>
    </w:p>
    <w:p w14:paraId="48111731" w14:textId="77777777" w:rsidR="00AF5D11" w:rsidRDefault="00AF5D11" w:rsidP="00AF5D11">
      <w:pPr>
        <w:pStyle w:val="BubbleText"/>
      </w:pPr>
    </w:p>
    <w:p w14:paraId="52B38D04" w14:textId="77777777" w:rsidR="00AF5D11" w:rsidRDefault="00AF5D11" w:rsidP="00AF5D11">
      <w:pPr>
        <w:pStyle w:val="BubbleText"/>
      </w:pPr>
    </w:p>
    <w:p w14:paraId="4D35AC11" w14:textId="77777777" w:rsidR="00AF5D11" w:rsidRDefault="00AF5D11" w:rsidP="00AF5D11">
      <w:pPr>
        <w:pStyle w:val="BubbleText"/>
      </w:pPr>
    </w:p>
    <w:p w14:paraId="1F16EB4F" w14:textId="77777777" w:rsidR="00AF5D11" w:rsidRDefault="00AF5D11" w:rsidP="00AF5D11">
      <w:pPr>
        <w:pStyle w:val="BubbleText"/>
      </w:pPr>
    </w:p>
    <w:p w14:paraId="4D4DF517" w14:textId="01A824EA" w:rsidR="00AF5D11" w:rsidRDefault="00B810E4" w:rsidP="00AF5D11">
      <w:pPr>
        <w:pStyle w:val="BubbleText"/>
      </w:pPr>
      <w:r>
        <w:rPr>
          <w:noProof/>
          <w:lang w:eastAsia="en-GB"/>
        </w:rPr>
        <mc:AlternateContent>
          <mc:Choice Requires="wps">
            <w:drawing>
              <wp:anchor distT="0" distB="0" distL="114300" distR="114300" simplePos="0" relativeHeight="251743232" behindDoc="0" locked="0" layoutInCell="1" allowOverlap="1" wp14:anchorId="2E773EB0" wp14:editId="569733B9">
                <wp:simplePos x="0" y="0"/>
                <wp:positionH relativeFrom="column">
                  <wp:posOffset>153670</wp:posOffset>
                </wp:positionH>
                <wp:positionV relativeFrom="paragraph">
                  <wp:posOffset>27940</wp:posOffset>
                </wp:positionV>
                <wp:extent cx="1555115" cy="289560"/>
                <wp:effectExtent l="10795" t="170180" r="5715" b="6985"/>
                <wp:wrapNone/>
                <wp:docPr id="28"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289560"/>
                        </a:xfrm>
                        <a:prstGeom prst="wedgeRoundRectCallout">
                          <a:avLst>
                            <a:gd name="adj1" fmla="val -47958"/>
                            <a:gd name="adj2" fmla="val -101315"/>
                            <a:gd name="adj3" fmla="val 16667"/>
                          </a:avLst>
                        </a:prstGeom>
                        <a:solidFill>
                          <a:srgbClr val="B6DDE8"/>
                        </a:solidFill>
                        <a:ln w="3175">
                          <a:solidFill>
                            <a:schemeClr val="tx1">
                              <a:lumMod val="100000"/>
                              <a:lumOff val="0"/>
                            </a:schemeClr>
                          </a:solidFill>
                          <a:miter lim="800000"/>
                          <a:headEnd/>
                          <a:tailEnd/>
                        </a:ln>
                      </wps:spPr>
                      <wps:txbx>
                        <w:txbxContent>
                          <w:p w14:paraId="7884CA05" w14:textId="77777777" w:rsidR="00AF5D11" w:rsidRPr="002C09FB" w:rsidRDefault="00AF5D11" w:rsidP="00AF5D11">
                            <w:pPr>
                              <w:pStyle w:val="BubbleText"/>
                            </w:pPr>
                            <w:r w:rsidRPr="00AF5D11">
                              <w:t>Change 5 cm to mm.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773EB0" id="AutoShape 136" o:spid="_x0000_s1030" type="#_x0000_t62" style="position:absolute;left:0;text-align:left;margin-left:12.1pt;margin-top:2.2pt;width:122.45pt;height:22.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" adj="441,-11084" fillcolor="#b6dde8" strokecolor="black [3213]" strokeweight=".25pt">
                <v:textbox inset="0,0,0,0">
                  <w:txbxContent>
                    <w:p w14:paraId="7884CA05" w14:textId="77777777" w:rsidR="00AF5D11" w:rsidRPr="002C09FB" w:rsidRDefault="00AF5D11" w:rsidP="00AF5D11">
                      <w:pPr>
                        <w:pStyle w:val="BubbleText"/>
                      </w:pPr>
                      <w:r w:rsidRPr="00AF5D11">
                        <w:t>Change 5 cm to mm.</w:t>
                      </w:r>
                    </w:p>
                  </w:txbxContent>
                </v:textbox>
              </v:shape>
            </w:pict>
          </mc:Fallback>
        </mc:AlternateContent>
      </w:r>
      <w:r>
        <w:rPr>
          <w:noProof/>
          <w:lang w:eastAsia="en-GB"/>
        </w:rPr>
        <mc:AlternateContent>
          <mc:Choice Requires="wps">
            <w:drawing>
              <wp:anchor distT="0" distB="0" distL="114300" distR="114300" simplePos="0" relativeHeight="251749376" behindDoc="0" locked="0" layoutInCell="1" allowOverlap="1" wp14:anchorId="2FACB3DD" wp14:editId="24083DFE">
                <wp:simplePos x="0" y="0"/>
                <wp:positionH relativeFrom="column">
                  <wp:posOffset>2052320</wp:posOffset>
                </wp:positionH>
                <wp:positionV relativeFrom="paragraph">
                  <wp:posOffset>48260</wp:posOffset>
                </wp:positionV>
                <wp:extent cx="1791335" cy="289560"/>
                <wp:effectExtent l="13970" t="171450" r="13970" b="5715"/>
                <wp:wrapNone/>
                <wp:docPr id="27"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335" cy="289560"/>
                        </a:xfrm>
                        <a:prstGeom prst="wedgeRoundRectCallout">
                          <a:avLst>
                            <a:gd name="adj1" fmla="val -48227"/>
                            <a:gd name="adj2" fmla="val -101315"/>
                            <a:gd name="adj3" fmla="val 16667"/>
                          </a:avLst>
                        </a:prstGeom>
                        <a:solidFill>
                          <a:srgbClr val="B6DDE8"/>
                        </a:solidFill>
                        <a:ln w="3175">
                          <a:solidFill>
                            <a:schemeClr val="tx1">
                              <a:lumMod val="100000"/>
                              <a:lumOff val="0"/>
                            </a:schemeClr>
                          </a:solidFill>
                          <a:miter lim="800000"/>
                          <a:headEnd/>
                          <a:tailEnd/>
                        </a:ln>
                      </wps:spPr>
                      <wps:txbx>
                        <w:txbxContent>
                          <w:p w14:paraId="5963E664" w14:textId="77777777" w:rsidR="00162E05" w:rsidRPr="00AF5D11" w:rsidRDefault="00162E05" w:rsidP="00162E05">
                            <w:pPr>
                              <w:pStyle w:val="BubbleText"/>
                            </w:pPr>
                            <w:r w:rsidRPr="00AF5D11">
                              <w:t>Change 120 mm to cm.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ACB3DD" id="AutoShape 142" o:spid="_x0000_s1031" type="#_x0000_t62" style="position:absolute;left:0;text-align:left;margin-left:161.6pt;margin-top:3.8pt;width:141.05pt;height:22.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" adj="383,-11084" fillcolor="#b6dde8" strokecolor="black [3213]" strokeweight=".25pt">
                <v:textbox inset="0,0,0,0">
                  <w:txbxContent>
                    <w:p w14:paraId="5963E664" w14:textId="77777777" w:rsidR="00162E05" w:rsidRPr="00AF5D11" w:rsidRDefault="00162E05" w:rsidP="00162E05">
                      <w:pPr>
                        <w:pStyle w:val="BubbleText"/>
                      </w:pPr>
                      <w:r w:rsidRPr="00AF5D11">
                        <w:t>Change 120 mm to cm.</w:t>
                      </w:r>
                    </w:p>
                  </w:txbxContent>
                </v:textbox>
              </v:shape>
            </w:pict>
          </mc:Fallback>
        </mc:AlternateContent>
      </w:r>
    </w:p>
    <w:p w14:paraId="42C04075" w14:textId="77777777" w:rsidR="00AF5D11" w:rsidRDefault="00AF5D11" w:rsidP="00AF5D11">
      <w:pPr>
        <w:pStyle w:val="BubbleText"/>
      </w:pPr>
    </w:p>
    <w:p w14:paraId="64759ED2" w14:textId="77777777" w:rsidR="00AF5D11" w:rsidRDefault="00AF5D11" w:rsidP="00AF5D11">
      <w:pPr>
        <w:pStyle w:val="BubbleText"/>
      </w:pPr>
    </w:p>
    <w:p w14:paraId="0F5AC1B9" w14:textId="28EF49EB" w:rsidR="00B805F0" w:rsidRDefault="00B805F0" w:rsidP="00B805F0">
      <w:pPr>
        <w:pStyle w:val="BL"/>
      </w:pPr>
      <w:r w:rsidRPr="00AF5D11">
        <w:t>Ask</w:t>
      </w:r>
      <w:r w:rsidR="00802C0D">
        <w:t xml:space="preserve"> more questions like these </w:t>
      </w:r>
      <w:r>
        <w:t>and ask your child to make up questions to ask you.</w:t>
      </w:r>
    </w:p>
    <w:p w14:paraId="27C68B1C" w14:textId="0EEF4E9E" w:rsidR="0098334F" w:rsidRPr="00813274" w:rsidRDefault="00B810E4" w:rsidP="00813274">
      <w:pPr>
        <w:pStyle w:val="CT"/>
      </w:pPr>
      <w:r>
        <w:rPr>
          <w:noProof/>
          <w:lang w:eastAsia="en-GB"/>
        </w:rPr>
        <mc:AlternateContent>
          <mc:Choice Requires="wps">
            <w:drawing>
              <wp:anchor distT="0" distB="0" distL="114300" distR="114300" simplePos="0" relativeHeight="251731968" behindDoc="0" locked="0" layoutInCell="1" allowOverlap="1" wp14:anchorId="12FFA240" wp14:editId="1CA2A770">
                <wp:simplePos x="0" y="0"/>
                <wp:positionH relativeFrom="column">
                  <wp:posOffset>8952230</wp:posOffset>
                </wp:positionH>
                <wp:positionV relativeFrom="paragraph">
                  <wp:posOffset>-5554345</wp:posOffset>
                </wp:positionV>
                <wp:extent cx="815975" cy="629285"/>
                <wp:effectExtent l="8255" t="7620" r="13970" b="10795"/>
                <wp:wrapNone/>
                <wp:docPr id="2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75" cy="629285"/>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14:paraId="1F76BFB4" w14:textId="06E42228" w:rsidR="00824265" w:rsidRPr="005F0232" w:rsidRDefault="00B810E4" w:rsidP="00B810E4">
                            <w:pPr>
                              <w:rPr>
                                <w:rFonts w:ascii="Arial" w:hAnsi="Arial"/>
                                <w:sz w:val="18"/>
                                <w:szCs w:val="18"/>
                              </w:rPr>
                            </w:pPr>
                            <w:r w:rsidRPr="00B810E4">
                              <w:rPr>
                                <w:rFonts w:ascii="Arial" w:hAnsi="Arial"/>
                                <w:noProof/>
                                <w:sz w:val="18"/>
                                <w:szCs w:val="18"/>
                                <w:lang w:eastAsia="en-GB"/>
                              </w:rPr>
                              <w:drawing>
                                <wp:inline distT="0" distB="0" distL="0" distR="0" wp14:anchorId="697B68E6" wp14:editId="2870FCF6">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FFA240" id="Rectangle 28" o:spid="_x0000_s1032" style="position:absolute;left:0;text-align:left;margin-left:704.9pt;margin-top:-437.35pt;width:64.25pt;height:4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" fillcolor="white [3212]" strokecolor="black [3213]">
                <v:textbox>
                  <w:txbxContent>
                    <w:p w14:paraId="1F76BFB4" w14:textId="06E42228" w:rsidR="00824265" w:rsidRPr="005F0232" w:rsidRDefault="00B810E4" w:rsidP="00B810E4">
                      <w:pPr>
                        <w:rPr>
                          <w:rFonts w:ascii="Arial" w:hAnsi="Arial"/>
                          <w:sz w:val="18"/>
                          <w:szCs w:val="18"/>
                        </w:rPr>
                      </w:pPr>
                      <w:bookmarkStart w:id="1" w:name="_GoBack"/>
                      <w:bookmarkEnd w:id="1"/>
                      <w:r w:rsidRPr="00B810E4">
                        <w:rPr>
                          <w:rFonts w:ascii="Arial" w:hAnsi="Arial"/>
                          <w:noProof/>
                          <w:sz w:val="18"/>
                          <w:szCs w:val="18"/>
                          <w:lang w:eastAsia="en-GB"/>
                        </w:rPr>
                        <w:drawing>
                          <wp:inline distT="0" distB="0" distL="0" distR="0" wp14:anchorId="697B68E6" wp14:editId="2870FCF6">
                            <wp:extent cx="623570" cy="888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70" cy="888587"/>
                                    </a:xfrm>
                                    <a:prstGeom prst="rect">
                                      <a:avLst/>
                                    </a:prstGeom>
                                    <a:noFill/>
                                    <a:ln>
                                      <a:noFill/>
                                    </a:ln>
                                  </pic:spPr>
                                </pic:pic>
                              </a:graphicData>
                            </a:graphic>
                          </wp:inline>
                        </w:drawing>
                      </w:r>
                    </w:p>
                  </w:txbxContent>
                </v:textbox>
              </v:rect>
            </w:pict>
          </mc:Fallback>
        </mc:AlternateContent>
      </w:r>
      <w:r w:rsidR="00A946DB">
        <w:rPr>
          <w:noProof/>
          <w:lang w:eastAsia="en-GB"/>
        </w:rPr>
        <w:drawing>
          <wp:anchor distT="914400" distB="182880" distL="45720" distR="114300" simplePos="0" relativeHeight="251734016" behindDoc="0" locked="0" layoutInCell="1" allowOverlap="1" wp14:anchorId="0F7CFB88" wp14:editId="5A6BF622">
            <wp:simplePos x="0" y="0"/>
            <wp:positionH relativeFrom="column">
              <wp:posOffset>5334000</wp:posOffset>
            </wp:positionH>
            <wp:positionV relativeFrom="paragraph">
              <wp:posOffset>-5638165</wp:posOffset>
            </wp:positionV>
            <wp:extent cx="1166495" cy="883920"/>
            <wp:effectExtent l="0" t="0" r="0" b="0"/>
            <wp:wrapNone/>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val="0"/>
                        </a:ext>
                      </a:extLst>
                    </a:blip>
                    <a:srcRect r="14778" b="14791"/>
                    <a:stretch/>
                  </pic:blipFill>
                  <pic:spPr bwMode="auto">
                    <a:xfrm>
                      <a:off x="0" y="0"/>
                      <a:ext cx="1166495" cy="883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813274">
        <w:br w:type="column"/>
      </w:r>
      <w:r w:rsidR="0013773F">
        <w:t>Primary 4</w:t>
      </w:r>
      <w:bookmarkStart w:id="0" w:name="_GoBack"/>
      <w:bookmarkEnd w:id="0"/>
      <w:r w:rsidR="00746912" w:rsidRPr="00813274">
        <w:t xml:space="preserve"> </w:t>
      </w:r>
      <w:r w:rsidR="00824265">
        <w:br/>
      </w:r>
      <w:r w:rsidR="00971229" w:rsidRPr="00813274">
        <w:t xml:space="preserve">Maths </w:t>
      </w:r>
      <w:r w:rsidR="00824265">
        <w:br/>
      </w:r>
      <w:r w:rsidR="00971229" w:rsidRPr="00813274">
        <w:t xml:space="preserve">Newsletter </w:t>
      </w:r>
      <w:r w:rsidR="007C39D5" w:rsidRPr="00813274">
        <w:t>6</w:t>
      </w:r>
    </w:p>
    <w:p w14:paraId="06D36DCB" w14:textId="77777777"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14:paraId="7827B632" w14:textId="77777777" w:rsidR="00971229" w:rsidRPr="003775BC" w:rsidRDefault="00971229" w:rsidP="00B57892">
      <w:pPr>
        <w:pStyle w:val="DateandName"/>
        <w:rPr>
          <w:rFonts w:cs="Arial"/>
        </w:rPr>
      </w:pPr>
    </w:p>
    <w:p w14:paraId="268597DF" w14:textId="77777777" w:rsidR="00CD5F62" w:rsidRPr="00507FCD" w:rsidRDefault="00507FCD" w:rsidP="00507FCD">
      <w:pPr>
        <w:pStyle w:val="MainHead"/>
      </w:pPr>
      <w:r w:rsidRPr="00507FCD">
        <w:lastRenderedPageBreak/>
        <w:t>Multiplication and division</w:t>
      </w:r>
    </w:p>
    <w:p w14:paraId="6E201BA7" w14:textId="43486944" w:rsidR="006C1A4E" w:rsidRPr="003775BC" w:rsidRDefault="00B810E4" w:rsidP="00911316">
      <w:pPr>
        <w:pStyle w:val="HeaddingwithColor"/>
        <w:rPr>
          <w:rFonts w:cs="Arial"/>
        </w:rPr>
      </w:pPr>
      <w:r>
        <w:rPr>
          <w:rFonts w:cs="Arial"/>
          <w:noProof/>
          <w:lang w:eastAsia="en-GB"/>
        </w:rPr>
        <mc:AlternateContent>
          <mc:Choice Requires="wps">
            <w:drawing>
              <wp:anchor distT="0" distB="0" distL="114300" distR="114300" simplePos="0" relativeHeight="251677696" behindDoc="1" locked="0" layoutInCell="1" allowOverlap="1" wp14:anchorId="74002D7D" wp14:editId="6F2D98B6">
                <wp:simplePos x="0" y="0"/>
                <wp:positionH relativeFrom="column">
                  <wp:posOffset>-7620</wp:posOffset>
                </wp:positionH>
                <wp:positionV relativeFrom="paragraph">
                  <wp:posOffset>69850</wp:posOffset>
                </wp:positionV>
                <wp:extent cx="4462145" cy="228600"/>
                <wp:effectExtent l="1905" t="4445" r="3175" b="0"/>
                <wp:wrapNone/>
                <wp:docPr id="25" name="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3FBFCB" id="Rectangle 1725" o:spid="_x0000_s1026" style="position:absolute;margin-left:-.6pt;margin-top:5.5pt;width:351.35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" fillcolor="#80b0e4" stroked="f" strokecolor="black [3213]" strokeweight="1pt"/>
            </w:pict>
          </mc:Fallback>
        </mc:AlternateContent>
      </w:r>
      <w:r w:rsidR="006C1A4E" w:rsidRPr="003775BC">
        <w:rPr>
          <w:rFonts w:cs="Arial"/>
        </w:rPr>
        <w:t>HERE’S THE MATHS</w:t>
      </w:r>
    </w:p>
    <w:p w14:paraId="60D1C71C" w14:textId="77777777" w:rsidR="002706E1" w:rsidRDefault="002706E1" w:rsidP="002706E1">
      <w:pPr>
        <w:pStyle w:val="Body"/>
      </w:pPr>
      <w:r>
        <w:t xml:space="preserve">Doubling and halving are strategies with which your child is familiar. 4 = 2 × 2, so to divide by 4, you can halve a number and halve it again, e.g. to divide 28 by 4, halve it to give 14, then halve it again to give the answer 7, so 28 ÷ 4 = 7. </w:t>
      </w:r>
    </w:p>
    <w:p w14:paraId="6AD0574F" w14:textId="784BEA8D" w:rsidR="00410481" w:rsidRPr="003775BC" w:rsidRDefault="002706E1" w:rsidP="002706E1">
      <w:pPr>
        <w:pStyle w:val="Body"/>
      </w:pPr>
      <w:r>
        <w:t>Because 8 = 2 × 2 × 2, to divide by 8, you can halve a number, halve the answer and halve it again to give the final answer, e.g. to divide 48 by 8, halve it to give 24, halve it again to give 12 and halve it again to give the answer 6</w:t>
      </w:r>
      <w:r w:rsidR="00C11C4A">
        <w:t>, so</w:t>
      </w:r>
      <w:r>
        <w:t xml:space="preserve"> 48 ÷ 8 = 6.</w:t>
      </w:r>
    </w:p>
    <w:p w14:paraId="55B25F3E" w14:textId="09DDCF8C" w:rsidR="00364B9F" w:rsidRPr="003775BC" w:rsidRDefault="00B810E4" w:rsidP="008448EF">
      <w:pPr>
        <w:pStyle w:val="HeaddingwithColor"/>
        <w:rPr>
          <w:rFonts w:cs="Arial"/>
        </w:rPr>
      </w:pPr>
      <w:r>
        <w:rPr>
          <w:noProof/>
          <w:lang w:eastAsia="en-GB"/>
        </w:rPr>
        <mc:AlternateContent>
          <mc:Choice Requires="wps">
            <w:drawing>
              <wp:anchor distT="0" distB="0" distL="114300" distR="114300" simplePos="0" relativeHeight="251729920" behindDoc="0" locked="0" layoutInCell="1" allowOverlap="1" wp14:anchorId="74031A31" wp14:editId="11912FA7">
                <wp:simplePos x="0" y="0"/>
                <wp:positionH relativeFrom="column">
                  <wp:posOffset>-207645</wp:posOffset>
                </wp:positionH>
                <wp:positionV relativeFrom="paragraph">
                  <wp:posOffset>296545</wp:posOffset>
                </wp:positionV>
                <wp:extent cx="3307080" cy="734060"/>
                <wp:effectExtent l="1905" t="0" r="0" b="3175"/>
                <wp:wrapNone/>
                <wp:docPr id="2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Ind w:w="288" w:type="dxa"/>
                              <w:tblLook w:val="04A0" w:firstRow="1" w:lastRow="0" w:firstColumn="1" w:lastColumn="0" w:noHBand="0" w:noVBand="1"/>
                            </w:tblPr>
                            <w:tblGrid>
                              <w:gridCol w:w="990"/>
                              <w:gridCol w:w="990"/>
                              <w:gridCol w:w="810"/>
                              <w:gridCol w:w="900"/>
                              <w:gridCol w:w="810"/>
                            </w:tblGrid>
                            <w:tr w:rsidR="00925DC7" w:rsidRPr="003E5CD2" w14:paraId="49F4B29C" w14:textId="77777777" w:rsidTr="00925DC7">
                              <w:trPr>
                                <w:trHeight w:val="288"/>
                              </w:trPr>
                              <w:tc>
                                <w:tcPr>
                                  <w:tcW w:w="990" w:type="dxa"/>
                                  <w:vAlign w:val="center"/>
                                </w:tcPr>
                                <w:p w14:paraId="3C336B43" w14:textId="77777777" w:rsidR="00925DC7" w:rsidRPr="003E5CD2" w:rsidRDefault="00925DC7" w:rsidP="00B74FB6">
                                  <w:pPr>
                                    <w:pStyle w:val="Body"/>
                                    <w:jc w:val="center"/>
                                  </w:pPr>
                                  <w:r>
                                    <w:t>24</w:t>
                                  </w:r>
                                </w:p>
                              </w:tc>
                              <w:tc>
                                <w:tcPr>
                                  <w:tcW w:w="990" w:type="dxa"/>
                                  <w:vAlign w:val="center"/>
                                </w:tcPr>
                                <w:p w14:paraId="1BA6B3D2" w14:textId="77777777" w:rsidR="00925DC7" w:rsidRPr="003E5CD2" w:rsidRDefault="00925DC7" w:rsidP="00B74FB6">
                                  <w:pPr>
                                    <w:pStyle w:val="Body"/>
                                    <w:jc w:val="center"/>
                                  </w:pPr>
                                  <w:r>
                                    <w:t>88</w:t>
                                  </w:r>
                                </w:p>
                              </w:tc>
                              <w:tc>
                                <w:tcPr>
                                  <w:tcW w:w="810" w:type="dxa"/>
                                  <w:vAlign w:val="center"/>
                                </w:tcPr>
                                <w:p w14:paraId="654D47E5" w14:textId="77777777" w:rsidR="00925DC7" w:rsidRPr="003E5CD2" w:rsidRDefault="00925DC7" w:rsidP="00B74FB6">
                                  <w:pPr>
                                    <w:pStyle w:val="Body"/>
                                    <w:jc w:val="center"/>
                                  </w:pPr>
                                  <w:r>
                                    <w:t>64</w:t>
                                  </w:r>
                                </w:p>
                              </w:tc>
                              <w:tc>
                                <w:tcPr>
                                  <w:tcW w:w="900" w:type="dxa"/>
                                  <w:vAlign w:val="center"/>
                                </w:tcPr>
                                <w:p w14:paraId="60CBF667" w14:textId="77777777" w:rsidR="00925DC7" w:rsidRPr="003E5CD2" w:rsidRDefault="00925DC7" w:rsidP="00B74FB6">
                                  <w:pPr>
                                    <w:pStyle w:val="Body"/>
                                    <w:jc w:val="center"/>
                                  </w:pPr>
                                  <w:r>
                                    <w:t>800</w:t>
                                  </w:r>
                                </w:p>
                              </w:tc>
                              <w:tc>
                                <w:tcPr>
                                  <w:tcW w:w="810" w:type="dxa"/>
                                  <w:vAlign w:val="center"/>
                                </w:tcPr>
                                <w:p w14:paraId="0BB8C1EF" w14:textId="77777777" w:rsidR="00925DC7" w:rsidRPr="003E5CD2" w:rsidRDefault="00925DC7" w:rsidP="00B74FB6">
                                  <w:pPr>
                                    <w:pStyle w:val="Body"/>
                                    <w:jc w:val="center"/>
                                  </w:pPr>
                                  <w:r>
                                    <w:t>80</w:t>
                                  </w:r>
                                </w:p>
                              </w:tc>
                            </w:tr>
                            <w:tr w:rsidR="00925DC7" w:rsidRPr="003E5CD2" w14:paraId="60857C42" w14:textId="77777777" w:rsidTr="00925DC7">
                              <w:trPr>
                                <w:trHeight w:val="288"/>
                              </w:trPr>
                              <w:tc>
                                <w:tcPr>
                                  <w:tcW w:w="990" w:type="dxa"/>
                                  <w:vAlign w:val="center"/>
                                </w:tcPr>
                                <w:p w14:paraId="4B74DAC5" w14:textId="77777777" w:rsidR="00925DC7" w:rsidRPr="003E5CD2" w:rsidRDefault="00925DC7" w:rsidP="00B74FB6">
                                  <w:pPr>
                                    <w:pStyle w:val="Body"/>
                                    <w:jc w:val="center"/>
                                  </w:pPr>
                                  <w:r>
                                    <w:t>32</w:t>
                                  </w:r>
                                </w:p>
                              </w:tc>
                              <w:tc>
                                <w:tcPr>
                                  <w:tcW w:w="990" w:type="dxa"/>
                                  <w:vAlign w:val="center"/>
                                </w:tcPr>
                                <w:p w14:paraId="5CF99813" w14:textId="77777777" w:rsidR="00925DC7" w:rsidRPr="003E5CD2" w:rsidRDefault="00925DC7" w:rsidP="00B74FB6">
                                  <w:pPr>
                                    <w:pStyle w:val="Body"/>
                                    <w:jc w:val="center"/>
                                  </w:pPr>
                                  <w:r>
                                    <w:t>48</w:t>
                                  </w:r>
                                </w:p>
                              </w:tc>
                              <w:tc>
                                <w:tcPr>
                                  <w:tcW w:w="810" w:type="dxa"/>
                                  <w:vAlign w:val="center"/>
                                </w:tcPr>
                                <w:p w14:paraId="6E4BE8F1" w14:textId="77777777" w:rsidR="00925DC7" w:rsidRPr="003E5CD2" w:rsidRDefault="00925DC7" w:rsidP="00B74FB6">
                                  <w:pPr>
                                    <w:pStyle w:val="Body"/>
                                    <w:jc w:val="center"/>
                                  </w:pPr>
                                  <w:r>
                                    <w:t>96</w:t>
                                  </w:r>
                                </w:p>
                              </w:tc>
                              <w:tc>
                                <w:tcPr>
                                  <w:tcW w:w="900" w:type="dxa"/>
                                  <w:vAlign w:val="center"/>
                                </w:tcPr>
                                <w:p w14:paraId="71344FCC" w14:textId="77777777" w:rsidR="00925DC7" w:rsidRPr="003E5CD2" w:rsidRDefault="00925DC7" w:rsidP="00B74FB6">
                                  <w:pPr>
                                    <w:pStyle w:val="Body"/>
                                    <w:jc w:val="center"/>
                                  </w:pPr>
                                  <w:r>
                                    <w:t>72</w:t>
                                  </w:r>
                                </w:p>
                              </w:tc>
                              <w:tc>
                                <w:tcPr>
                                  <w:tcW w:w="810" w:type="dxa"/>
                                  <w:vAlign w:val="center"/>
                                </w:tcPr>
                                <w:p w14:paraId="7EE634D3" w14:textId="77777777" w:rsidR="00925DC7" w:rsidRPr="003E5CD2" w:rsidRDefault="00925DC7" w:rsidP="00B74FB6">
                                  <w:pPr>
                                    <w:pStyle w:val="Body"/>
                                    <w:jc w:val="center"/>
                                  </w:pPr>
                                  <w:r>
                                    <w:t>400</w:t>
                                  </w:r>
                                </w:p>
                              </w:tc>
                            </w:tr>
                            <w:tr w:rsidR="00925DC7" w:rsidRPr="003E5CD2" w14:paraId="12D85519" w14:textId="77777777" w:rsidTr="00925DC7">
                              <w:trPr>
                                <w:trHeight w:val="288"/>
                              </w:trPr>
                              <w:tc>
                                <w:tcPr>
                                  <w:tcW w:w="990" w:type="dxa"/>
                                  <w:vAlign w:val="center"/>
                                </w:tcPr>
                                <w:p w14:paraId="7BFCE8AF" w14:textId="77777777" w:rsidR="00925DC7" w:rsidRDefault="00925DC7" w:rsidP="00B74FB6">
                                  <w:pPr>
                                    <w:pStyle w:val="Body"/>
                                    <w:jc w:val="center"/>
                                  </w:pPr>
                                  <w:r>
                                    <w:t>200</w:t>
                                  </w:r>
                                </w:p>
                              </w:tc>
                              <w:tc>
                                <w:tcPr>
                                  <w:tcW w:w="990" w:type="dxa"/>
                                  <w:vAlign w:val="center"/>
                                </w:tcPr>
                                <w:p w14:paraId="30777351" w14:textId="77777777" w:rsidR="00925DC7" w:rsidRDefault="00925DC7" w:rsidP="00B74FB6">
                                  <w:pPr>
                                    <w:pStyle w:val="Body"/>
                                    <w:jc w:val="center"/>
                                  </w:pPr>
                                  <w:r>
                                    <w:t>8</w:t>
                                  </w:r>
                                </w:p>
                              </w:tc>
                              <w:tc>
                                <w:tcPr>
                                  <w:tcW w:w="810" w:type="dxa"/>
                                  <w:vAlign w:val="center"/>
                                </w:tcPr>
                                <w:p w14:paraId="718FBA12" w14:textId="77777777" w:rsidR="00925DC7" w:rsidRDefault="00925DC7" w:rsidP="00B74FB6">
                                  <w:pPr>
                                    <w:pStyle w:val="Body"/>
                                    <w:jc w:val="center"/>
                                  </w:pPr>
                                  <w:r>
                                    <w:t>40</w:t>
                                  </w:r>
                                </w:p>
                              </w:tc>
                              <w:tc>
                                <w:tcPr>
                                  <w:tcW w:w="900" w:type="dxa"/>
                                  <w:vAlign w:val="center"/>
                                </w:tcPr>
                                <w:p w14:paraId="31E247F7" w14:textId="77777777" w:rsidR="00925DC7" w:rsidRDefault="00925DC7" w:rsidP="00B74FB6">
                                  <w:pPr>
                                    <w:pStyle w:val="Body"/>
                                    <w:jc w:val="center"/>
                                  </w:pPr>
                                  <w:r>
                                    <w:t>56</w:t>
                                  </w:r>
                                </w:p>
                              </w:tc>
                              <w:tc>
                                <w:tcPr>
                                  <w:tcW w:w="810" w:type="dxa"/>
                                  <w:vAlign w:val="center"/>
                                </w:tcPr>
                                <w:p w14:paraId="50EF9949" w14:textId="77777777" w:rsidR="00925DC7" w:rsidRDefault="00925DC7" w:rsidP="00B74FB6">
                                  <w:pPr>
                                    <w:pStyle w:val="Body"/>
                                    <w:jc w:val="center"/>
                                  </w:pPr>
                                  <w:r>
                                    <w:t>16</w:t>
                                  </w:r>
                                </w:p>
                              </w:tc>
                            </w:tr>
                          </w:tbl>
                          <w:p w14:paraId="10454FD1" w14:textId="77777777" w:rsidR="00925DC7" w:rsidRDefault="00925D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31A31" id="_x0000_t202" coordsize="21600,21600" o:spt="202" path="m,l,21600r21600,l21600,xe">
                <v:stroke joinstyle="miter"/>
                <v:path gradientshapeok="t" o:connecttype="rect"/>
              </v:shapetype>
              <v:shape id="Text Box 117" o:spid="_x0000_s1033" type="#_x0000_t202" style="position:absolute;left:0;text-align:left;margin-left:-16.35pt;margin-top:23.35pt;width:260.4pt;height:57.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UyH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" filled="f" stroked="f">
                <v:textbox>
                  <w:txbxContent>
                    <w:tbl>
                      <w:tblPr>
                        <w:tblStyle w:val="TableGrid"/>
                        <w:tblW w:w="0" w:type="auto"/>
                        <w:tblInd w:w="288" w:type="dxa"/>
                        <w:tblLook w:val="04A0" w:firstRow="1" w:lastRow="0" w:firstColumn="1" w:lastColumn="0" w:noHBand="0" w:noVBand="1"/>
                      </w:tblPr>
                      <w:tblGrid>
                        <w:gridCol w:w="990"/>
                        <w:gridCol w:w="990"/>
                        <w:gridCol w:w="810"/>
                        <w:gridCol w:w="900"/>
                        <w:gridCol w:w="810"/>
                      </w:tblGrid>
                      <w:tr w:rsidR="00925DC7" w:rsidRPr="003E5CD2" w14:paraId="49F4B29C" w14:textId="77777777" w:rsidTr="00925DC7">
                        <w:trPr>
                          <w:trHeight w:val="288"/>
                        </w:trPr>
                        <w:tc>
                          <w:tcPr>
                            <w:tcW w:w="990" w:type="dxa"/>
                            <w:vAlign w:val="center"/>
                          </w:tcPr>
                          <w:p w14:paraId="3C336B43" w14:textId="77777777" w:rsidR="00925DC7" w:rsidRPr="003E5CD2" w:rsidRDefault="00925DC7" w:rsidP="00B74FB6">
                            <w:pPr>
                              <w:pStyle w:val="Body"/>
                              <w:jc w:val="center"/>
                            </w:pPr>
                            <w:r>
                              <w:t>24</w:t>
                            </w:r>
                          </w:p>
                        </w:tc>
                        <w:tc>
                          <w:tcPr>
                            <w:tcW w:w="990" w:type="dxa"/>
                            <w:vAlign w:val="center"/>
                          </w:tcPr>
                          <w:p w14:paraId="1BA6B3D2" w14:textId="77777777" w:rsidR="00925DC7" w:rsidRPr="003E5CD2" w:rsidRDefault="00925DC7" w:rsidP="00B74FB6">
                            <w:pPr>
                              <w:pStyle w:val="Body"/>
                              <w:jc w:val="center"/>
                            </w:pPr>
                            <w:r>
                              <w:t>88</w:t>
                            </w:r>
                          </w:p>
                        </w:tc>
                        <w:tc>
                          <w:tcPr>
                            <w:tcW w:w="810" w:type="dxa"/>
                            <w:vAlign w:val="center"/>
                          </w:tcPr>
                          <w:p w14:paraId="654D47E5" w14:textId="77777777" w:rsidR="00925DC7" w:rsidRPr="003E5CD2" w:rsidRDefault="00925DC7" w:rsidP="00B74FB6">
                            <w:pPr>
                              <w:pStyle w:val="Body"/>
                              <w:jc w:val="center"/>
                            </w:pPr>
                            <w:r>
                              <w:t>64</w:t>
                            </w:r>
                          </w:p>
                        </w:tc>
                        <w:tc>
                          <w:tcPr>
                            <w:tcW w:w="900" w:type="dxa"/>
                            <w:vAlign w:val="center"/>
                          </w:tcPr>
                          <w:p w14:paraId="60CBF667" w14:textId="77777777" w:rsidR="00925DC7" w:rsidRPr="003E5CD2" w:rsidRDefault="00925DC7" w:rsidP="00B74FB6">
                            <w:pPr>
                              <w:pStyle w:val="Body"/>
                              <w:jc w:val="center"/>
                            </w:pPr>
                            <w:r>
                              <w:t>800</w:t>
                            </w:r>
                          </w:p>
                        </w:tc>
                        <w:tc>
                          <w:tcPr>
                            <w:tcW w:w="810" w:type="dxa"/>
                            <w:vAlign w:val="center"/>
                          </w:tcPr>
                          <w:p w14:paraId="0BB8C1EF" w14:textId="77777777" w:rsidR="00925DC7" w:rsidRPr="003E5CD2" w:rsidRDefault="00925DC7" w:rsidP="00B74FB6">
                            <w:pPr>
                              <w:pStyle w:val="Body"/>
                              <w:jc w:val="center"/>
                            </w:pPr>
                            <w:r>
                              <w:t>80</w:t>
                            </w:r>
                          </w:p>
                        </w:tc>
                      </w:tr>
                      <w:tr w:rsidR="00925DC7" w:rsidRPr="003E5CD2" w14:paraId="60857C42" w14:textId="77777777" w:rsidTr="00925DC7">
                        <w:trPr>
                          <w:trHeight w:val="288"/>
                        </w:trPr>
                        <w:tc>
                          <w:tcPr>
                            <w:tcW w:w="990" w:type="dxa"/>
                            <w:vAlign w:val="center"/>
                          </w:tcPr>
                          <w:p w14:paraId="4B74DAC5" w14:textId="77777777" w:rsidR="00925DC7" w:rsidRPr="003E5CD2" w:rsidRDefault="00925DC7" w:rsidP="00B74FB6">
                            <w:pPr>
                              <w:pStyle w:val="Body"/>
                              <w:jc w:val="center"/>
                            </w:pPr>
                            <w:r>
                              <w:t>32</w:t>
                            </w:r>
                          </w:p>
                        </w:tc>
                        <w:tc>
                          <w:tcPr>
                            <w:tcW w:w="990" w:type="dxa"/>
                            <w:vAlign w:val="center"/>
                          </w:tcPr>
                          <w:p w14:paraId="5CF99813" w14:textId="77777777" w:rsidR="00925DC7" w:rsidRPr="003E5CD2" w:rsidRDefault="00925DC7" w:rsidP="00B74FB6">
                            <w:pPr>
                              <w:pStyle w:val="Body"/>
                              <w:jc w:val="center"/>
                            </w:pPr>
                            <w:r>
                              <w:t>48</w:t>
                            </w:r>
                          </w:p>
                        </w:tc>
                        <w:tc>
                          <w:tcPr>
                            <w:tcW w:w="810" w:type="dxa"/>
                            <w:vAlign w:val="center"/>
                          </w:tcPr>
                          <w:p w14:paraId="6E4BE8F1" w14:textId="77777777" w:rsidR="00925DC7" w:rsidRPr="003E5CD2" w:rsidRDefault="00925DC7" w:rsidP="00B74FB6">
                            <w:pPr>
                              <w:pStyle w:val="Body"/>
                              <w:jc w:val="center"/>
                            </w:pPr>
                            <w:r>
                              <w:t>96</w:t>
                            </w:r>
                          </w:p>
                        </w:tc>
                        <w:tc>
                          <w:tcPr>
                            <w:tcW w:w="900" w:type="dxa"/>
                            <w:vAlign w:val="center"/>
                          </w:tcPr>
                          <w:p w14:paraId="71344FCC" w14:textId="77777777" w:rsidR="00925DC7" w:rsidRPr="003E5CD2" w:rsidRDefault="00925DC7" w:rsidP="00B74FB6">
                            <w:pPr>
                              <w:pStyle w:val="Body"/>
                              <w:jc w:val="center"/>
                            </w:pPr>
                            <w:r>
                              <w:t>72</w:t>
                            </w:r>
                          </w:p>
                        </w:tc>
                        <w:tc>
                          <w:tcPr>
                            <w:tcW w:w="810" w:type="dxa"/>
                            <w:vAlign w:val="center"/>
                          </w:tcPr>
                          <w:p w14:paraId="7EE634D3" w14:textId="77777777" w:rsidR="00925DC7" w:rsidRPr="003E5CD2" w:rsidRDefault="00925DC7" w:rsidP="00B74FB6">
                            <w:pPr>
                              <w:pStyle w:val="Body"/>
                              <w:jc w:val="center"/>
                            </w:pPr>
                            <w:r>
                              <w:t>400</w:t>
                            </w:r>
                          </w:p>
                        </w:tc>
                      </w:tr>
                      <w:tr w:rsidR="00925DC7" w:rsidRPr="003E5CD2" w14:paraId="12D85519" w14:textId="77777777" w:rsidTr="00925DC7">
                        <w:trPr>
                          <w:trHeight w:val="288"/>
                        </w:trPr>
                        <w:tc>
                          <w:tcPr>
                            <w:tcW w:w="990" w:type="dxa"/>
                            <w:vAlign w:val="center"/>
                          </w:tcPr>
                          <w:p w14:paraId="7BFCE8AF" w14:textId="77777777" w:rsidR="00925DC7" w:rsidRDefault="00925DC7" w:rsidP="00B74FB6">
                            <w:pPr>
                              <w:pStyle w:val="Body"/>
                              <w:jc w:val="center"/>
                            </w:pPr>
                            <w:r>
                              <w:t>200</w:t>
                            </w:r>
                          </w:p>
                        </w:tc>
                        <w:tc>
                          <w:tcPr>
                            <w:tcW w:w="990" w:type="dxa"/>
                            <w:vAlign w:val="center"/>
                          </w:tcPr>
                          <w:p w14:paraId="30777351" w14:textId="77777777" w:rsidR="00925DC7" w:rsidRDefault="00925DC7" w:rsidP="00B74FB6">
                            <w:pPr>
                              <w:pStyle w:val="Body"/>
                              <w:jc w:val="center"/>
                            </w:pPr>
                            <w:r>
                              <w:t>8</w:t>
                            </w:r>
                          </w:p>
                        </w:tc>
                        <w:tc>
                          <w:tcPr>
                            <w:tcW w:w="810" w:type="dxa"/>
                            <w:vAlign w:val="center"/>
                          </w:tcPr>
                          <w:p w14:paraId="718FBA12" w14:textId="77777777" w:rsidR="00925DC7" w:rsidRDefault="00925DC7" w:rsidP="00B74FB6">
                            <w:pPr>
                              <w:pStyle w:val="Body"/>
                              <w:jc w:val="center"/>
                            </w:pPr>
                            <w:r>
                              <w:t>40</w:t>
                            </w:r>
                          </w:p>
                        </w:tc>
                        <w:tc>
                          <w:tcPr>
                            <w:tcW w:w="900" w:type="dxa"/>
                            <w:vAlign w:val="center"/>
                          </w:tcPr>
                          <w:p w14:paraId="31E247F7" w14:textId="77777777" w:rsidR="00925DC7" w:rsidRDefault="00925DC7" w:rsidP="00B74FB6">
                            <w:pPr>
                              <w:pStyle w:val="Body"/>
                              <w:jc w:val="center"/>
                            </w:pPr>
                            <w:r>
                              <w:t>56</w:t>
                            </w:r>
                          </w:p>
                        </w:tc>
                        <w:tc>
                          <w:tcPr>
                            <w:tcW w:w="810" w:type="dxa"/>
                            <w:vAlign w:val="center"/>
                          </w:tcPr>
                          <w:p w14:paraId="50EF9949" w14:textId="77777777" w:rsidR="00925DC7" w:rsidRDefault="00925DC7" w:rsidP="00B74FB6">
                            <w:pPr>
                              <w:pStyle w:val="Body"/>
                              <w:jc w:val="center"/>
                            </w:pPr>
                            <w:r>
                              <w:t>16</w:t>
                            </w:r>
                          </w:p>
                        </w:tc>
                      </w:tr>
                    </w:tbl>
                    <w:p w14:paraId="10454FD1" w14:textId="77777777" w:rsidR="00925DC7" w:rsidRDefault="00925DC7"/>
                  </w:txbxContent>
                </v:textbox>
              </v:shape>
            </w:pict>
          </mc:Fallback>
        </mc:AlternateContent>
      </w:r>
      <w:r>
        <w:rPr>
          <w:rFonts w:cs="Arial"/>
          <w:noProof/>
          <w:lang w:eastAsia="en-GB"/>
        </w:rPr>
        <mc:AlternateContent>
          <mc:Choice Requires="wps">
            <w:drawing>
              <wp:anchor distT="0" distB="0" distL="114300" distR="114300" simplePos="0" relativeHeight="251678720" behindDoc="1" locked="0" layoutInCell="1" allowOverlap="1" wp14:anchorId="45DE161C" wp14:editId="2102099B">
                <wp:simplePos x="0" y="0"/>
                <wp:positionH relativeFrom="column">
                  <wp:posOffset>-6350</wp:posOffset>
                </wp:positionH>
                <wp:positionV relativeFrom="paragraph">
                  <wp:posOffset>67945</wp:posOffset>
                </wp:positionV>
                <wp:extent cx="4462145" cy="228600"/>
                <wp:effectExtent l="3175" t="0" r="1905" b="3810"/>
                <wp:wrapNone/>
                <wp:docPr id="23" name="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80825C" id="Rectangle 1726" o:spid="_x0000_s1026" style="position:absolute;margin-left:-.5pt;margin-top:5.35pt;width:351.35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" fillcolor="#80b0e4" stroked="f" strokecolor="black [3213]" strokeweight="1pt"/>
            </w:pict>
          </mc:Fallback>
        </mc:AlternateContent>
      </w:r>
      <w:r w:rsidR="007978AC" w:rsidRPr="003775BC">
        <w:rPr>
          <w:rFonts w:cs="Arial"/>
        </w:rPr>
        <w:t>ACTIVITY</w:t>
      </w:r>
    </w:p>
    <w:p w14:paraId="36FCBCF1" w14:textId="299FBA04" w:rsidR="00943FED" w:rsidRDefault="00B810E4" w:rsidP="00925DC7">
      <w:pPr>
        <w:pStyle w:val="Subheadabovespace"/>
      </w:pPr>
      <w:r>
        <w:rPr>
          <w:rFonts w:cs="Arial"/>
          <w:noProof/>
          <w:lang w:eastAsia="en-GB"/>
        </w:rPr>
        <mc:AlternateContent>
          <mc:Choice Requires="wps">
            <w:drawing>
              <wp:anchor distT="0" distB="0" distL="114300" distR="114300" simplePos="0" relativeHeight="251680768" behindDoc="1" locked="0" layoutInCell="1" allowOverlap="1" wp14:anchorId="3610CAD4" wp14:editId="4FE54548">
                <wp:simplePos x="0" y="0"/>
                <wp:positionH relativeFrom="column">
                  <wp:posOffset>3211195</wp:posOffset>
                </wp:positionH>
                <wp:positionV relativeFrom="paragraph">
                  <wp:posOffset>14605</wp:posOffset>
                </wp:positionV>
                <wp:extent cx="1244600" cy="822960"/>
                <wp:effectExtent l="10795" t="12700" r="11430" b="12065"/>
                <wp:wrapNone/>
                <wp:docPr id="22"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822960"/>
                        </a:xfrm>
                        <a:prstGeom prst="rect">
                          <a:avLst/>
                        </a:prstGeom>
                        <a:solidFill>
                          <a:srgbClr val="B6DDE8"/>
                        </a:solidFill>
                        <a:ln w="12700">
                          <a:solidFill>
                            <a:schemeClr val="tx1">
                              <a:lumMod val="100000"/>
                              <a:lumOff val="0"/>
                            </a:schemeClr>
                          </a:solidFill>
                          <a:miter lim="800000"/>
                          <a:headEnd/>
                          <a:tailEnd/>
                        </a:ln>
                      </wps:spPr>
                      <wps:txbx>
                        <w:txbxContent>
                          <w:p w14:paraId="63E40C9E" w14:textId="77777777" w:rsidR="00943FED" w:rsidRPr="003775BC" w:rsidRDefault="00943FED" w:rsidP="00943FED">
                            <w:pPr>
                              <w:pStyle w:val="Subheadabovespace"/>
                              <w:rPr>
                                <w:rFonts w:cs="Arial"/>
                              </w:rPr>
                            </w:pPr>
                            <w:r w:rsidRPr="003E5CD2">
                              <w:t>You</w:t>
                            </w:r>
                            <w:r w:rsidR="00925DC7">
                              <w:t xml:space="preserve"> will</w:t>
                            </w:r>
                            <w:r w:rsidRPr="003E5CD2">
                              <w:t xml:space="preserve"> need</w:t>
                            </w:r>
                            <w:r w:rsidR="00082A1F">
                              <w:t>:</w:t>
                            </w:r>
                          </w:p>
                          <w:p w14:paraId="3EC4EB41" w14:textId="77777777" w:rsidR="00F72116" w:rsidRPr="00925DC7" w:rsidRDefault="005666B1" w:rsidP="00925DC7">
                            <w:pPr>
                              <w:pStyle w:val="BL"/>
                              <w:spacing w:after="120"/>
                              <w:rPr>
                                <w:rFonts w:cs="Arial"/>
                              </w:rPr>
                            </w:pPr>
                            <w:r w:rsidRPr="005666B1">
                              <w:t>15 counters or coins to cover the numbers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0CAD4" id="Text Box 1727" o:spid="_x0000_s1034" type="#_x0000_t202" style="position:absolute;left:0;text-align:left;margin-left:252.85pt;margin-top:1.15pt;width:98pt;height:64.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" fillcolor="#b6dde8" strokecolor="black [3213]" strokeweight="1pt">
                <v:textbox inset=",7.2pt,,7.2pt">
                  <w:txbxContent>
                    <w:p w14:paraId="63E40C9E" w14:textId="77777777" w:rsidR="00943FED" w:rsidRPr="003775BC" w:rsidRDefault="00943FED" w:rsidP="00943FED">
                      <w:pPr>
                        <w:pStyle w:val="Subheadabovespace"/>
                        <w:rPr>
                          <w:rFonts w:cs="Arial"/>
                        </w:rPr>
                      </w:pPr>
                      <w:r w:rsidRPr="003E5CD2">
                        <w:t>You</w:t>
                      </w:r>
                      <w:r w:rsidR="00925DC7">
                        <w:t xml:space="preserve"> will</w:t>
                      </w:r>
                      <w:r w:rsidRPr="003E5CD2">
                        <w:t xml:space="preserve"> need</w:t>
                      </w:r>
                      <w:r w:rsidR="00082A1F">
                        <w:t>:</w:t>
                      </w:r>
                    </w:p>
                    <w:p w14:paraId="3EC4EB41" w14:textId="77777777" w:rsidR="00F72116" w:rsidRPr="00925DC7" w:rsidRDefault="005666B1" w:rsidP="00925DC7">
                      <w:pPr>
                        <w:pStyle w:val="BL"/>
                        <w:spacing w:after="120"/>
                        <w:rPr>
                          <w:rFonts w:cs="Arial"/>
                        </w:rPr>
                      </w:pPr>
                      <w:r w:rsidRPr="005666B1">
                        <w:t>15 counters or coins to cover the numbers</w:t>
                      </w:r>
                    </w:p>
                  </w:txbxContent>
                </v:textbox>
              </v:shape>
            </w:pict>
          </mc:Fallback>
        </mc:AlternateContent>
      </w:r>
    </w:p>
    <w:p w14:paraId="18E94737" w14:textId="77777777" w:rsidR="00943FED" w:rsidRDefault="00943FED" w:rsidP="00943FED">
      <w:pPr>
        <w:pStyle w:val="Body"/>
      </w:pPr>
    </w:p>
    <w:p w14:paraId="485DBE67" w14:textId="77777777" w:rsidR="00943FED" w:rsidRDefault="00943FED" w:rsidP="00943FED">
      <w:pPr>
        <w:pStyle w:val="Body"/>
      </w:pPr>
    </w:p>
    <w:p w14:paraId="4F5E62D0" w14:textId="77777777" w:rsidR="00943FED" w:rsidRDefault="00943FED" w:rsidP="00943FED">
      <w:pPr>
        <w:pStyle w:val="Body"/>
      </w:pPr>
    </w:p>
    <w:p w14:paraId="4EEADF2A" w14:textId="77777777" w:rsidR="00A226F1" w:rsidRDefault="00A226F1" w:rsidP="00943FED">
      <w:pPr>
        <w:pStyle w:val="Body"/>
      </w:pPr>
    </w:p>
    <w:p w14:paraId="7301A6E4" w14:textId="44420DF1" w:rsidR="00943FED" w:rsidRPr="00A226F1" w:rsidRDefault="00A226F1" w:rsidP="00943FED">
      <w:pPr>
        <w:pStyle w:val="Body"/>
        <w:rPr>
          <w:b/>
        </w:rPr>
      </w:pPr>
      <w:r w:rsidRPr="00A226F1">
        <w:rPr>
          <w:b/>
        </w:rPr>
        <w:t>What to do</w:t>
      </w:r>
    </w:p>
    <w:p w14:paraId="59241CF6" w14:textId="1AB945FD" w:rsidR="00D02C4E" w:rsidRDefault="00C11C4A" w:rsidP="00D02C4E">
      <w:pPr>
        <w:pStyle w:val="Body"/>
      </w:pPr>
      <w:r>
        <w:t>Note: You can re</w:t>
      </w:r>
      <w:r w:rsidR="00D02C4E">
        <w:t>draw this table on a larger piece of paper.</w:t>
      </w:r>
    </w:p>
    <w:p w14:paraId="5977E4A1" w14:textId="77777777" w:rsidR="00D02C4E" w:rsidRDefault="00D02C4E" w:rsidP="00D02C4E">
      <w:pPr>
        <w:pStyle w:val="Body"/>
        <w:spacing w:line="120" w:lineRule="auto"/>
      </w:pPr>
    </w:p>
    <w:p w14:paraId="678AD777" w14:textId="064CFBBB" w:rsidR="00925DC7" w:rsidRDefault="00925DC7" w:rsidP="00925DC7">
      <w:pPr>
        <w:pStyle w:val="BL"/>
      </w:pPr>
      <w:r>
        <w:t xml:space="preserve">Ask your child to choose a number and tell you how to divide it by 4, using halving, e.g. your child chooses 16, and says ‘half of 16 is 8 and half of 8 is 4 so 16 divided by 4 is 4’. </w:t>
      </w:r>
    </w:p>
    <w:p w14:paraId="5478EE69" w14:textId="77777777" w:rsidR="00925DC7" w:rsidRDefault="00925DC7" w:rsidP="00925DC7">
      <w:pPr>
        <w:pStyle w:val="BL"/>
      </w:pPr>
      <w:r>
        <w:t xml:space="preserve">If they are correct, they cover the number. </w:t>
      </w:r>
    </w:p>
    <w:p w14:paraId="3E5F077D" w14:textId="77777777" w:rsidR="00925DC7" w:rsidRDefault="00925DC7" w:rsidP="00925DC7">
      <w:pPr>
        <w:pStyle w:val="BL"/>
      </w:pPr>
      <w:r>
        <w:t xml:space="preserve">Now it is your turn to choose a number. </w:t>
      </w:r>
    </w:p>
    <w:p w14:paraId="5EAF1BFA" w14:textId="77777777" w:rsidR="00016A53" w:rsidRPr="003E5CD2" w:rsidRDefault="00925DC7" w:rsidP="00925DC7">
      <w:pPr>
        <w:pStyle w:val="BL"/>
      </w:pPr>
      <w:r>
        <w:t>Repeat until all the numbers are covered.</w:t>
      </w:r>
    </w:p>
    <w:p w14:paraId="7ED1304A" w14:textId="77777777" w:rsidR="00016A53" w:rsidRPr="003E5CD2" w:rsidRDefault="00016A53" w:rsidP="00016A53">
      <w:pPr>
        <w:pStyle w:val="Subheadabovespace"/>
      </w:pPr>
      <w:r w:rsidRPr="003E5CD2">
        <w:t xml:space="preserve">Variation </w:t>
      </w:r>
    </w:p>
    <w:p w14:paraId="3A368B5B" w14:textId="77777777" w:rsidR="001F0B4E" w:rsidRPr="00016A53" w:rsidRDefault="00847939" w:rsidP="00016A53">
      <w:pPr>
        <w:pStyle w:val="BL"/>
      </w:pPr>
      <w:r w:rsidRPr="00847939">
        <w:t>Play the game as before but divide the numbers by 8, again using halving, e.g. half of 64 is 32, half of 32 is 16, half of 16 is 8, so 64 divided by 8 is 8.</w:t>
      </w:r>
    </w:p>
    <w:p w14:paraId="11776EEB" w14:textId="4002F97B" w:rsidR="001F0B4E" w:rsidRPr="003775BC" w:rsidRDefault="00B810E4" w:rsidP="009647CF">
      <w:pPr>
        <w:pStyle w:val="HeaddingwithColor"/>
        <w:rPr>
          <w:rFonts w:cs="Arial"/>
        </w:rPr>
      </w:pPr>
      <w:r>
        <w:rPr>
          <w:noProof/>
          <w:lang w:eastAsia="en-GB"/>
        </w:rPr>
        <mc:AlternateContent>
          <mc:Choice Requires="wps">
            <w:drawing>
              <wp:anchor distT="0" distB="0" distL="114300" distR="114300" simplePos="0" relativeHeight="251711488" behindDoc="0" locked="0" layoutInCell="1" allowOverlap="1" wp14:anchorId="3D41F8C3" wp14:editId="11D553F8">
                <wp:simplePos x="0" y="0"/>
                <wp:positionH relativeFrom="column">
                  <wp:posOffset>1854835</wp:posOffset>
                </wp:positionH>
                <wp:positionV relativeFrom="paragraph">
                  <wp:posOffset>351790</wp:posOffset>
                </wp:positionV>
                <wp:extent cx="1698625" cy="551180"/>
                <wp:effectExtent l="6985" t="11430" r="8890" b="132715"/>
                <wp:wrapNone/>
                <wp:docPr id="21" name="Rounded Rectangular Callout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8625" cy="551180"/>
                        </a:xfrm>
                        <a:prstGeom prst="wedgeRoundRectCallout">
                          <a:avLst>
                            <a:gd name="adj1" fmla="val 40769"/>
                            <a:gd name="adj2" fmla="val 71542"/>
                            <a:gd name="adj3" fmla="val 16667"/>
                          </a:avLst>
                        </a:prstGeom>
                        <a:solidFill>
                          <a:srgbClr val="B6DDE8"/>
                        </a:solidFill>
                        <a:ln w="3175">
                          <a:solidFill>
                            <a:schemeClr val="dk1">
                              <a:lumMod val="100000"/>
                              <a:lumOff val="0"/>
                            </a:schemeClr>
                          </a:solidFill>
                          <a:miter lim="800000"/>
                          <a:headEnd/>
                          <a:tailEnd/>
                        </a:ln>
                      </wps:spPr>
                      <wps:txbx>
                        <w:txbxContent>
                          <w:p w14:paraId="4D204312" w14:textId="3951CD05" w:rsidR="003F74C6" w:rsidRPr="002C09FB" w:rsidRDefault="003F74C6" w:rsidP="003F74C6">
                            <w:pPr>
                              <w:pStyle w:val="BubbleText"/>
                            </w:pPr>
                            <w:r w:rsidRPr="003F74C6">
                              <w:t xml:space="preserve">What numbers are in both </w:t>
                            </w:r>
                            <w:r w:rsidR="00C11C4A">
                              <w:br/>
                            </w:r>
                            <w:r w:rsidRPr="003F74C6">
                              <w:t>the 2 times and 4 times table?</w:t>
                            </w:r>
                            <w:r w:rsidR="00C11C4A">
                              <w:t xml:space="preserve"> </w:t>
                            </w:r>
                            <w:r w:rsidRPr="003F74C6">
                              <w:t>Is there a pattern?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41F8C3" id="Rounded Rectangular Callout 111" o:spid="_x0000_s1035" type="#_x0000_t62" style="position:absolute;left:0;text-align:left;margin-left:146.05pt;margin-top:27.7pt;width:133.75pt;height:43.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" adj="19606,26253" fillcolor="#b6dde8" strokecolor="black [3200]" strokeweight=".25pt">
                <v:textbox inset="0,0,0,0">
                  <w:txbxContent>
                    <w:p w14:paraId="4D204312" w14:textId="3951CD05" w:rsidR="003F74C6" w:rsidRPr="002C09FB" w:rsidRDefault="003F74C6" w:rsidP="003F74C6">
                      <w:pPr>
                        <w:pStyle w:val="BubbleText"/>
                      </w:pPr>
                      <w:r w:rsidRPr="003F74C6">
                        <w:t xml:space="preserve">What numbers are in both </w:t>
                      </w:r>
                      <w:r w:rsidR="00C11C4A">
                        <w:br/>
                      </w:r>
                      <w:r w:rsidRPr="003F74C6">
                        <w:t>the 2 times and 4 times table?</w:t>
                      </w:r>
                      <w:r w:rsidR="00C11C4A">
                        <w:t xml:space="preserve"> </w:t>
                      </w:r>
                      <w:r w:rsidRPr="003F74C6">
                        <w:t>Is there a pattern?</w:t>
                      </w:r>
                    </w:p>
                  </w:txbxContent>
                </v:textbox>
              </v:shape>
            </w:pict>
          </mc:Fallback>
        </mc:AlternateContent>
      </w:r>
      <w:r>
        <w:rPr>
          <w:rFonts w:cs="Arial"/>
          <w:noProof/>
          <w:lang w:eastAsia="en-GB"/>
        </w:rPr>
        <mc:AlternateContent>
          <mc:Choice Requires="wps">
            <w:drawing>
              <wp:anchor distT="0" distB="0" distL="114300" distR="114300" simplePos="0" relativeHeight="251688960" behindDoc="1" locked="0" layoutInCell="1" allowOverlap="1" wp14:anchorId="26F13133" wp14:editId="7DA3C4A1">
                <wp:simplePos x="0" y="0"/>
                <wp:positionH relativeFrom="column">
                  <wp:posOffset>-6350</wp:posOffset>
                </wp:positionH>
                <wp:positionV relativeFrom="paragraph">
                  <wp:posOffset>70485</wp:posOffset>
                </wp:positionV>
                <wp:extent cx="4462145" cy="228600"/>
                <wp:effectExtent l="3175" t="0" r="1905" b="3175"/>
                <wp:wrapNone/>
                <wp:docPr id="2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10F41E" id="Rectangle 66" o:spid="_x0000_s1026" style="position:absolute;margin-left:-.5pt;margin-top:5.55pt;width:351.35pt;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" fillcolor="#80b0e4" stroked="f" strokecolor="black [3213]" strokeweight="1pt"/>
            </w:pict>
          </mc:Fallback>
        </mc:AlternateContent>
      </w:r>
      <w:r>
        <w:rPr>
          <w:rFonts w:cs="Arial"/>
          <w:noProof/>
          <w:lang w:eastAsia="en-GB"/>
        </w:rPr>
        <mc:AlternateContent>
          <mc:Choice Requires="wps">
            <w:drawing>
              <wp:anchor distT="0" distB="0" distL="114300" distR="114300" simplePos="0" relativeHeight="251682816" behindDoc="1" locked="0" layoutInCell="1" allowOverlap="1" wp14:anchorId="0DF93BA3" wp14:editId="3D49C5F4">
                <wp:simplePos x="0" y="0"/>
                <wp:positionH relativeFrom="column">
                  <wp:posOffset>650240</wp:posOffset>
                </wp:positionH>
                <wp:positionV relativeFrom="paragraph">
                  <wp:posOffset>4861560</wp:posOffset>
                </wp:positionV>
                <wp:extent cx="4462145" cy="228600"/>
                <wp:effectExtent l="2540" t="0" r="2540" b="3175"/>
                <wp:wrapNone/>
                <wp:docPr id="19" name="Rectangle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FA37A6" id="Rectangle 1734" o:spid="_x0000_s1026" style="position:absolute;margin-left:51.2pt;margin-top:382.8pt;width:351.3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" fillcolor="#80b0e4" stroked="f" strokecolor="black [3213]" strokeweight="1pt"/>
            </w:pict>
          </mc:Fallback>
        </mc:AlternateContent>
      </w:r>
      <w:r w:rsidR="001F0B4E" w:rsidRPr="003775BC">
        <w:rPr>
          <w:rFonts w:cs="Arial"/>
        </w:rPr>
        <w:t>QUESTIONS TO ASK</w:t>
      </w:r>
    </w:p>
    <w:p w14:paraId="2DE6EA97" w14:textId="3B582820" w:rsidR="00CB54AC" w:rsidRDefault="00B810E4" w:rsidP="003F74C6">
      <w:pPr>
        <w:pStyle w:val="BL"/>
        <w:numPr>
          <w:ilvl w:val="0"/>
          <w:numId w:val="0"/>
        </w:numPr>
        <w:ind w:left="216"/>
      </w:pPr>
      <w:r>
        <w:rPr>
          <w:noProof/>
          <w:lang w:eastAsia="en-GB"/>
        </w:rPr>
        <mc:AlternateContent>
          <mc:Choice Requires="wps">
            <w:drawing>
              <wp:anchor distT="0" distB="0" distL="114300" distR="114300" simplePos="0" relativeHeight="251710464" behindDoc="0" locked="0" layoutInCell="1" allowOverlap="1" wp14:anchorId="2D7181FB" wp14:editId="318E4E21">
                <wp:simplePos x="0" y="0"/>
                <wp:positionH relativeFrom="column">
                  <wp:posOffset>-12065</wp:posOffset>
                </wp:positionH>
                <wp:positionV relativeFrom="paragraph">
                  <wp:posOffset>111760</wp:posOffset>
                </wp:positionV>
                <wp:extent cx="1639570" cy="429260"/>
                <wp:effectExtent l="6985" t="165100" r="10795" b="5715"/>
                <wp:wrapNone/>
                <wp:docPr id="18"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429260"/>
                        </a:xfrm>
                        <a:prstGeom prst="wedgeRoundRectCallout">
                          <a:avLst>
                            <a:gd name="adj1" fmla="val -48065"/>
                            <a:gd name="adj2" fmla="val -84616"/>
                            <a:gd name="adj3" fmla="val 16667"/>
                          </a:avLst>
                        </a:prstGeom>
                        <a:solidFill>
                          <a:srgbClr val="B6DDE8"/>
                        </a:solidFill>
                        <a:ln w="3175">
                          <a:solidFill>
                            <a:schemeClr val="tx1">
                              <a:lumMod val="100000"/>
                              <a:lumOff val="0"/>
                            </a:schemeClr>
                          </a:solidFill>
                          <a:miter lim="800000"/>
                          <a:headEnd/>
                          <a:tailEnd/>
                        </a:ln>
                      </wps:spPr>
                      <wps:txbx>
                        <w:txbxContent>
                          <w:p w14:paraId="19D962FC" w14:textId="77777777" w:rsidR="003F74C6" w:rsidRPr="002C09FB" w:rsidRDefault="003F74C6" w:rsidP="003F74C6">
                            <w:pPr>
                              <w:pStyle w:val="BubbleText"/>
                            </w:pPr>
                            <w:r w:rsidRPr="003F74C6">
                              <w:t>Start at 24 (48, 96) and count backwards in 2s (4s, 8s).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7181FB" id="Rounded Rectangular Callout 107" o:spid="_x0000_s1036" type="#_x0000_t62" style="position:absolute;left:0;text-align:left;margin-left:-.95pt;margin-top:8.8pt;width:129.1pt;height:3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" adj="418,-7477" fillcolor="#b6dde8" strokecolor="black [3213]" strokeweight=".25pt">
                <v:textbox inset="0,0,0,0">
                  <w:txbxContent>
                    <w:p w14:paraId="19D962FC" w14:textId="77777777" w:rsidR="003F74C6" w:rsidRPr="002C09FB" w:rsidRDefault="003F74C6" w:rsidP="003F74C6">
                      <w:pPr>
                        <w:pStyle w:val="BubbleText"/>
                      </w:pPr>
                      <w:r w:rsidRPr="003F74C6">
                        <w:t>Start at 24 (48, 96) and count backwards in 2s (4s, 8s).</w:t>
                      </w:r>
                    </w:p>
                  </w:txbxContent>
                </v:textbox>
              </v:shape>
            </w:pict>
          </mc:Fallback>
        </mc:AlternateContent>
      </w:r>
    </w:p>
    <w:p w14:paraId="0EC265B2" w14:textId="77777777" w:rsidR="00CB54AC" w:rsidRDefault="00CB54AC" w:rsidP="003F74C6">
      <w:pPr>
        <w:pStyle w:val="BL"/>
        <w:numPr>
          <w:ilvl w:val="0"/>
          <w:numId w:val="0"/>
        </w:numPr>
        <w:ind w:left="216"/>
      </w:pPr>
    </w:p>
    <w:p w14:paraId="52C4120A" w14:textId="77777777" w:rsidR="00CB54AC" w:rsidRDefault="00CB54AC" w:rsidP="003F74C6">
      <w:pPr>
        <w:pStyle w:val="BL"/>
        <w:numPr>
          <w:ilvl w:val="0"/>
          <w:numId w:val="0"/>
        </w:numPr>
        <w:ind w:left="216"/>
      </w:pPr>
    </w:p>
    <w:p w14:paraId="46F4E233" w14:textId="77777777" w:rsidR="002C59F6" w:rsidRPr="003775BC" w:rsidRDefault="002C59F6" w:rsidP="003F74C6">
      <w:pPr>
        <w:pStyle w:val="BL"/>
        <w:numPr>
          <w:ilvl w:val="0"/>
          <w:numId w:val="0"/>
        </w:numPr>
        <w:ind w:left="216"/>
        <w:rPr>
          <w:rFonts w:cs="Arial"/>
        </w:rPr>
      </w:pPr>
    </w:p>
    <w:p w14:paraId="3B968CD4" w14:textId="153DF037" w:rsidR="000B70CF" w:rsidRPr="00C34173" w:rsidRDefault="00B810E4" w:rsidP="00C34173">
      <w:pPr>
        <w:pStyle w:val="MainHead"/>
      </w:pPr>
      <w:r>
        <w:rPr>
          <w:rFonts w:cs="Arial"/>
          <w:noProof/>
          <w:lang w:eastAsia="en-GB"/>
        </w:rPr>
        <mc:AlternateContent>
          <mc:Choice Requires="wps">
            <w:drawing>
              <wp:anchor distT="0" distB="0" distL="114300" distR="114300" simplePos="0" relativeHeight="251741184" behindDoc="0" locked="0" layoutInCell="1" allowOverlap="1" wp14:anchorId="769442A3" wp14:editId="7344109B">
                <wp:simplePos x="0" y="0"/>
                <wp:positionH relativeFrom="column">
                  <wp:posOffset>8218805</wp:posOffset>
                </wp:positionH>
                <wp:positionV relativeFrom="paragraph">
                  <wp:posOffset>460375</wp:posOffset>
                </wp:positionV>
                <wp:extent cx="1438910" cy="313690"/>
                <wp:effectExtent l="8255" t="8890" r="10160" b="77470"/>
                <wp:wrapNone/>
                <wp:docPr id="17"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13690"/>
                        </a:xfrm>
                        <a:prstGeom prst="wedgeRoundRectCallout">
                          <a:avLst>
                            <a:gd name="adj1" fmla="val -44264"/>
                            <a:gd name="adj2" fmla="val 70444"/>
                            <a:gd name="adj3" fmla="val 16667"/>
                          </a:avLst>
                        </a:prstGeom>
                        <a:solidFill>
                          <a:srgbClr val="B6DDE8"/>
                        </a:solidFill>
                        <a:ln w="3175">
                          <a:solidFill>
                            <a:schemeClr val="dk1">
                              <a:lumMod val="100000"/>
                              <a:lumOff val="0"/>
                            </a:schemeClr>
                          </a:solidFill>
                          <a:miter lim="800000"/>
                          <a:headEnd/>
                          <a:tailEnd/>
                        </a:ln>
                      </wps:spPr>
                      <wps:txbx>
                        <w:txbxContent>
                          <w:p w14:paraId="620C19BA" w14:textId="77777777" w:rsidR="00187E42" w:rsidRPr="002C09FB" w:rsidRDefault="00187E42" w:rsidP="00187E42">
                            <w:pPr>
                              <w:pStyle w:val="BubbleText"/>
                              <w:spacing w:line="240" w:lineRule="atLeast"/>
                            </w:pPr>
                            <w:r>
                              <w:t xml:space="preserve">Which is bigger,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3</m:t>
                                  </m:r>
                                </m:den>
                              </m:f>
                            </m:oMath>
                            <w:r>
                              <w:t xml:space="preserve"> </w:t>
                            </w:r>
                            <w:r w:rsidRPr="00FB1BC9">
                              <w:t>or</w:t>
                            </w:r>
                            <w:r>
                              <w:t xml:space="preserve">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8</m:t>
                                  </m:r>
                                </m:den>
                              </m:f>
                            </m:oMath>
                            <w:r w:rsidRPr="00FB1BC9">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9442A3" id="AutoShape 132" o:spid="_x0000_s1037" type="#_x0000_t62" style="position:absolute;left:0;text-align:left;margin-left:647.15pt;margin-top:36.25pt;width:113.3pt;height:24.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" adj="1239,26016" fillcolor="#b6dde8" strokecolor="black [3200]" strokeweight=".25pt">
                <v:textbox inset="0,0,0,0">
                  <w:txbxContent>
                    <w:p w14:paraId="620C19BA" w14:textId="77777777" w:rsidR="00187E42" w:rsidRPr="002C09FB" w:rsidRDefault="00187E42" w:rsidP="00187E42">
                      <w:pPr>
                        <w:pStyle w:val="BubbleText"/>
                        <w:spacing w:line="240" w:lineRule="atLeast"/>
                      </w:pPr>
                      <w:r>
                        <w:t xml:space="preserve">Which is bigger,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3</m:t>
                            </m:r>
                          </m:den>
                        </m:f>
                      </m:oMath>
                      <w:r>
                        <w:t xml:space="preserve"> </w:t>
                      </w:r>
                      <w:r w:rsidRPr="00FB1BC9">
                        <w:t>or</w:t>
                      </w:r>
                      <w:r>
                        <w:t xml:space="preserve">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8</m:t>
                            </m:r>
                          </m:den>
                        </m:f>
                      </m:oMath>
                      <w:r w:rsidRPr="00FB1BC9">
                        <w:t xml:space="preserve"> ?</w:t>
                      </w:r>
                    </w:p>
                  </w:txbxContent>
                </v:textbox>
              </v:shape>
            </w:pict>
          </mc:Fallback>
        </mc:AlternateContent>
      </w:r>
      <w:r>
        <w:rPr>
          <w:rFonts w:cs="Arial"/>
          <w:noProof/>
          <w:lang w:eastAsia="en-GB"/>
        </w:rPr>
        <mc:AlternateContent>
          <mc:Choice Requires="wps">
            <w:drawing>
              <wp:anchor distT="0" distB="0" distL="114300" distR="114300" simplePos="0" relativeHeight="251712512" behindDoc="0" locked="0" layoutInCell="1" allowOverlap="1" wp14:anchorId="30CD59DB" wp14:editId="7B5E51FA">
                <wp:simplePos x="0" y="0"/>
                <wp:positionH relativeFrom="column">
                  <wp:posOffset>1763395</wp:posOffset>
                </wp:positionH>
                <wp:positionV relativeFrom="paragraph">
                  <wp:posOffset>3810</wp:posOffset>
                </wp:positionV>
                <wp:extent cx="1387475" cy="527685"/>
                <wp:effectExtent l="10795" t="9525" r="11430" b="186690"/>
                <wp:wrapNone/>
                <wp:docPr id="16" name="Rounded Rectangular Callout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7475" cy="527685"/>
                        </a:xfrm>
                        <a:prstGeom prst="wedgeRoundRectCallout">
                          <a:avLst>
                            <a:gd name="adj1" fmla="val 2907"/>
                            <a:gd name="adj2" fmla="val 82009"/>
                            <a:gd name="adj3" fmla="val 16667"/>
                          </a:avLst>
                        </a:prstGeom>
                        <a:solidFill>
                          <a:srgbClr val="B6DDE8"/>
                        </a:solidFill>
                        <a:ln w="3175">
                          <a:solidFill>
                            <a:schemeClr val="dk1">
                              <a:lumMod val="100000"/>
                              <a:lumOff val="0"/>
                            </a:schemeClr>
                          </a:solidFill>
                          <a:miter lim="800000"/>
                          <a:headEnd/>
                          <a:tailEnd/>
                        </a:ln>
                      </wps:spPr>
                      <wps:txbx>
                        <w:txbxContent>
                          <w:p w14:paraId="19A23228" w14:textId="22AB6CD6" w:rsidR="003F74C6" w:rsidRPr="002C09FB" w:rsidRDefault="003F74C6" w:rsidP="003F74C6">
                            <w:pPr>
                              <w:pStyle w:val="BubbleText"/>
                            </w:pPr>
                            <w:r w:rsidRPr="003F74C6">
                              <w:t xml:space="preserve">What numbers are </w:t>
                            </w:r>
                            <w:r w:rsidR="00C11C4A">
                              <w:br/>
                            </w:r>
                            <w:r w:rsidRPr="003F74C6">
                              <w:t>in both the 4 times and 5 times table?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CD59DB" id="Rounded Rectangular Callout 110" o:spid="_x0000_s1038" type="#_x0000_t62" style="position:absolute;left:0;text-align:left;margin-left:138.85pt;margin-top:.3pt;width:109.25pt;height:41.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" adj="11428,28514" fillcolor="#b6dde8" strokecolor="black [3200]" strokeweight=".25pt">
                <v:textbox>
                  <w:txbxContent>
                    <w:p w14:paraId="19A23228" w14:textId="22AB6CD6" w:rsidR="003F74C6" w:rsidRPr="002C09FB" w:rsidRDefault="003F74C6" w:rsidP="003F74C6">
                      <w:pPr>
                        <w:pStyle w:val="BubbleText"/>
                      </w:pPr>
                      <w:r w:rsidRPr="003F74C6">
                        <w:t xml:space="preserve">What numbers are </w:t>
                      </w:r>
                      <w:r w:rsidR="00C11C4A">
                        <w:br/>
                      </w:r>
                      <w:r w:rsidRPr="003F74C6">
                        <w:t>in both the 4 times and 5 times table?</w:t>
                      </w:r>
                    </w:p>
                  </w:txbxContent>
                </v:textbox>
              </v:shape>
            </w:pict>
          </mc:Fallback>
        </mc:AlternateContent>
      </w:r>
      <w:r>
        <w:rPr>
          <w:rFonts w:cs="Arial"/>
          <w:noProof/>
          <w:lang w:eastAsia="en-GB"/>
        </w:rPr>
        <mc:AlternateContent>
          <mc:Choice Requires="wps">
            <w:drawing>
              <wp:anchor distT="0" distB="0" distL="114300" distR="114300" simplePos="0" relativeHeight="251709440" behindDoc="0" locked="0" layoutInCell="1" allowOverlap="1" wp14:anchorId="50FCFD1A" wp14:editId="79DA711E">
                <wp:simplePos x="0" y="0"/>
                <wp:positionH relativeFrom="column">
                  <wp:posOffset>10795</wp:posOffset>
                </wp:positionH>
                <wp:positionV relativeFrom="paragraph">
                  <wp:posOffset>-2540</wp:posOffset>
                </wp:positionV>
                <wp:extent cx="1661160" cy="554355"/>
                <wp:effectExtent l="10795" t="12700" r="13970" b="185420"/>
                <wp:wrapNone/>
                <wp:docPr id="15" name="Rounded Rectangular Callout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554355"/>
                        </a:xfrm>
                        <a:prstGeom prst="wedgeRoundRectCallout">
                          <a:avLst>
                            <a:gd name="adj1" fmla="val -46829"/>
                            <a:gd name="adj2" fmla="val 79324"/>
                            <a:gd name="adj3" fmla="val 16667"/>
                          </a:avLst>
                        </a:prstGeom>
                        <a:solidFill>
                          <a:srgbClr val="B6DDE8"/>
                        </a:solidFill>
                        <a:ln w="3175">
                          <a:solidFill>
                            <a:schemeClr val="dk1">
                              <a:lumMod val="100000"/>
                              <a:lumOff val="0"/>
                            </a:schemeClr>
                          </a:solidFill>
                          <a:miter lim="800000"/>
                          <a:headEnd/>
                          <a:tailEnd/>
                        </a:ln>
                      </wps:spPr>
                      <wps:txbx>
                        <w:txbxContent>
                          <w:p w14:paraId="68C59983" w14:textId="77777777" w:rsidR="003F74C6" w:rsidRPr="002C09FB" w:rsidRDefault="003F74C6" w:rsidP="003F74C6">
                            <w:pPr>
                              <w:pStyle w:val="BubbleText"/>
                            </w:pPr>
                            <w:r w:rsidRPr="003F74C6">
                              <w:t>What numbers are in both the 4 times and 8 times table? Is there a pattern?</w:t>
                            </w:r>
                          </w:p>
                        </w:txbxContent>
                      </wps:txbx>
                      <wps:bodyPr rot="0" vert="horz" wrap="square" lIns="91440" tIns="4572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FCFD1A" id="Rounded Rectangular Callout 108" o:spid="_x0000_s1039" type="#_x0000_t62" style="position:absolute;left:0;text-align:left;margin-left:.85pt;margin-top:-.2pt;width:130.8pt;height:4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" adj="685,27934" fillcolor="#b6dde8" strokecolor="black [3200]" strokeweight=".25pt">
                <v:textbox inset=",,,0">
                  <w:txbxContent>
                    <w:p w14:paraId="68C59983" w14:textId="77777777" w:rsidR="003F74C6" w:rsidRPr="002C09FB" w:rsidRDefault="003F74C6" w:rsidP="003F74C6">
                      <w:pPr>
                        <w:pStyle w:val="BubbleText"/>
                      </w:pPr>
                      <w:r w:rsidRPr="003F74C6">
                        <w:t>What numbers are in both the 4 times and 8 times table? Is there a pattern?</w:t>
                      </w:r>
                    </w:p>
                  </w:txbxContent>
                </v:textbox>
              </v:shape>
            </w:pict>
          </mc:Fallback>
        </mc:AlternateContent>
      </w:r>
      <w:r w:rsidR="002C59F6" w:rsidRPr="003775BC">
        <w:rPr>
          <w:rFonts w:cs="Arial"/>
        </w:rPr>
        <w:br w:type="column"/>
      </w:r>
      <w:r w:rsidR="00C34173" w:rsidRPr="00C34173">
        <w:t>Fractions</w:t>
      </w:r>
    </w:p>
    <w:p w14:paraId="19A573BD" w14:textId="15E928A3" w:rsidR="000B70CF" w:rsidRPr="003775BC" w:rsidRDefault="00B810E4" w:rsidP="000B70CF">
      <w:pPr>
        <w:pStyle w:val="HeaddingwithColor"/>
        <w:rPr>
          <w:rFonts w:cs="Arial"/>
        </w:rPr>
      </w:pPr>
      <w:r>
        <w:rPr>
          <w:rFonts w:cs="Arial"/>
          <w:noProof/>
          <w:lang w:eastAsia="en-GB"/>
        </w:rPr>
        <mc:AlternateContent>
          <mc:Choice Requires="wps">
            <w:drawing>
              <wp:anchor distT="0" distB="0" distL="114300" distR="114300" simplePos="0" relativeHeight="251685888" behindDoc="1" locked="0" layoutInCell="1" allowOverlap="1" wp14:anchorId="1486A06B" wp14:editId="62A959DC">
                <wp:simplePos x="0" y="0"/>
                <wp:positionH relativeFrom="column">
                  <wp:posOffset>0</wp:posOffset>
                </wp:positionH>
                <wp:positionV relativeFrom="paragraph">
                  <wp:posOffset>72390</wp:posOffset>
                </wp:positionV>
                <wp:extent cx="4462145" cy="228600"/>
                <wp:effectExtent l="4445" t="0" r="635" b="2540"/>
                <wp:wrapNone/>
                <wp:docPr id="14" name="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553564" id="Rectangle 1711" o:spid="_x0000_s1026" style="position:absolute;margin-left:0;margin-top:5.7pt;width:351.3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" fillcolor="#80b0e4" stroked="f" strokecolor="black [3213]" strokeweight="1pt"/>
            </w:pict>
          </mc:Fallback>
        </mc:AlternateContent>
      </w:r>
      <w:r w:rsidR="000B70CF" w:rsidRPr="003775BC">
        <w:rPr>
          <w:rFonts w:cs="Arial"/>
        </w:rPr>
        <w:t>HERE’S THE MATHS</w:t>
      </w:r>
    </w:p>
    <w:p w14:paraId="7B55E183" w14:textId="4068B70D" w:rsidR="00593614" w:rsidRDefault="00E63AFD" w:rsidP="00146EBB">
      <w:pPr>
        <w:pStyle w:val="Body"/>
        <w:spacing w:line="240" w:lineRule="auto"/>
      </w:pPr>
      <w:r w:rsidRPr="00E63AFD">
        <w:t>Your child is learning to find unit and non-unit fractions of quantities and numbers using diagrams and apparatus. They understand what the numerator and denominator represent and can order fractions with the same denominator</w:t>
      </w:r>
      <w:r w:rsidR="00C11C4A">
        <w:t>,</w:t>
      </w:r>
      <w:r w:rsidRPr="00E63AFD">
        <w:rPr>
          <w:rFonts w:cs="Arial"/>
          <w:szCs w:val="18"/>
        </w:rPr>
        <w:t xml:space="preserve"> e.g</w:t>
      </w:r>
      <w:r w:rsidRPr="003E5CD2">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5</m:t>
            </m:r>
          </m:den>
        </m:f>
      </m:oMath>
      <w:r w:rsidRPr="00E63AFD">
        <w:t xml:space="preserve"> is less than </w:t>
      </w:r>
      <m:oMath>
        <m:f>
          <m:fPr>
            <m:ctrlPr>
              <w:rPr>
                <w:rFonts w:ascii="Cambria Math" w:hAnsi="Cambria Math" w:cs="Arial"/>
                <w:i/>
                <w:sz w:val="24"/>
                <w:szCs w:val="24"/>
              </w:rPr>
            </m:ctrlPr>
          </m:fPr>
          <m:num>
            <m:r>
              <w:rPr>
                <w:rFonts w:ascii="Cambria Math" w:cs="Arial"/>
                <w:sz w:val="24"/>
                <w:szCs w:val="24"/>
              </w:rPr>
              <m:t>3</m:t>
            </m:r>
          </m:num>
          <m:den>
            <m:r>
              <w:rPr>
                <w:rFonts w:ascii="Cambria Math" w:cs="Arial"/>
                <w:sz w:val="24"/>
                <w:szCs w:val="24"/>
              </w:rPr>
              <m:t>5</m:t>
            </m:r>
          </m:den>
        </m:f>
      </m:oMath>
      <w:r w:rsidR="00C11C4A">
        <w:t xml:space="preserve"> .</w:t>
      </w:r>
    </w:p>
    <w:p w14:paraId="28B96636" w14:textId="77777777" w:rsidR="00C16307" w:rsidRDefault="00E63AFD" w:rsidP="00593614">
      <w:pPr>
        <w:pStyle w:val="Body"/>
        <w:spacing w:before="20" w:line="240" w:lineRule="auto"/>
      </w:pPr>
      <w:r w:rsidRPr="00E63AFD">
        <w:t>They know that when the numerator is the same as the denom</w:t>
      </w:r>
      <w:r w:rsidR="001B541D">
        <w:t>inator, the value is 1, e.g.</w:t>
      </w:r>
      <w:r w:rsidRPr="00E63AFD">
        <w:t xml:space="preserve"> </w:t>
      </w:r>
      <m:oMath>
        <m:f>
          <m:fPr>
            <m:ctrlPr>
              <w:rPr>
                <w:rFonts w:ascii="Cambria Math" w:hAnsi="Cambria Math" w:cs="Arial"/>
                <w:i/>
                <w:sz w:val="24"/>
                <w:szCs w:val="24"/>
              </w:rPr>
            </m:ctrlPr>
          </m:fPr>
          <m:num>
            <m:r>
              <w:rPr>
                <w:rFonts w:ascii="Cambria Math" w:cs="Arial"/>
                <w:sz w:val="24"/>
                <w:szCs w:val="24"/>
              </w:rPr>
              <m:t>5</m:t>
            </m:r>
          </m:num>
          <m:den>
            <m:r>
              <w:rPr>
                <w:rFonts w:ascii="Cambria Math" w:cs="Arial"/>
                <w:sz w:val="24"/>
                <w:szCs w:val="24"/>
              </w:rPr>
              <m:t>5</m:t>
            </m:r>
          </m:den>
        </m:f>
      </m:oMath>
      <w:r w:rsidR="001B541D" w:rsidRPr="00E63AFD">
        <w:t xml:space="preserve"> </w:t>
      </w:r>
      <w:r w:rsidRPr="00E63AFD">
        <w:t xml:space="preserve">= 1. They understand that to find </w:t>
      </w:r>
      <w:r w:rsidR="00FA7102">
        <w:t xml:space="preserve"> </w:t>
      </w:r>
      <m:oMath>
        <m:f>
          <m:fPr>
            <m:ctrlPr>
              <w:rPr>
                <w:rFonts w:ascii="Cambria Math" w:hAnsi="Cambria Math" w:cs="Arial"/>
                <w:i/>
                <w:sz w:val="24"/>
                <w:szCs w:val="24"/>
              </w:rPr>
            </m:ctrlPr>
          </m:fPr>
          <m:num>
            <m:r>
              <w:rPr>
                <w:rFonts w:ascii="Cambria Math" w:cs="Arial"/>
                <w:sz w:val="24"/>
                <w:szCs w:val="24"/>
              </w:rPr>
              <m:t>1</m:t>
            </m:r>
          </m:num>
          <m:den>
            <m:r>
              <w:rPr>
                <w:rFonts w:ascii="Cambria Math" w:cs="Arial"/>
                <w:sz w:val="24"/>
                <w:szCs w:val="24"/>
              </w:rPr>
              <m:t>4</m:t>
            </m:r>
          </m:den>
        </m:f>
      </m:oMath>
      <w:r w:rsidR="00FA7102">
        <w:t xml:space="preserve"> </w:t>
      </w:r>
      <w:r w:rsidRPr="00E63AFD">
        <w:t>of a set of objects, you divide the number by 4.</w:t>
      </w:r>
    </w:p>
    <w:p w14:paraId="6B92F6C3" w14:textId="68C65743" w:rsidR="00A23881" w:rsidRPr="003775BC" w:rsidRDefault="00B810E4" w:rsidP="00A23881">
      <w:pPr>
        <w:pStyle w:val="HeaddingwithColor"/>
        <w:rPr>
          <w:rFonts w:cs="Arial"/>
        </w:rPr>
      </w:pPr>
      <w:r>
        <w:rPr>
          <w:rFonts w:cs="Arial"/>
          <w:noProof/>
          <w:lang w:eastAsia="en-GB"/>
        </w:rPr>
        <mc:AlternateContent>
          <mc:Choice Requires="wps">
            <w:drawing>
              <wp:anchor distT="0" distB="0" distL="114300" distR="114300" simplePos="0" relativeHeight="251691008" behindDoc="1" locked="0" layoutInCell="1" allowOverlap="1" wp14:anchorId="0BC4F7C6" wp14:editId="4D34419F">
                <wp:simplePos x="0" y="0"/>
                <wp:positionH relativeFrom="column">
                  <wp:posOffset>-6350</wp:posOffset>
                </wp:positionH>
                <wp:positionV relativeFrom="paragraph">
                  <wp:posOffset>67945</wp:posOffset>
                </wp:positionV>
                <wp:extent cx="4462145" cy="228600"/>
                <wp:effectExtent l="0" t="0" r="0" b="3175"/>
                <wp:wrapNone/>
                <wp:docPr id="1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214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FB2A08" id="Rectangle 71" o:spid="_x0000_s1026" style="position:absolute;margin-left:-.5pt;margin-top:5.35pt;width:351.35pt;height:1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" fillcolor="#80b0e4" stroked="f" strokecolor="black [3213]" strokeweight="1pt"/>
            </w:pict>
          </mc:Fallback>
        </mc:AlternateContent>
      </w:r>
      <w:r w:rsidR="00A23881" w:rsidRPr="003775BC">
        <w:rPr>
          <w:rFonts w:cs="Arial"/>
        </w:rPr>
        <w:t>ACTIVITY</w:t>
      </w:r>
    </w:p>
    <w:tbl>
      <w:tblPr>
        <w:tblStyle w:val="TableGrid"/>
        <w:tblW w:w="7128" w:type="dxa"/>
        <w:tblLook w:val="04A0" w:firstRow="1" w:lastRow="0" w:firstColumn="1" w:lastColumn="0" w:noHBand="0" w:noVBand="1"/>
      </w:tblPr>
      <w:tblGrid>
        <w:gridCol w:w="1896"/>
        <w:gridCol w:w="2616"/>
        <w:gridCol w:w="2616"/>
      </w:tblGrid>
      <w:tr w:rsidR="00D02C4E" w:rsidRPr="000553C9" w14:paraId="5280091B" w14:textId="77777777" w:rsidTr="001975C8">
        <w:tc>
          <w:tcPr>
            <w:tcW w:w="7128" w:type="dxa"/>
            <w:gridSpan w:val="3"/>
            <w:vAlign w:val="center"/>
          </w:tcPr>
          <w:p w14:paraId="3C3B8592" w14:textId="77777777" w:rsidR="00D02C4E" w:rsidRPr="000553C9" w:rsidRDefault="00D02C4E" w:rsidP="001975C8">
            <w:pPr>
              <w:pStyle w:val="Body"/>
              <w:spacing w:line="240" w:lineRule="auto"/>
              <w:jc w:val="center"/>
              <w:rPr>
                <w:highlight w:val="yellow"/>
              </w:rPr>
            </w:pPr>
            <w:r w:rsidRPr="007A198A">
              <w:t>Fraction trains!</w:t>
            </w:r>
          </w:p>
        </w:tc>
      </w:tr>
      <w:tr w:rsidR="00D02C4E" w:rsidRPr="000553C9" w14:paraId="46648406" w14:textId="77777777" w:rsidTr="001975C8">
        <w:tc>
          <w:tcPr>
            <w:tcW w:w="1896" w:type="dxa"/>
            <w:vAlign w:val="center"/>
          </w:tcPr>
          <w:p w14:paraId="14EA3AD6" w14:textId="77777777" w:rsidR="00D02C4E" w:rsidRDefault="00D02C4E" w:rsidP="001975C8">
            <w:pPr>
              <w:pStyle w:val="Body"/>
              <w:spacing w:line="240" w:lineRule="auto"/>
              <w:rPr>
                <w:rFonts w:ascii="Webdings" w:hAnsi="Webdings"/>
                <w:sz w:val="24"/>
                <w:szCs w:val="24"/>
              </w:rPr>
            </w:pPr>
          </w:p>
          <w:p w14:paraId="78DFD80A" w14:textId="77777777" w:rsidR="00D02C4E" w:rsidRPr="00D67AF6" w:rsidRDefault="00D02C4E" w:rsidP="001975C8">
            <w:pPr>
              <w:pStyle w:val="Body"/>
              <w:spacing w:line="240" w:lineRule="auto"/>
              <w:rPr>
                <w:rFonts w:ascii="Webdings" w:hAnsi="Webdings"/>
                <w:sz w:val="24"/>
                <w:szCs w:val="24"/>
              </w:rPr>
            </w:pP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p>
        </w:tc>
        <w:tc>
          <w:tcPr>
            <w:tcW w:w="2616" w:type="dxa"/>
            <w:vAlign w:val="center"/>
          </w:tcPr>
          <w:p w14:paraId="3E6FEF98" w14:textId="77777777" w:rsidR="00D02C4E" w:rsidRDefault="00D02C4E" w:rsidP="001975C8">
            <w:pPr>
              <w:pStyle w:val="Body"/>
              <w:spacing w:line="240" w:lineRule="auto"/>
              <w:rPr>
                <w:rFonts w:ascii="Webdings" w:hAnsi="Webdings"/>
                <w:sz w:val="24"/>
                <w:szCs w:val="24"/>
              </w:rPr>
            </w:pPr>
          </w:p>
          <w:p w14:paraId="67476CB6" w14:textId="77777777" w:rsidR="00D02C4E" w:rsidRPr="000553C9" w:rsidRDefault="00D02C4E" w:rsidP="001975C8">
            <w:pPr>
              <w:pStyle w:val="Body"/>
              <w:spacing w:line="240" w:lineRule="auto"/>
            </w:pP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p>
        </w:tc>
        <w:tc>
          <w:tcPr>
            <w:tcW w:w="2616" w:type="dxa"/>
            <w:vAlign w:val="center"/>
          </w:tcPr>
          <w:p w14:paraId="3A2281CC" w14:textId="77777777" w:rsidR="00D02C4E" w:rsidRDefault="00D02C4E" w:rsidP="001975C8">
            <w:pPr>
              <w:pStyle w:val="Body"/>
              <w:spacing w:line="240" w:lineRule="auto"/>
              <w:rPr>
                <w:rFonts w:ascii="Webdings" w:hAnsi="Webdings"/>
                <w:sz w:val="24"/>
                <w:szCs w:val="24"/>
              </w:rPr>
            </w:pPr>
          </w:p>
          <w:p w14:paraId="58DA365D" w14:textId="77777777" w:rsidR="00D02C4E" w:rsidRPr="000553C9" w:rsidRDefault="00D02C4E" w:rsidP="001975C8">
            <w:pPr>
              <w:pStyle w:val="Body"/>
              <w:spacing w:line="240" w:lineRule="auto"/>
              <w:rPr>
                <w:highlight w:val="yellow"/>
              </w:rPr>
            </w:pP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p>
        </w:tc>
      </w:tr>
      <w:tr w:rsidR="00D02C4E" w:rsidRPr="000553C9" w14:paraId="1DEEC97C" w14:textId="77777777" w:rsidTr="001975C8">
        <w:tc>
          <w:tcPr>
            <w:tcW w:w="1896" w:type="dxa"/>
            <w:vAlign w:val="center"/>
          </w:tcPr>
          <w:p w14:paraId="1929A5C9" w14:textId="77777777" w:rsidR="00D02C4E" w:rsidRDefault="00D02C4E" w:rsidP="001975C8">
            <w:pPr>
              <w:pStyle w:val="Body"/>
              <w:spacing w:line="240" w:lineRule="auto"/>
              <w:rPr>
                <w:rFonts w:ascii="Webdings" w:hAnsi="Webdings"/>
                <w:sz w:val="24"/>
                <w:szCs w:val="24"/>
              </w:rPr>
            </w:pPr>
          </w:p>
          <w:p w14:paraId="6DC9CE0F" w14:textId="77777777" w:rsidR="00D02C4E" w:rsidRPr="000553C9" w:rsidRDefault="00D02C4E" w:rsidP="001975C8">
            <w:pPr>
              <w:pStyle w:val="Body"/>
              <w:spacing w:line="240" w:lineRule="auto"/>
              <w:rPr>
                <w:highlight w:val="yellow"/>
              </w:rPr>
            </w:pP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p>
        </w:tc>
        <w:tc>
          <w:tcPr>
            <w:tcW w:w="2616" w:type="dxa"/>
          </w:tcPr>
          <w:p w14:paraId="71F2FE92" w14:textId="77777777" w:rsidR="00D02C4E" w:rsidRDefault="00D02C4E" w:rsidP="001975C8">
            <w:pPr>
              <w:pStyle w:val="Body"/>
              <w:spacing w:line="240" w:lineRule="auto"/>
              <w:rPr>
                <w:rFonts w:ascii="Webdings" w:hAnsi="Webdings"/>
                <w:sz w:val="24"/>
                <w:szCs w:val="24"/>
              </w:rPr>
            </w:pPr>
          </w:p>
          <w:p w14:paraId="121D2140" w14:textId="77777777" w:rsidR="00D02C4E" w:rsidRPr="003E5CD2" w:rsidRDefault="00D02C4E" w:rsidP="001975C8">
            <w:pPr>
              <w:spacing w:line="360" w:lineRule="auto"/>
              <w:rPr>
                <w:rFonts w:ascii="Webdings" w:hAnsi="Webdings"/>
              </w:rPr>
            </w:pP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p>
        </w:tc>
        <w:tc>
          <w:tcPr>
            <w:tcW w:w="2616" w:type="dxa"/>
            <w:vAlign w:val="center"/>
          </w:tcPr>
          <w:p w14:paraId="0291519F" w14:textId="77777777" w:rsidR="00D02C4E" w:rsidRDefault="00D02C4E" w:rsidP="001975C8">
            <w:pPr>
              <w:pStyle w:val="Body"/>
              <w:spacing w:line="240" w:lineRule="auto"/>
              <w:rPr>
                <w:rFonts w:ascii="Webdings" w:hAnsi="Webdings"/>
                <w:sz w:val="24"/>
                <w:szCs w:val="24"/>
              </w:rPr>
            </w:pPr>
          </w:p>
          <w:p w14:paraId="1BF4EB2C" w14:textId="77777777" w:rsidR="00D02C4E" w:rsidRPr="000553C9" w:rsidRDefault="00D02C4E" w:rsidP="001975C8">
            <w:pPr>
              <w:pStyle w:val="Body"/>
              <w:spacing w:line="240" w:lineRule="auto"/>
              <w:rPr>
                <w:vertAlign w:val="subscript"/>
              </w:rPr>
            </w:pP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p>
        </w:tc>
      </w:tr>
      <w:tr w:rsidR="00D02C4E" w:rsidRPr="000553C9" w14:paraId="7D292B2F" w14:textId="77777777" w:rsidTr="001975C8">
        <w:tc>
          <w:tcPr>
            <w:tcW w:w="1896" w:type="dxa"/>
          </w:tcPr>
          <w:p w14:paraId="6CB46400" w14:textId="77777777" w:rsidR="00D02C4E" w:rsidRDefault="00D02C4E" w:rsidP="001975C8">
            <w:pPr>
              <w:pStyle w:val="Body"/>
              <w:spacing w:line="240" w:lineRule="auto"/>
              <w:rPr>
                <w:rFonts w:ascii="Webdings" w:hAnsi="Webdings"/>
                <w:sz w:val="24"/>
                <w:szCs w:val="24"/>
              </w:rPr>
            </w:pPr>
          </w:p>
          <w:p w14:paraId="5F6D388D" w14:textId="77777777" w:rsidR="00D02C4E" w:rsidRPr="003E5CD2" w:rsidRDefault="00D02C4E" w:rsidP="001975C8">
            <w:pPr>
              <w:spacing w:line="360" w:lineRule="auto"/>
              <w:rPr>
                <w:rFonts w:ascii="Webdings" w:hAnsi="Webdings"/>
              </w:rPr>
            </w:pP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p>
        </w:tc>
        <w:tc>
          <w:tcPr>
            <w:tcW w:w="2616" w:type="dxa"/>
          </w:tcPr>
          <w:p w14:paraId="7C1F706E" w14:textId="77777777" w:rsidR="00D02C4E" w:rsidRDefault="00D02C4E" w:rsidP="001975C8">
            <w:pPr>
              <w:pStyle w:val="Body"/>
              <w:spacing w:line="240" w:lineRule="auto"/>
              <w:rPr>
                <w:rFonts w:ascii="Webdings" w:hAnsi="Webdings"/>
                <w:sz w:val="24"/>
                <w:szCs w:val="24"/>
              </w:rPr>
            </w:pPr>
          </w:p>
          <w:p w14:paraId="5D292BCA" w14:textId="77777777" w:rsidR="00D02C4E" w:rsidRPr="003E5CD2" w:rsidRDefault="00D02C4E" w:rsidP="001975C8">
            <w:pPr>
              <w:spacing w:line="360" w:lineRule="auto"/>
              <w:rPr>
                <w:rFonts w:ascii="Webdings" w:hAnsi="Webdings"/>
              </w:rPr>
            </w:pP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r w:rsidRPr="003E5CD2">
              <w:rPr>
                <w:rFonts w:ascii="Webdings" w:hAnsi="Webdings"/>
              </w:rPr>
              <w:t></w:t>
            </w:r>
          </w:p>
        </w:tc>
        <w:tc>
          <w:tcPr>
            <w:tcW w:w="2616" w:type="dxa"/>
            <w:vAlign w:val="center"/>
          </w:tcPr>
          <w:p w14:paraId="0F81B9BB" w14:textId="77777777" w:rsidR="00D02C4E" w:rsidRDefault="00D02C4E" w:rsidP="001975C8">
            <w:pPr>
              <w:pStyle w:val="Body"/>
              <w:spacing w:line="240" w:lineRule="auto"/>
              <w:rPr>
                <w:rFonts w:ascii="Webdings" w:hAnsi="Webdings"/>
                <w:sz w:val="24"/>
                <w:szCs w:val="24"/>
              </w:rPr>
            </w:pPr>
          </w:p>
          <w:p w14:paraId="7EBEEA23" w14:textId="77777777" w:rsidR="00D02C4E" w:rsidRPr="000553C9" w:rsidRDefault="00D02C4E" w:rsidP="001975C8">
            <w:pPr>
              <w:pStyle w:val="Body"/>
              <w:spacing w:line="240" w:lineRule="auto"/>
              <w:rPr>
                <w:vertAlign w:val="subscript"/>
              </w:rPr>
            </w:pP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r w:rsidRPr="003E5CD2">
              <w:rPr>
                <w:rFonts w:ascii="Webdings" w:hAnsi="Webdings"/>
                <w:sz w:val="24"/>
                <w:szCs w:val="24"/>
              </w:rPr>
              <w:t></w:t>
            </w:r>
          </w:p>
        </w:tc>
      </w:tr>
    </w:tbl>
    <w:p w14:paraId="737961C7" w14:textId="77777777" w:rsidR="00CC78D5" w:rsidRDefault="00CC78D5" w:rsidP="00C34173">
      <w:pPr>
        <w:pStyle w:val="Body"/>
        <w:rPr>
          <w:b/>
        </w:rPr>
      </w:pPr>
    </w:p>
    <w:p w14:paraId="2F6AAEA0" w14:textId="1D52259B" w:rsidR="00A23881" w:rsidRPr="00CC78D5" w:rsidRDefault="00CC78D5" w:rsidP="00C34173">
      <w:pPr>
        <w:pStyle w:val="Body"/>
        <w:rPr>
          <w:rFonts w:cs="Arial"/>
          <w:b/>
        </w:rPr>
      </w:pPr>
      <w:r w:rsidRPr="00CC78D5">
        <w:rPr>
          <w:b/>
        </w:rPr>
        <w:t>What to do</w:t>
      </w:r>
    </w:p>
    <w:p w14:paraId="2AB9F00A" w14:textId="7ADD9470" w:rsidR="00C73F7B" w:rsidRDefault="00B810E4" w:rsidP="00C11C4A">
      <w:pPr>
        <w:pStyle w:val="BL"/>
      </w:pPr>
      <w:r>
        <w:rPr>
          <w:rFonts w:cs="Arial"/>
          <w:noProof/>
          <w:sz w:val="16"/>
          <w:lang w:eastAsia="en-GB"/>
        </w:rPr>
        <mc:AlternateContent>
          <mc:Choice Requires="wps">
            <w:drawing>
              <wp:anchor distT="0" distB="0" distL="114300" distR="114300" simplePos="0" relativeHeight="251692032" behindDoc="1" locked="0" layoutInCell="1" allowOverlap="1" wp14:anchorId="1E6224AC" wp14:editId="54A5E20B">
                <wp:simplePos x="0" y="0"/>
                <wp:positionH relativeFrom="column">
                  <wp:posOffset>3342640</wp:posOffset>
                </wp:positionH>
                <wp:positionV relativeFrom="paragraph">
                  <wp:posOffset>48895</wp:posOffset>
                </wp:positionV>
                <wp:extent cx="1174750" cy="581660"/>
                <wp:effectExtent l="13335" t="13970" r="12065" b="13970"/>
                <wp:wrapSquare wrapText="bothSides"/>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581660"/>
                        </a:xfrm>
                        <a:prstGeom prst="rect">
                          <a:avLst/>
                        </a:prstGeom>
                        <a:solidFill>
                          <a:srgbClr val="B6DDE8"/>
                        </a:solidFill>
                        <a:ln w="12700">
                          <a:solidFill>
                            <a:schemeClr val="tx1">
                              <a:lumMod val="100000"/>
                              <a:lumOff val="0"/>
                            </a:schemeClr>
                          </a:solidFill>
                          <a:miter lim="800000"/>
                          <a:headEnd/>
                          <a:tailEnd/>
                        </a:ln>
                      </wps:spPr>
                      <wps:txbx>
                        <w:txbxContent>
                          <w:p w14:paraId="1679844A" w14:textId="77777777" w:rsidR="00A23881" w:rsidRPr="003775BC" w:rsidRDefault="00A23881" w:rsidP="00DF283C">
                            <w:pPr>
                              <w:pStyle w:val="Subheadabovespace"/>
                              <w:rPr>
                                <w:rFonts w:cs="Arial"/>
                              </w:rPr>
                            </w:pPr>
                            <w:r w:rsidRPr="003E5CD2">
                              <w:t>You</w:t>
                            </w:r>
                            <w:r w:rsidR="00C73F7B">
                              <w:t xml:space="preserve"> will</w:t>
                            </w:r>
                            <w:r w:rsidRPr="003E5CD2">
                              <w:t xml:space="preserve"> need</w:t>
                            </w:r>
                          </w:p>
                          <w:p w14:paraId="4ED4BBF6" w14:textId="77777777" w:rsidR="00A23881" w:rsidRPr="00016A53" w:rsidRDefault="007A198A" w:rsidP="00C73F7B">
                            <w:pPr>
                              <w:pStyle w:val="BL"/>
                              <w:spacing w:after="60"/>
                            </w:pPr>
                            <w:r w:rsidRPr="007A198A">
                              <w:t>coloured pencils</w:t>
                            </w:r>
                            <w:r w:rsidR="00DF283C" w:rsidRPr="00DF283C">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224AC" id="Text Box 72" o:spid="_x0000_s1040" type="#_x0000_t202" style="position:absolute;left:0;text-align:left;margin-left:263.2pt;margin-top:3.85pt;width:92.5pt;height:45.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" fillcolor="#b6dde8" strokecolor="black [3213]" strokeweight="1pt">
                <v:textbox inset=",7.2pt,,7.2pt">
                  <w:txbxContent>
                    <w:p w14:paraId="1679844A" w14:textId="77777777" w:rsidR="00A23881" w:rsidRPr="003775BC" w:rsidRDefault="00A23881" w:rsidP="00DF283C">
                      <w:pPr>
                        <w:pStyle w:val="Subheadabovespace"/>
                        <w:rPr>
                          <w:rFonts w:cs="Arial"/>
                        </w:rPr>
                      </w:pPr>
                      <w:r w:rsidRPr="003E5CD2">
                        <w:t>You</w:t>
                      </w:r>
                      <w:r w:rsidR="00C73F7B">
                        <w:t xml:space="preserve"> will</w:t>
                      </w:r>
                      <w:r w:rsidRPr="003E5CD2">
                        <w:t xml:space="preserve"> need</w:t>
                      </w:r>
                    </w:p>
                    <w:p w14:paraId="4ED4BBF6" w14:textId="77777777" w:rsidR="00A23881" w:rsidRPr="00016A53" w:rsidRDefault="007A198A" w:rsidP="00C73F7B">
                      <w:pPr>
                        <w:pStyle w:val="BL"/>
                        <w:spacing w:after="60"/>
                      </w:pPr>
                      <w:r w:rsidRPr="007A198A">
                        <w:t>coloured pencils</w:t>
                      </w:r>
                      <w:r w:rsidR="00DF283C" w:rsidRPr="00DF283C">
                        <w:t xml:space="preserve"> </w:t>
                      </w:r>
                    </w:p>
                  </w:txbxContent>
                </v:textbox>
                <w10:wrap type="square"/>
              </v:shape>
            </w:pict>
          </mc:Fallback>
        </mc:AlternateContent>
      </w:r>
      <w:r w:rsidR="00C73F7B">
        <w:t>Ask your child to choose two colours to colour the first train.</w:t>
      </w:r>
    </w:p>
    <w:p w14:paraId="3A3A8726" w14:textId="77777777" w:rsidR="00C73F7B" w:rsidRDefault="00C73F7B" w:rsidP="00C73F7B">
      <w:pPr>
        <w:pStyle w:val="BL"/>
        <w:spacing w:line="240" w:lineRule="atLeast"/>
      </w:pPr>
      <w:r>
        <w:t xml:space="preserve">You write the fractions that describe the train, e.g. if 4 of the six carriages are blue and 2 are green, it is </w:t>
      </w:r>
      <w:r w:rsidRPr="00E63AFD">
        <w:t xml:space="preserve"> </w:t>
      </w:r>
      <m:oMath>
        <m:f>
          <m:fPr>
            <m:ctrlPr>
              <w:rPr>
                <w:rFonts w:ascii="Cambria Math" w:hAnsi="Cambria Math" w:cs="Arial"/>
                <w:i/>
                <w:sz w:val="24"/>
                <w:szCs w:val="24"/>
              </w:rPr>
            </m:ctrlPr>
          </m:fPr>
          <m:num>
            <m:r>
              <w:rPr>
                <w:rFonts w:ascii="Cambria Math" w:cs="Arial"/>
                <w:sz w:val="24"/>
                <w:szCs w:val="24"/>
              </w:rPr>
              <m:t>4</m:t>
            </m:r>
          </m:num>
          <m:den>
            <m:r>
              <w:rPr>
                <w:rFonts w:ascii="Cambria Math" w:cs="Arial"/>
                <w:sz w:val="24"/>
                <w:szCs w:val="24"/>
              </w:rPr>
              <m:t>6</m:t>
            </m:r>
          </m:den>
        </m:f>
      </m:oMath>
      <w:r>
        <w:t xml:space="preserve"> blue and </w:t>
      </w:r>
      <w:r w:rsidRPr="00E63AFD">
        <w:t xml:space="preserve"> </w:t>
      </w:r>
      <m:oMath>
        <m:f>
          <m:fPr>
            <m:ctrlPr>
              <w:rPr>
                <w:rFonts w:ascii="Cambria Math" w:hAnsi="Cambria Math" w:cs="Arial"/>
                <w:i/>
                <w:sz w:val="24"/>
                <w:szCs w:val="24"/>
              </w:rPr>
            </m:ctrlPr>
          </m:fPr>
          <m:num>
            <m:r>
              <w:rPr>
                <w:rFonts w:ascii="Cambria Math" w:cs="Arial"/>
                <w:sz w:val="24"/>
                <w:szCs w:val="24"/>
              </w:rPr>
              <m:t>2</m:t>
            </m:r>
          </m:num>
          <m:den>
            <m:r>
              <w:rPr>
                <w:rFonts w:ascii="Cambria Math" w:cs="Arial"/>
                <w:sz w:val="24"/>
                <w:szCs w:val="24"/>
              </w:rPr>
              <m:t>6</m:t>
            </m:r>
          </m:den>
        </m:f>
      </m:oMath>
      <w:r>
        <w:t xml:space="preserve"> green. </w:t>
      </w:r>
    </w:p>
    <w:p w14:paraId="725F9CA3" w14:textId="77777777" w:rsidR="00A23881" w:rsidRDefault="00C73F7B" w:rsidP="00C11C4A">
      <w:pPr>
        <w:pStyle w:val="BL"/>
        <w:rPr>
          <w:rFonts w:cs="Arial"/>
        </w:rPr>
      </w:pPr>
      <w:r>
        <w:t>Change roles and complete the grid.</w:t>
      </w:r>
    </w:p>
    <w:p w14:paraId="5908FF44" w14:textId="77777777" w:rsidR="000B70CF" w:rsidRPr="003775BC" w:rsidRDefault="000B70CF" w:rsidP="000B70CF">
      <w:pPr>
        <w:pStyle w:val="Subheadabovespace"/>
        <w:rPr>
          <w:rFonts w:cs="Arial"/>
        </w:rPr>
      </w:pPr>
      <w:r w:rsidRPr="003775BC">
        <w:rPr>
          <w:rFonts w:cs="Arial"/>
        </w:rPr>
        <w:t>Variation</w:t>
      </w:r>
    </w:p>
    <w:p w14:paraId="6731B2E3" w14:textId="77777777" w:rsidR="00C11C4A" w:rsidRDefault="00814E6B" w:rsidP="00C11C4A">
      <w:pPr>
        <w:pStyle w:val="BL"/>
        <w:tabs>
          <w:tab w:val="clear" w:pos="360"/>
          <w:tab w:val="num" w:pos="4230"/>
        </w:tabs>
        <w:ind w:left="216" w:hanging="216"/>
      </w:pPr>
      <w:r w:rsidRPr="00814E6B">
        <w:t>Use thr</w:t>
      </w:r>
      <w:r w:rsidRPr="00C11C4A">
        <w:t>ee colour</w:t>
      </w:r>
      <w:r w:rsidRPr="00814E6B">
        <w:t>s for the train.</w:t>
      </w:r>
    </w:p>
    <w:p w14:paraId="2D99E4C9" w14:textId="49FD4743" w:rsidR="00187E42" w:rsidRPr="00DF283C" w:rsidRDefault="00B810E4" w:rsidP="00C11C4A">
      <w:pPr>
        <w:pStyle w:val="BL"/>
        <w:tabs>
          <w:tab w:val="clear" w:pos="360"/>
          <w:tab w:val="num" w:pos="4230"/>
        </w:tabs>
        <w:ind w:left="216" w:hanging="216"/>
      </w:pPr>
      <w:r>
        <w:rPr>
          <w:noProof/>
          <w:lang w:eastAsia="en-GB"/>
        </w:rPr>
        <mc:AlternateContent>
          <mc:Choice Requires="wps">
            <w:drawing>
              <wp:anchor distT="0" distB="0" distL="114300" distR="114300" simplePos="0" relativeHeight="251737088" behindDoc="1" locked="0" layoutInCell="1" allowOverlap="1" wp14:anchorId="3625A7BD" wp14:editId="47DB7AA8">
                <wp:simplePos x="0" y="0"/>
                <wp:positionH relativeFrom="column">
                  <wp:posOffset>-3810</wp:posOffset>
                </wp:positionH>
                <wp:positionV relativeFrom="paragraph">
                  <wp:posOffset>191770</wp:posOffset>
                </wp:positionV>
                <wp:extent cx="4542155" cy="228600"/>
                <wp:effectExtent l="635" t="3175" r="635" b="0"/>
                <wp:wrapNone/>
                <wp:docPr id="11" name="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2155" cy="228600"/>
                        </a:xfrm>
                        <a:prstGeom prst="rect">
                          <a:avLst/>
                        </a:prstGeom>
                        <a:solidFill>
                          <a:srgbClr val="80B0E4"/>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455954" id="Rectangle 1712" o:spid="_x0000_s1026" style="position:absolute;margin-left:-.3pt;margin-top:15.1pt;width:357.65pt;height:1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" fillcolor="#80b0e4" stroked="f" strokecolor="black [3213]" strokeweight="1pt"/>
            </w:pict>
          </mc:Fallback>
        </mc:AlternateContent>
      </w:r>
      <w:r w:rsidR="00187E42">
        <w:t>Draw more trains</w:t>
      </w:r>
    </w:p>
    <w:p w14:paraId="03EACFB6" w14:textId="1D8D9BF8" w:rsidR="000B70CF" w:rsidRPr="003775BC" w:rsidRDefault="00B810E4" w:rsidP="00D353E0">
      <w:pPr>
        <w:pStyle w:val="HeaddingwithColor"/>
        <w:spacing w:before="120"/>
        <w:rPr>
          <w:rFonts w:cs="Arial"/>
        </w:rPr>
      </w:pPr>
      <w:r>
        <w:rPr>
          <w:noProof/>
          <w:lang w:eastAsia="en-GB"/>
        </w:rPr>
        <mc:AlternateContent>
          <mc:Choice Requires="wps">
            <w:drawing>
              <wp:anchor distT="0" distB="0" distL="114300" distR="114300" simplePos="0" relativeHeight="251739136" behindDoc="0" locked="0" layoutInCell="1" allowOverlap="1" wp14:anchorId="5DA0BB8D" wp14:editId="26F4EF50">
                <wp:simplePos x="0" y="0"/>
                <wp:positionH relativeFrom="column">
                  <wp:posOffset>2760345</wp:posOffset>
                </wp:positionH>
                <wp:positionV relativeFrom="paragraph">
                  <wp:posOffset>264795</wp:posOffset>
                </wp:positionV>
                <wp:extent cx="1695450" cy="508000"/>
                <wp:effectExtent l="12065" t="9525" r="6985" b="53975"/>
                <wp:wrapNone/>
                <wp:docPr id="10"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508000"/>
                        </a:xfrm>
                        <a:prstGeom prst="wedgeRoundRectCallout">
                          <a:avLst>
                            <a:gd name="adj1" fmla="val 44644"/>
                            <a:gd name="adj2" fmla="val 57500"/>
                            <a:gd name="adj3" fmla="val 16667"/>
                          </a:avLst>
                        </a:prstGeom>
                        <a:solidFill>
                          <a:srgbClr val="B6DDE8"/>
                        </a:solidFill>
                        <a:ln w="3175">
                          <a:solidFill>
                            <a:schemeClr val="dk1">
                              <a:lumMod val="100000"/>
                              <a:lumOff val="0"/>
                            </a:schemeClr>
                          </a:solidFill>
                          <a:miter lim="800000"/>
                          <a:headEnd/>
                          <a:tailEnd/>
                        </a:ln>
                      </wps:spPr>
                      <wps:txbx>
                        <w:txbxContent>
                          <w:p w14:paraId="553EB29B" w14:textId="77777777" w:rsidR="00187E42" w:rsidRPr="002C09FB" w:rsidRDefault="00187E42" w:rsidP="00187E42">
                            <w:pPr>
                              <w:pStyle w:val="BubbleText"/>
                              <w:spacing w:line="240" w:lineRule="atLeast"/>
                            </w:pPr>
                            <w:r w:rsidRPr="00FB1BC9">
                              <w:t xml:space="preserve">How many eighths do I need to add to </w:t>
                            </w:r>
                            <m:oMath>
                              <m:f>
                                <m:fPr>
                                  <m:ctrlPr>
                                    <w:rPr>
                                      <w:rFonts w:ascii="Cambria Math" w:hAnsi="Cambria Math" w:cs="Arial"/>
                                      <w:i/>
                                      <w:color w:val="000000"/>
                                      <w:sz w:val="24"/>
                                      <w:szCs w:val="24"/>
                                    </w:rPr>
                                  </m:ctrlPr>
                                </m:fPr>
                                <m:num>
                                  <m:r>
                                    <w:rPr>
                                      <w:rFonts w:ascii="Cambria Math" w:cs="Arial"/>
                                      <w:sz w:val="24"/>
                                      <w:szCs w:val="24"/>
                                    </w:rPr>
                                    <m:t>5</m:t>
                                  </m:r>
                                </m:num>
                                <m:den>
                                  <m:r>
                                    <w:rPr>
                                      <w:rFonts w:ascii="Cambria Math" w:cs="Arial"/>
                                      <w:sz w:val="24"/>
                                      <w:szCs w:val="24"/>
                                    </w:rPr>
                                    <m:t>8</m:t>
                                  </m:r>
                                </m:den>
                              </m:f>
                            </m:oMath>
                            <w:r w:rsidRPr="00FB1BC9">
                              <w:t xml:space="preserve"> to make a whole?</w:t>
                            </w:r>
                          </w:p>
                        </w:txbxContent>
                      </wps:txbx>
                      <wps:bodyPr rot="0" vert="horz" wrap="square" lIns="0" tIns="4572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A0BB8D" id="Rounded Rectangular Callout 109" o:spid="_x0000_s1041" type="#_x0000_t62" style="position:absolute;left:0;text-align:left;margin-left:217.35pt;margin-top:20.85pt;width:133.5pt;height:4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" adj="20443,23220" fillcolor="#b6dde8" strokecolor="black [3200]" strokeweight=".25pt">
                <v:textbox inset="0,,0,0">
                  <w:txbxContent>
                    <w:p w14:paraId="553EB29B" w14:textId="77777777" w:rsidR="00187E42" w:rsidRPr="002C09FB" w:rsidRDefault="00187E42" w:rsidP="00187E42">
                      <w:pPr>
                        <w:pStyle w:val="BubbleText"/>
                        <w:spacing w:line="240" w:lineRule="atLeast"/>
                      </w:pPr>
                      <w:r w:rsidRPr="00FB1BC9">
                        <w:t xml:space="preserve">How many eighths do I need to add to </w:t>
                      </w:r>
                      <m:oMath>
                        <m:f>
                          <m:fPr>
                            <m:ctrlPr>
                              <w:rPr>
                                <w:rFonts w:ascii="Cambria Math" w:hAnsi="Cambria Math" w:cs="Arial"/>
                                <w:i/>
                                <w:color w:val="000000"/>
                                <w:sz w:val="24"/>
                                <w:szCs w:val="24"/>
                              </w:rPr>
                            </m:ctrlPr>
                          </m:fPr>
                          <m:num>
                            <m:r>
                              <w:rPr>
                                <w:rFonts w:ascii="Cambria Math" w:cs="Arial"/>
                                <w:sz w:val="24"/>
                                <w:szCs w:val="24"/>
                              </w:rPr>
                              <m:t>5</m:t>
                            </m:r>
                          </m:num>
                          <m:den>
                            <m:r>
                              <w:rPr>
                                <w:rFonts w:ascii="Cambria Math" w:cs="Arial"/>
                                <w:sz w:val="24"/>
                                <w:szCs w:val="24"/>
                              </w:rPr>
                              <m:t>8</m:t>
                            </m:r>
                          </m:den>
                        </m:f>
                      </m:oMath>
                      <w:r w:rsidRPr="00FB1BC9">
                        <w:t xml:space="preserve"> to make a whole?</w:t>
                      </w:r>
                    </w:p>
                  </w:txbxContent>
                </v:textbox>
              </v:shape>
            </w:pict>
          </mc:Fallback>
        </mc:AlternateContent>
      </w:r>
      <w:r w:rsidR="000B70CF" w:rsidRPr="003775BC">
        <w:rPr>
          <w:rFonts w:cs="Arial"/>
        </w:rPr>
        <w:t>QUESTIONS TO ASK</w:t>
      </w:r>
    </w:p>
    <w:p w14:paraId="622F20AD" w14:textId="11835BEF" w:rsidR="00D50AF2" w:rsidRDefault="00B810E4" w:rsidP="00FB1BC9">
      <w:pPr>
        <w:pStyle w:val="BL"/>
        <w:numPr>
          <w:ilvl w:val="0"/>
          <w:numId w:val="0"/>
        </w:numPr>
        <w:spacing w:line="240" w:lineRule="atLeast"/>
        <w:ind w:left="215"/>
      </w:pPr>
      <w:r>
        <w:rPr>
          <w:noProof/>
          <w:lang w:eastAsia="en-GB"/>
        </w:rPr>
        <mc:AlternateContent>
          <mc:Choice Requires="wps">
            <w:drawing>
              <wp:anchor distT="0" distB="0" distL="114300" distR="114300" simplePos="0" relativeHeight="251738112" behindDoc="0" locked="0" layoutInCell="1" allowOverlap="1" wp14:anchorId="7A47EB68" wp14:editId="49064B4B">
                <wp:simplePos x="0" y="0"/>
                <wp:positionH relativeFrom="column">
                  <wp:posOffset>0</wp:posOffset>
                </wp:positionH>
                <wp:positionV relativeFrom="paragraph">
                  <wp:posOffset>1270</wp:posOffset>
                </wp:positionV>
                <wp:extent cx="2672080" cy="287020"/>
                <wp:effectExtent l="13970" t="6350" r="9525" b="78105"/>
                <wp:wrapNone/>
                <wp:docPr id="9"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2080" cy="287020"/>
                        </a:xfrm>
                        <a:prstGeom prst="wedgeRoundRectCallout">
                          <a:avLst>
                            <a:gd name="adj1" fmla="val -38759"/>
                            <a:gd name="adj2" fmla="val 74338"/>
                            <a:gd name="adj3" fmla="val 16667"/>
                          </a:avLst>
                        </a:prstGeom>
                        <a:solidFill>
                          <a:srgbClr val="B6DDE8"/>
                        </a:solidFill>
                        <a:ln w="3175">
                          <a:solidFill>
                            <a:schemeClr val="tx1">
                              <a:lumMod val="100000"/>
                              <a:lumOff val="0"/>
                            </a:schemeClr>
                          </a:solidFill>
                          <a:miter lim="800000"/>
                          <a:headEnd/>
                          <a:tailEnd/>
                        </a:ln>
                      </wps:spPr>
                      <wps:txbx>
                        <w:txbxContent>
                          <w:p w14:paraId="59FFD000" w14:textId="4CF9B541" w:rsidR="00187E42" w:rsidRPr="002C09FB" w:rsidRDefault="00187E42" w:rsidP="00187E42">
                            <w:pPr>
                              <w:pStyle w:val="BubbleText"/>
                              <w:spacing w:line="240" w:lineRule="atLeast"/>
                            </w:pPr>
                            <w:r w:rsidRPr="006A1B1F">
                              <w:t xml:space="preserve">How do I find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2</m:t>
                                  </m:r>
                                </m:den>
                              </m:f>
                            </m:oMath>
                            <w:r w:rsidRPr="006A1B1F">
                              <w:t xml:space="preserve">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4</m:t>
                                  </m:r>
                                </m:den>
                              </m:f>
                            </m:oMath>
                            <w:r w:rsidRPr="006A1B1F">
                              <w:t xml:space="preserve"> </w:t>
                            </w:r>
                            <w:r w:rsidR="00C11C4A">
                              <w:t>,</w:t>
                            </w:r>
                            <w:r w:rsidRPr="006A1B1F">
                              <w:t xml:space="preserve">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5</m:t>
                                  </m:r>
                                </m:den>
                              </m:f>
                            </m:oMath>
                            <w:r w:rsidRPr="006A1B1F">
                              <w:t>) of 40 objects? Explain.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47EB68" id="AutoShape 129" o:spid="_x0000_s1042" type="#_x0000_t62" style="position:absolute;left:0;text-align:left;margin-left:0;margin-top:.1pt;width:210.4pt;height: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" adj="2428,26857" fillcolor="#b6dde8" strokecolor="black [3213]" strokeweight=".25pt">
                <v:textbox inset="0,0,0,0">
                  <w:txbxContent>
                    <w:p w14:paraId="59FFD000" w14:textId="4CF9B541" w:rsidR="00187E42" w:rsidRPr="002C09FB" w:rsidRDefault="00187E42" w:rsidP="00187E42">
                      <w:pPr>
                        <w:pStyle w:val="BubbleText"/>
                        <w:spacing w:line="240" w:lineRule="atLeast"/>
                      </w:pPr>
                      <w:r w:rsidRPr="006A1B1F">
                        <w:t xml:space="preserve">How do I find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2</m:t>
                            </m:r>
                          </m:den>
                        </m:f>
                      </m:oMath>
                      <w:r w:rsidRPr="006A1B1F">
                        <w:t xml:space="preserve">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4</m:t>
                            </m:r>
                          </m:den>
                        </m:f>
                      </m:oMath>
                      <w:r w:rsidRPr="006A1B1F">
                        <w:t xml:space="preserve"> </w:t>
                      </w:r>
                      <w:r w:rsidR="00C11C4A">
                        <w:t>,</w:t>
                      </w:r>
                      <w:r w:rsidRPr="006A1B1F">
                        <w:t xml:space="preserve"> </w:t>
                      </w:r>
                      <m:oMath>
                        <m:f>
                          <m:fPr>
                            <m:ctrlPr>
                              <w:rPr>
                                <w:rFonts w:ascii="Cambria Math" w:hAnsi="Cambria Math" w:cs="Arial"/>
                                <w:i/>
                                <w:color w:val="000000"/>
                                <w:sz w:val="24"/>
                                <w:szCs w:val="24"/>
                              </w:rPr>
                            </m:ctrlPr>
                          </m:fPr>
                          <m:num>
                            <m:r>
                              <w:rPr>
                                <w:rFonts w:ascii="Cambria Math" w:cs="Arial"/>
                                <w:sz w:val="24"/>
                                <w:szCs w:val="24"/>
                              </w:rPr>
                              <m:t>1</m:t>
                            </m:r>
                          </m:num>
                          <m:den>
                            <m:r>
                              <w:rPr>
                                <w:rFonts w:ascii="Cambria Math" w:cs="Arial"/>
                                <w:sz w:val="24"/>
                                <w:szCs w:val="24"/>
                              </w:rPr>
                              <m:t>5</m:t>
                            </m:r>
                          </m:den>
                        </m:f>
                      </m:oMath>
                      <w:r w:rsidRPr="006A1B1F">
                        <w:t>) of 40 objects? Explain.</w:t>
                      </w:r>
                    </w:p>
                  </w:txbxContent>
                </v:textbox>
              </v:shape>
            </w:pict>
          </mc:Fallback>
        </mc:AlternateContent>
      </w:r>
    </w:p>
    <w:p w14:paraId="45058974" w14:textId="77777777" w:rsidR="00C42B8F" w:rsidRDefault="00C42B8F" w:rsidP="00FB1BC9">
      <w:pPr>
        <w:pStyle w:val="BL"/>
        <w:numPr>
          <w:ilvl w:val="0"/>
          <w:numId w:val="0"/>
        </w:numPr>
        <w:spacing w:line="240" w:lineRule="atLeast"/>
        <w:ind w:left="215"/>
      </w:pPr>
    </w:p>
    <w:p w14:paraId="0077039B" w14:textId="20CAA54D" w:rsidR="00C42B8F" w:rsidRDefault="00B810E4" w:rsidP="00FB1BC9">
      <w:pPr>
        <w:pStyle w:val="BL"/>
        <w:numPr>
          <w:ilvl w:val="0"/>
          <w:numId w:val="0"/>
        </w:numPr>
        <w:spacing w:line="240" w:lineRule="atLeast"/>
        <w:ind w:left="215"/>
      </w:pPr>
      <w:r>
        <w:rPr>
          <w:rFonts w:cs="Arial"/>
          <w:noProof/>
          <w:lang w:eastAsia="en-GB"/>
        </w:rPr>
        <mc:AlternateContent>
          <mc:Choice Requires="wps">
            <w:drawing>
              <wp:anchor distT="0" distB="0" distL="114300" distR="114300" simplePos="0" relativeHeight="251740160" behindDoc="0" locked="0" layoutInCell="1" allowOverlap="1" wp14:anchorId="341EF728" wp14:editId="55D9D4EF">
                <wp:simplePos x="0" y="0"/>
                <wp:positionH relativeFrom="column">
                  <wp:posOffset>-20320</wp:posOffset>
                </wp:positionH>
                <wp:positionV relativeFrom="paragraph">
                  <wp:posOffset>124460</wp:posOffset>
                </wp:positionV>
                <wp:extent cx="1126490" cy="415290"/>
                <wp:effectExtent l="12700" t="5715" r="13335" b="17145"/>
                <wp:wrapNone/>
                <wp:docPr id="8"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415290"/>
                        </a:xfrm>
                        <a:prstGeom prst="wedgeRoundRectCallout">
                          <a:avLst>
                            <a:gd name="adj1" fmla="val -338"/>
                            <a:gd name="adj2" fmla="val 51069"/>
                            <a:gd name="adj3" fmla="val 16667"/>
                          </a:avLst>
                        </a:prstGeom>
                        <a:solidFill>
                          <a:srgbClr val="B6DDE8"/>
                        </a:solidFill>
                        <a:ln w="3175">
                          <a:solidFill>
                            <a:schemeClr val="dk1">
                              <a:lumMod val="100000"/>
                              <a:lumOff val="0"/>
                            </a:schemeClr>
                          </a:solidFill>
                          <a:miter lim="800000"/>
                          <a:headEnd/>
                          <a:tailEnd/>
                        </a:ln>
                      </wps:spPr>
                      <wps:txbx>
                        <w:txbxContent>
                          <w:p w14:paraId="0C785A4A" w14:textId="77777777" w:rsidR="00187E42" w:rsidRPr="002C09FB" w:rsidRDefault="00187E42" w:rsidP="00187E42">
                            <w:pPr>
                              <w:pStyle w:val="BubbleText"/>
                              <w:spacing w:line="240" w:lineRule="atLeast"/>
                            </w:pPr>
                            <w:r>
                              <w:t>What is</w:t>
                            </w:r>
                            <w:r w:rsidRPr="00FB1BC9">
                              <w:t xml:space="preserve"> </w:t>
                            </w:r>
                            <m:oMath>
                              <m:f>
                                <m:fPr>
                                  <m:ctrlPr>
                                    <w:rPr>
                                      <w:rFonts w:ascii="Cambria Math" w:hAnsi="Cambria Math" w:cs="Arial"/>
                                      <w:i/>
                                      <w:color w:val="000000"/>
                                      <w:sz w:val="24"/>
                                      <w:szCs w:val="24"/>
                                    </w:rPr>
                                  </m:ctrlPr>
                                </m:fPr>
                                <m:num>
                                  <m:r>
                                    <w:rPr>
                                      <w:rFonts w:ascii="Cambria Math" w:cs="Arial"/>
                                      <w:sz w:val="24"/>
                                      <w:szCs w:val="24"/>
                                    </w:rPr>
                                    <m:t>3</m:t>
                                  </m:r>
                                </m:num>
                                <m:den>
                                  <m:r>
                                    <w:rPr>
                                      <w:rFonts w:ascii="Cambria Math" w:cs="Arial"/>
                                      <w:sz w:val="24"/>
                                      <w:szCs w:val="24"/>
                                    </w:rPr>
                                    <m:t>4</m:t>
                                  </m:r>
                                </m:den>
                              </m:f>
                            </m:oMath>
                            <w:r>
                              <w:t xml:space="preserve"> </w:t>
                            </w:r>
                            <w:r w:rsidRPr="00FB1BC9">
                              <w:t>of 12?</w:t>
                            </w:r>
                          </w:p>
                        </w:txbxContent>
                      </wps:txbx>
                      <wps:bodyPr rot="0" vert="horz" wrap="square" lIns="91440" tIns="4572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1EF728" id="AutoShape 131" o:spid="_x0000_s1043" type="#_x0000_t62" style="position:absolute;left:0;text-align:left;margin-left:-1.6pt;margin-top:9.8pt;width:88.7pt;height:3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" adj="10727,21831" fillcolor="#b6dde8" strokecolor="black [3200]" strokeweight=".25pt">
                <v:textbox inset=",,,0">
                  <w:txbxContent>
                    <w:p w14:paraId="0C785A4A" w14:textId="77777777" w:rsidR="00187E42" w:rsidRPr="002C09FB" w:rsidRDefault="00187E42" w:rsidP="00187E42">
                      <w:pPr>
                        <w:pStyle w:val="BubbleText"/>
                        <w:spacing w:line="240" w:lineRule="atLeast"/>
                      </w:pPr>
                      <w:r>
                        <w:t>What is</w:t>
                      </w:r>
                      <w:r w:rsidRPr="00FB1BC9">
                        <w:t xml:space="preserve"> </w:t>
                      </w:r>
                      <m:oMath>
                        <m:f>
                          <m:fPr>
                            <m:ctrlPr>
                              <w:rPr>
                                <w:rFonts w:ascii="Cambria Math" w:hAnsi="Cambria Math" w:cs="Arial"/>
                                <w:i/>
                                <w:color w:val="000000"/>
                                <w:sz w:val="24"/>
                                <w:szCs w:val="24"/>
                              </w:rPr>
                            </m:ctrlPr>
                          </m:fPr>
                          <m:num>
                            <m:r>
                              <w:rPr>
                                <w:rFonts w:ascii="Cambria Math" w:cs="Arial"/>
                                <w:sz w:val="24"/>
                                <w:szCs w:val="24"/>
                              </w:rPr>
                              <m:t>3</m:t>
                            </m:r>
                          </m:num>
                          <m:den>
                            <m:r>
                              <w:rPr>
                                <w:rFonts w:ascii="Cambria Math" w:cs="Arial"/>
                                <w:sz w:val="24"/>
                                <w:szCs w:val="24"/>
                              </w:rPr>
                              <m:t>4</m:t>
                            </m:r>
                          </m:den>
                        </m:f>
                      </m:oMath>
                      <w:r>
                        <w:t xml:space="preserve"> </w:t>
                      </w:r>
                      <w:r w:rsidRPr="00FB1BC9">
                        <w:t>of 12?</w:t>
                      </w:r>
                    </w:p>
                  </w:txbxContent>
                </v:textbox>
              </v:shape>
            </w:pict>
          </mc:Fallback>
        </mc:AlternateContent>
      </w:r>
      <w:r>
        <w:rPr>
          <w:rFonts w:cs="Arial"/>
          <w:noProof/>
          <w:lang w:eastAsia="en-GB"/>
        </w:rPr>
        <mc:AlternateContent>
          <mc:Choice Requires="wps">
            <w:drawing>
              <wp:anchor distT="0" distB="0" distL="114300" distR="114300" simplePos="0" relativeHeight="251742208" behindDoc="0" locked="0" layoutInCell="1" allowOverlap="1" wp14:anchorId="22FC9578" wp14:editId="3C6CF404">
                <wp:simplePos x="0" y="0"/>
                <wp:positionH relativeFrom="column">
                  <wp:posOffset>1162050</wp:posOffset>
                </wp:positionH>
                <wp:positionV relativeFrom="paragraph">
                  <wp:posOffset>63500</wp:posOffset>
                </wp:positionV>
                <wp:extent cx="1510030" cy="381000"/>
                <wp:effectExtent l="42545" t="11430" r="9525" b="121920"/>
                <wp:wrapNone/>
                <wp:docPr id="7"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030" cy="381000"/>
                        </a:xfrm>
                        <a:prstGeom prst="wedgeRoundRectCallout">
                          <a:avLst>
                            <a:gd name="adj1" fmla="val -49412"/>
                            <a:gd name="adj2" fmla="val 76333"/>
                            <a:gd name="adj3" fmla="val 16667"/>
                          </a:avLst>
                        </a:prstGeom>
                        <a:solidFill>
                          <a:srgbClr val="B6DDE8"/>
                        </a:solidFill>
                        <a:ln w="3175">
                          <a:solidFill>
                            <a:schemeClr val="dk1">
                              <a:lumMod val="100000"/>
                              <a:lumOff val="0"/>
                            </a:schemeClr>
                          </a:solidFill>
                          <a:miter lim="800000"/>
                          <a:headEnd/>
                          <a:tailEnd/>
                        </a:ln>
                      </wps:spPr>
                      <wps:txbx>
                        <w:txbxContent>
                          <w:p w14:paraId="48D362C1" w14:textId="77777777" w:rsidR="00187E42" w:rsidRPr="002C09FB" w:rsidRDefault="00187E42" w:rsidP="00187E42">
                            <w:pPr>
                              <w:pStyle w:val="BubbleText"/>
                              <w:spacing w:line="240" w:lineRule="atLeast"/>
                            </w:pPr>
                            <w:r>
                              <w:t xml:space="preserve">What does </w:t>
                            </w:r>
                            <m:oMath>
                              <m:f>
                                <m:fPr>
                                  <m:ctrlPr>
                                    <w:rPr>
                                      <w:rFonts w:ascii="Cambria Math" w:hAnsi="Cambria Math" w:cs="Arial"/>
                                      <w:i/>
                                      <w:color w:val="000000"/>
                                      <w:sz w:val="24"/>
                                      <w:szCs w:val="24"/>
                                    </w:rPr>
                                  </m:ctrlPr>
                                </m:fPr>
                                <m:num>
                                  <m:r>
                                    <w:rPr>
                                      <w:rFonts w:ascii="Cambria Math" w:cs="Arial"/>
                                      <w:sz w:val="24"/>
                                      <w:szCs w:val="24"/>
                                    </w:rPr>
                                    <m:t>2</m:t>
                                  </m:r>
                                </m:num>
                                <m:den>
                                  <m:r>
                                    <w:rPr>
                                      <w:rFonts w:ascii="Cambria Math" w:cs="Arial"/>
                                      <w:sz w:val="24"/>
                                      <w:szCs w:val="24"/>
                                    </w:rPr>
                                    <m:t>5</m:t>
                                  </m:r>
                                </m:den>
                              </m:f>
                            </m:oMath>
                            <w:r>
                              <w:t xml:space="preserve"> + </w:t>
                            </w:r>
                            <m:oMath>
                              <m:f>
                                <m:fPr>
                                  <m:ctrlPr>
                                    <w:rPr>
                                      <w:rFonts w:ascii="Cambria Math" w:hAnsi="Cambria Math" w:cs="Arial"/>
                                      <w:i/>
                                      <w:color w:val="000000"/>
                                      <w:sz w:val="24"/>
                                      <w:szCs w:val="24"/>
                                    </w:rPr>
                                  </m:ctrlPr>
                                </m:fPr>
                                <m:num>
                                  <m:r>
                                    <w:rPr>
                                      <w:rFonts w:ascii="Cambria Math" w:cs="Arial"/>
                                      <w:sz w:val="24"/>
                                      <w:szCs w:val="24"/>
                                    </w:rPr>
                                    <m:t>3</m:t>
                                  </m:r>
                                </m:num>
                                <m:den>
                                  <m:r>
                                    <w:rPr>
                                      <w:rFonts w:ascii="Cambria Math" w:cs="Arial"/>
                                      <w:sz w:val="24"/>
                                      <w:szCs w:val="24"/>
                                    </w:rPr>
                                    <m:t>5</m:t>
                                  </m:r>
                                </m:den>
                              </m:f>
                            </m:oMath>
                            <w:r>
                              <w:t xml:space="preserve"> </w:t>
                            </w:r>
                            <w:r w:rsidRPr="00FB1BC9">
                              <w:t>equal?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2FC9578" id="AutoShape 133" o:spid="_x0000_s1044" type="#_x0000_t62" style="position:absolute;left:0;text-align:left;margin-left:91.5pt;margin-top:5pt;width:118.9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" adj="127,27288" fillcolor="#b6dde8" strokecolor="black [3200]" strokeweight=".25pt">
                <v:textbox>
                  <w:txbxContent>
                    <w:p w14:paraId="48D362C1" w14:textId="77777777" w:rsidR="00187E42" w:rsidRPr="002C09FB" w:rsidRDefault="00187E42" w:rsidP="00187E42">
                      <w:pPr>
                        <w:pStyle w:val="BubbleText"/>
                        <w:spacing w:line="240" w:lineRule="atLeast"/>
                      </w:pPr>
                      <w:r>
                        <w:t xml:space="preserve">What does </w:t>
                      </w:r>
                      <m:oMath>
                        <m:f>
                          <m:fPr>
                            <m:ctrlPr>
                              <w:rPr>
                                <w:rFonts w:ascii="Cambria Math" w:hAnsi="Cambria Math" w:cs="Arial"/>
                                <w:i/>
                                <w:color w:val="000000"/>
                                <w:sz w:val="24"/>
                                <w:szCs w:val="24"/>
                              </w:rPr>
                            </m:ctrlPr>
                          </m:fPr>
                          <m:num>
                            <m:r>
                              <w:rPr>
                                <w:rFonts w:ascii="Cambria Math" w:cs="Arial"/>
                                <w:sz w:val="24"/>
                                <w:szCs w:val="24"/>
                              </w:rPr>
                              <m:t>2</m:t>
                            </m:r>
                          </m:num>
                          <m:den>
                            <m:r>
                              <w:rPr>
                                <w:rFonts w:ascii="Cambria Math" w:cs="Arial"/>
                                <w:sz w:val="24"/>
                                <w:szCs w:val="24"/>
                              </w:rPr>
                              <m:t>5</m:t>
                            </m:r>
                          </m:den>
                        </m:f>
                      </m:oMath>
                      <w:r>
                        <w:t xml:space="preserve"> + </w:t>
                      </w:r>
                      <m:oMath>
                        <m:f>
                          <m:fPr>
                            <m:ctrlPr>
                              <w:rPr>
                                <w:rFonts w:ascii="Cambria Math" w:hAnsi="Cambria Math" w:cs="Arial"/>
                                <w:i/>
                                <w:color w:val="000000"/>
                                <w:sz w:val="24"/>
                                <w:szCs w:val="24"/>
                              </w:rPr>
                            </m:ctrlPr>
                          </m:fPr>
                          <m:num>
                            <m:r>
                              <w:rPr>
                                <w:rFonts w:ascii="Cambria Math" w:cs="Arial"/>
                                <w:sz w:val="24"/>
                                <w:szCs w:val="24"/>
                              </w:rPr>
                              <m:t>3</m:t>
                            </m:r>
                          </m:num>
                          <m:den>
                            <m:r>
                              <w:rPr>
                                <w:rFonts w:ascii="Cambria Math" w:cs="Arial"/>
                                <w:sz w:val="24"/>
                                <w:szCs w:val="24"/>
                              </w:rPr>
                              <m:t>5</m:t>
                            </m:r>
                          </m:den>
                        </m:f>
                      </m:oMath>
                      <w:r>
                        <w:t xml:space="preserve"> </w:t>
                      </w:r>
                      <w:r w:rsidRPr="00FB1BC9">
                        <w:t>equal?</w:t>
                      </w:r>
                    </w:p>
                  </w:txbxContent>
                </v:textbox>
              </v:shape>
            </w:pict>
          </mc:Fallback>
        </mc:AlternateContent>
      </w:r>
    </w:p>
    <w:sectPr w:rsidR="00C42B8F" w:rsidSect="00862772">
      <w:footerReference w:type="even" r:id="rId11"/>
      <w:footerReference w:type="default" r:id="rId12"/>
      <w:footerReference w:type="first" r:id="rId13"/>
      <w:pgSz w:w="16840" w:h="11900" w:orient="landscape"/>
      <w:pgMar w:top="1022" w:right="720" w:bottom="1022" w:left="720" w:header="706" w:footer="706" w:gutter="0"/>
      <w:cols w:num="2" w:space="13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87944" w14:textId="77777777" w:rsidR="008570E9" w:rsidRDefault="008570E9" w:rsidP="00A42AA8">
      <w:r>
        <w:separator/>
      </w:r>
    </w:p>
  </w:endnote>
  <w:endnote w:type="continuationSeparator" w:id="0">
    <w:p w14:paraId="04A3D935" w14:textId="77777777" w:rsidR="008570E9" w:rsidRDefault="008570E9" w:rsidP="00A42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0F82D" w14:textId="77777777" w:rsidR="00F72116" w:rsidRDefault="00C32425"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14:paraId="685D8A6C" w14:textId="77777777" w:rsidR="00F72116" w:rsidRDefault="00F72116" w:rsidP="00BF61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6D9AB" w14:textId="3CAC6D05" w:rsidR="00F72116" w:rsidRDefault="00B810E4" w:rsidP="00BF611A">
    <w:pPr>
      <w:pStyle w:val="Footer"/>
      <w:ind w:right="360"/>
    </w:pPr>
    <w:r>
      <w:rPr>
        <w:noProof/>
        <w:lang w:eastAsia="en-GB"/>
      </w:rPr>
      <mc:AlternateContent>
        <mc:Choice Requires="wps">
          <w:drawing>
            <wp:anchor distT="0" distB="0" distL="114300" distR="114300" simplePos="0" relativeHeight="251659264" behindDoc="1" locked="0" layoutInCell="1" allowOverlap="1" wp14:anchorId="54220019" wp14:editId="6221905F">
              <wp:simplePos x="0" y="0"/>
              <wp:positionH relativeFrom="column">
                <wp:posOffset>5354320</wp:posOffset>
              </wp:positionH>
              <wp:positionV relativeFrom="paragraph">
                <wp:posOffset>97155</wp:posOffset>
              </wp:positionV>
              <wp:extent cx="4462145" cy="3429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4CE327BD" w14:textId="77777777" w:rsidR="00F72116" w:rsidRDefault="00753510" w:rsidP="005B1243">
                          <w:pPr>
                            <w:jc w:val="center"/>
                          </w:pPr>
                          <w:r>
                            <w:rPr>
                              <w:rStyle w:val="PageNumber"/>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20019" id="_x0000_t202" coordsize="21600,21600" o:spt="202" path="m,l,21600r21600,l21600,xe">
              <v:stroke joinstyle="miter"/>
              <v:path gradientshapeok="t" o:connecttype="rect"/>
            </v:shapetype>
            <v:shape id="Text Box 2" o:spid="_x0000_s1045" type="#_x0000_t202" style="position:absolute;margin-left:421.6pt;margin-top:7.65pt;width:351.35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Z9i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" filled="f" stroked="f">
              <v:textbox inset=",7.2pt,,7.2pt">
                <w:txbxContent>
                  <w:p w14:paraId="4CE327BD" w14:textId="77777777" w:rsidR="00F72116" w:rsidRDefault="00753510" w:rsidP="005B1243">
                    <w:pPr>
                      <w:jc w:val="center"/>
                    </w:pPr>
                    <w:r>
                      <w:rPr>
                        <w:rStyle w:val="PageNumber"/>
                      </w:rPr>
                      <w:t>3</w:t>
                    </w:r>
                  </w:p>
                </w:txbxContent>
              </v:textbox>
            </v:shape>
          </w:pict>
        </mc:Fallback>
      </mc:AlternateContent>
    </w:r>
    <w:r>
      <w:rPr>
        <w:noProof/>
        <w:lang w:eastAsia="en-GB"/>
      </w:rPr>
      <mc:AlternateContent>
        <mc:Choice Requires="wps">
          <w:drawing>
            <wp:anchor distT="0" distB="0" distL="114300" distR="114300" simplePos="0" relativeHeight="251658240" behindDoc="1" locked="0" layoutInCell="1" allowOverlap="1" wp14:anchorId="376AA882" wp14:editId="38472694">
              <wp:simplePos x="0" y="0"/>
              <wp:positionH relativeFrom="column">
                <wp:posOffset>3810</wp:posOffset>
              </wp:positionH>
              <wp:positionV relativeFrom="paragraph">
                <wp:posOffset>86995</wp:posOffset>
              </wp:positionV>
              <wp:extent cx="4462145" cy="35306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424B6974" w14:textId="77777777" w:rsidR="00F72116" w:rsidRDefault="00753510" w:rsidP="005B1243">
                          <w:pPr>
                            <w:jc w:val="center"/>
                          </w:pPr>
                          <w:r>
                            <w:rPr>
                              <w:rStyle w:val="PageNumber"/>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AA882" id="Text Box 1" o:spid="_x0000_s1046" type="#_x0000_t202" style="position:absolute;margin-left:.3pt;margin-top:6.85pt;width:351.35pt;height:2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No6kdFFAgAATAQAAA4A&#10;AAAAAAAAAAAAAAAALgIAAGRycy9lMm9Eb2MueG1sUEsBAi0AFAAGAAgAAAAhADolPyLYAAAABgEA&#10;AA8AAAAAAAAAAAAAAAAAnwQAAGRycy9kb3ducmV2LnhtbFBLBQYAAAAABAAEAPMAAACkBQAAAAA=&#10;" filled="f" stroked="f">
              <v:textbox inset=",7.2pt,,7.2pt">
                <w:txbxContent>
                  <w:p w14:paraId="424B6974" w14:textId="77777777" w:rsidR="00F72116" w:rsidRDefault="00753510" w:rsidP="005B1243">
                    <w:pPr>
                      <w:jc w:val="center"/>
                    </w:pPr>
                    <w:r>
                      <w:rPr>
                        <w:rStyle w:val="PageNumber"/>
                      </w:rPr>
                      <w:t>2</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C73EA" w14:textId="027313A4" w:rsidR="00F72116" w:rsidRDefault="00B810E4">
    <w:pPr>
      <w:pStyle w:val="Footer"/>
    </w:pPr>
    <w:r>
      <w:rPr>
        <w:noProof/>
        <w:lang w:eastAsia="en-GB"/>
      </w:rPr>
      <mc:AlternateContent>
        <mc:Choice Requires="wps">
          <w:drawing>
            <wp:anchor distT="0" distB="0" distL="114300" distR="114300" simplePos="0" relativeHeight="251661312" behindDoc="1" locked="0" layoutInCell="1" allowOverlap="1" wp14:anchorId="11CF4C82" wp14:editId="32C31E6D">
              <wp:simplePos x="0" y="0"/>
              <wp:positionH relativeFrom="column">
                <wp:posOffset>5350510</wp:posOffset>
              </wp:positionH>
              <wp:positionV relativeFrom="paragraph">
                <wp:posOffset>97155</wp:posOffset>
              </wp:positionV>
              <wp:extent cx="4462145" cy="34290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42900"/>
                      </a:xfrm>
                      <a:prstGeom prst="rect">
                        <a:avLst/>
                      </a:prstGeom>
                      <a:noFill/>
                      <a:ln>
                        <a:noFill/>
                      </a:ln>
                      <a:extLst>
                        <a:ext uri="{909E8E84-426E-40dd-AFC4-6F175D3DCCD1}"/>
                        <a:ext uri="{91240B29-F687-4f45-9708-019B960494DF}"/>
                      </a:extLst>
                    </wps:spPr>
                    <wps:txbx>
                      <w:txbxContent>
                        <w:p w14:paraId="0439DCE2" w14:textId="77777777" w:rsidR="00F72116" w:rsidRDefault="00F72116" w:rsidP="005B1243">
                          <w:pPr>
                            <w:jc w:val="center"/>
                          </w:pPr>
                          <w:r>
                            <w:rPr>
                              <w:rStyle w:val="PageNumber"/>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F4C82" id="_x0000_t202" coordsize="21600,21600" o:spt="202" path="m,l,21600r21600,l21600,xe">
              <v:stroke joinstyle="miter"/>
              <v:path gradientshapeok="t" o:connecttype="rect"/>
            </v:shapetype>
            <v:shape id="Text Box 8" o:spid="_x0000_s1047" type="#_x0000_t202" style="position:absolute;margin-left:421.3pt;margin-top:7.65pt;width:351.35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" filled="f" stroked="f">
              <v:textbox inset=",7.2pt,,7.2pt">
                <w:txbxContent>
                  <w:p w14:paraId="0439DCE2" w14:textId="77777777" w:rsidR="00F72116" w:rsidRDefault="00F72116" w:rsidP="005B1243">
                    <w:pPr>
                      <w:jc w:val="center"/>
                    </w:pPr>
                    <w:r>
                      <w:rPr>
                        <w:rStyle w:val="PageNumber"/>
                      </w:rPr>
                      <w:t>1</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58B6E36D" wp14:editId="02072574">
              <wp:simplePos x="0" y="0"/>
              <wp:positionH relativeFrom="column">
                <wp:posOffset>0</wp:posOffset>
              </wp:positionH>
              <wp:positionV relativeFrom="paragraph">
                <wp:posOffset>99695</wp:posOffset>
              </wp:positionV>
              <wp:extent cx="4462145" cy="3530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2145" cy="353060"/>
                      </a:xfrm>
                      <a:prstGeom prst="rect">
                        <a:avLst/>
                      </a:prstGeom>
                      <a:noFill/>
                      <a:ln>
                        <a:noFill/>
                      </a:ln>
                      <a:extLst>
                        <a:ext uri="{909E8E84-426E-40dd-AFC4-6F175D3DCCD1}"/>
                        <a:ext uri="{91240B29-F687-4f45-9708-019B960494DF}"/>
                      </a:extLst>
                    </wps:spPr>
                    <wps:txbx>
                      <w:txbxContent>
                        <w:p w14:paraId="11C0C4B1" w14:textId="77777777" w:rsidR="00F72116" w:rsidRDefault="00F72116" w:rsidP="005B1243">
                          <w:pPr>
                            <w:jc w:val="center"/>
                          </w:pPr>
                          <w:r>
                            <w:rPr>
                              <w:rStyle w:val="PageNumber"/>
                            </w:rPr>
                            <w:t>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6E36D" id="Text Box 7" o:spid="_x0000_s1048" type="#_x0000_t202" style="position:absolute;margin-left:0;margin-top:7.85pt;width:351.35pt;height:2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" filled="f" stroked="f">
              <v:textbox inset=",7.2pt,,7.2pt">
                <w:txbxContent>
                  <w:p w14:paraId="11C0C4B1" w14:textId="77777777" w:rsidR="00F72116" w:rsidRDefault="00F72116" w:rsidP="005B1243">
                    <w:pPr>
                      <w:jc w:val="center"/>
                    </w:pPr>
                    <w:r>
                      <w:rPr>
                        <w:rStyle w:val="PageNumber"/>
                      </w:rPr>
                      <w:t>4</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2B7955" w14:textId="77777777" w:rsidR="008570E9" w:rsidRDefault="008570E9" w:rsidP="00A42AA8">
      <w:r>
        <w:separator/>
      </w:r>
    </w:p>
  </w:footnote>
  <w:footnote w:type="continuationSeparator" w:id="0">
    <w:p w14:paraId="46597F1F" w14:textId="77777777" w:rsidR="008570E9" w:rsidRDefault="008570E9" w:rsidP="00A42A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3"/>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
  </w:num>
  <w:num w:numId="7">
    <w:abstractNumId w:val="18"/>
  </w:num>
  <w:num w:numId="8">
    <w:abstractNumId w:val="19"/>
  </w:num>
  <w:num w:numId="9">
    <w:abstractNumId w:val="21"/>
  </w:num>
  <w:num w:numId="10">
    <w:abstractNumId w:val="16"/>
  </w:num>
  <w:num w:numId="11">
    <w:abstractNumId w:val="7"/>
  </w:num>
  <w:num w:numId="12">
    <w:abstractNumId w:val="9"/>
  </w:num>
  <w:num w:numId="13">
    <w:abstractNumId w:val="0"/>
  </w:num>
  <w:num w:numId="14">
    <w:abstractNumId w:val="2"/>
  </w:num>
  <w:num w:numId="15">
    <w:abstractNumId w:val="22"/>
  </w:num>
  <w:num w:numId="16">
    <w:abstractNumId w:val="12"/>
  </w:num>
  <w:num w:numId="17">
    <w:abstractNumId w:val="11"/>
  </w:num>
  <w:num w:numId="18">
    <w:abstractNumId w:val="3"/>
  </w:num>
  <w:num w:numId="19">
    <w:abstractNumId w:val="5"/>
  </w:num>
  <w:num w:numId="20">
    <w:abstractNumId w:val="6"/>
  </w:num>
  <w:num w:numId="21">
    <w:abstractNumId w:val="15"/>
  </w:num>
  <w:num w:numId="22">
    <w:abstractNumId w:val="4"/>
  </w:num>
  <w:num w:numId="23">
    <w:abstractNumId w:val="14"/>
  </w:num>
  <w:num w:numId="24">
    <w:abstractNumId w:val="20"/>
  </w:num>
  <w:num w:numId="25">
    <w:abstractNumId w:val="10"/>
  </w:num>
  <w:num w:numId="26">
    <w:abstractNumId w:val="17"/>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oNotTrackFormatting/>
  <w:defaultTabStop w:val="720"/>
  <w:drawingGridHorizontalSpacing w:val="120"/>
  <w:displayHorizontalDrawingGridEvery w:val="2"/>
  <w:characterSpacingControl w:val="doNotCompress"/>
  <w:hdrShapeDefaults>
    <o:shapedefaults v:ext="edit" spidmax="7170">
      <o:colormru v:ext="edit" colors="#efeeed,#14aacd,#1baacd,#b6dde8"/>
      <o:colormenu v:ext="edit" fillcolor="none"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EFA"/>
    <w:rsid w:val="0000350B"/>
    <w:rsid w:val="00006FF5"/>
    <w:rsid w:val="00007E7C"/>
    <w:rsid w:val="0001169A"/>
    <w:rsid w:val="000133DA"/>
    <w:rsid w:val="00015187"/>
    <w:rsid w:val="00016658"/>
    <w:rsid w:val="000169E1"/>
    <w:rsid w:val="00016A53"/>
    <w:rsid w:val="00022B31"/>
    <w:rsid w:val="0002338B"/>
    <w:rsid w:val="00023C83"/>
    <w:rsid w:val="00023DDF"/>
    <w:rsid w:val="00026053"/>
    <w:rsid w:val="00027BAE"/>
    <w:rsid w:val="000300B7"/>
    <w:rsid w:val="0003315F"/>
    <w:rsid w:val="00034B7D"/>
    <w:rsid w:val="00035E4B"/>
    <w:rsid w:val="00036569"/>
    <w:rsid w:val="00036A68"/>
    <w:rsid w:val="00037B40"/>
    <w:rsid w:val="00042317"/>
    <w:rsid w:val="0004621D"/>
    <w:rsid w:val="00067EB0"/>
    <w:rsid w:val="000726D4"/>
    <w:rsid w:val="00074944"/>
    <w:rsid w:val="000767E9"/>
    <w:rsid w:val="000778D3"/>
    <w:rsid w:val="00082A1F"/>
    <w:rsid w:val="00083417"/>
    <w:rsid w:val="00085B7A"/>
    <w:rsid w:val="00091356"/>
    <w:rsid w:val="000914CD"/>
    <w:rsid w:val="000A1A72"/>
    <w:rsid w:val="000A3514"/>
    <w:rsid w:val="000A41B5"/>
    <w:rsid w:val="000A576F"/>
    <w:rsid w:val="000B139B"/>
    <w:rsid w:val="000B335A"/>
    <w:rsid w:val="000B626E"/>
    <w:rsid w:val="000B70CF"/>
    <w:rsid w:val="000B723F"/>
    <w:rsid w:val="000B7C93"/>
    <w:rsid w:val="000C32BA"/>
    <w:rsid w:val="000C5C8C"/>
    <w:rsid w:val="000C71BA"/>
    <w:rsid w:val="000D043F"/>
    <w:rsid w:val="000D04BF"/>
    <w:rsid w:val="000D4685"/>
    <w:rsid w:val="000E0167"/>
    <w:rsid w:val="000F1342"/>
    <w:rsid w:val="000F53FF"/>
    <w:rsid w:val="00100365"/>
    <w:rsid w:val="00105455"/>
    <w:rsid w:val="001101A5"/>
    <w:rsid w:val="00113306"/>
    <w:rsid w:val="00113C28"/>
    <w:rsid w:val="00125B5E"/>
    <w:rsid w:val="00125D79"/>
    <w:rsid w:val="00132771"/>
    <w:rsid w:val="00136173"/>
    <w:rsid w:val="00136EA5"/>
    <w:rsid w:val="0013773F"/>
    <w:rsid w:val="001434BA"/>
    <w:rsid w:val="00146EBB"/>
    <w:rsid w:val="00154B89"/>
    <w:rsid w:val="00155C39"/>
    <w:rsid w:val="001600C6"/>
    <w:rsid w:val="00162E05"/>
    <w:rsid w:val="00167132"/>
    <w:rsid w:val="00167801"/>
    <w:rsid w:val="001723D5"/>
    <w:rsid w:val="00172E89"/>
    <w:rsid w:val="001742D8"/>
    <w:rsid w:val="00174B9B"/>
    <w:rsid w:val="00176D00"/>
    <w:rsid w:val="00182317"/>
    <w:rsid w:val="0018646A"/>
    <w:rsid w:val="00187D59"/>
    <w:rsid w:val="00187E42"/>
    <w:rsid w:val="001929F6"/>
    <w:rsid w:val="00195106"/>
    <w:rsid w:val="001A3432"/>
    <w:rsid w:val="001A688B"/>
    <w:rsid w:val="001A6D15"/>
    <w:rsid w:val="001A7B4F"/>
    <w:rsid w:val="001A7E71"/>
    <w:rsid w:val="001B541D"/>
    <w:rsid w:val="001B646C"/>
    <w:rsid w:val="001B6803"/>
    <w:rsid w:val="001C093A"/>
    <w:rsid w:val="001C0F0C"/>
    <w:rsid w:val="001C12BC"/>
    <w:rsid w:val="001C1DA6"/>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15F1"/>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61814"/>
    <w:rsid w:val="00262B3C"/>
    <w:rsid w:val="00266FC7"/>
    <w:rsid w:val="002706E1"/>
    <w:rsid w:val="00271240"/>
    <w:rsid w:val="00273576"/>
    <w:rsid w:val="002809CE"/>
    <w:rsid w:val="002836E1"/>
    <w:rsid w:val="0028571D"/>
    <w:rsid w:val="00287402"/>
    <w:rsid w:val="0029271A"/>
    <w:rsid w:val="0029705D"/>
    <w:rsid w:val="002A0F3A"/>
    <w:rsid w:val="002A1900"/>
    <w:rsid w:val="002A1F81"/>
    <w:rsid w:val="002A2286"/>
    <w:rsid w:val="002A32DF"/>
    <w:rsid w:val="002A3557"/>
    <w:rsid w:val="002A587A"/>
    <w:rsid w:val="002A6492"/>
    <w:rsid w:val="002A6828"/>
    <w:rsid w:val="002A70B2"/>
    <w:rsid w:val="002B42E5"/>
    <w:rsid w:val="002B461E"/>
    <w:rsid w:val="002B55E8"/>
    <w:rsid w:val="002B7E3A"/>
    <w:rsid w:val="002C59F6"/>
    <w:rsid w:val="002D331B"/>
    <w:rsid w:val="002D4918"/>
    <w:rsid w:val="002D5EBF"/>
    <w:rsid w:val="002E357F"/>
    <w:rsid w:val="002E5832"/>
    <w:rsid w:val="002E5B5C"/>
    <w:rsid w:val="002F04DB"/>
    <w:rsid w:val="002F0707"/>
    <w:rsid w:val="002F7F5F"/>
    <w:rsid w:val="00300A63"/>
    <w:rsid w:val="00301A3D"/>
    <w:rsid w:val="00306509"/>
    <w:rsid w:val="00314B82"/>
    <w:rsid w:val="00316CDF"/>
    <w:rsid w:val="00320638"/>
    <w:rsid w:val="003206C3"/>
    <w:rsid w:val="00322FA0"/>
    <w:rsid w:val="00323031"/>
    <w:rsid w:val="00326A40"/>
    <w:rsid w:val="00330397"/>
    <w:rsid w:val="0033136C"/>
    <w:rsid w:val="003325B3"/>
    <w:rsid w:val="0033283A"/>
    <w:rsid w:val="003357E0"/>
    <w:rsid w:val="00336C0B"/>
    <w:rsid w:val="00337CA1"/>
    <w:rsid w:val="003407E7"/>
    <w:rsid w:val="00340CAB"/>
    <w:rsid w:val="003418BE"/>
    <w:rsid w:val="00342E99"/>
    <w:rsid w:val="00346267"/>
    <w:rsid w:val="00346C34"/>
    <w:rsid w:val="003536DB"/>
    <w:rsid w:val="00356C21"/>
    <w:rsid w:val="0036032A"/>
    <w:rsid w:val="0036117F"/>
    <w:rsid w:val="0036337B"/>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A4A94"/>
    <w:rsid w:val="003B5135"/>
    <w:rsid w:val="003B55AD"/>
    <w:rsid w:val="003C00A9"/>
    <w:rsid w:val="003C132F"/>
    <w:rsid w:val="003C2AFA"/>
    <w:rsid w:val="003C780A"/>
    <w:rsid w:val="003D3468"/>
    <w:rsid w:val="003D57B0"/>
    <w:rsid w:val="003D63F0"/>
    <w:rsid w:val="003D675A"/>
    <w:rsid w:val="003D6CF3"/>
    <w:rsid w:val="003D6F09"/>
    <w:rsid w:val="003E0939"/>
    <w:rsid w:val="003E69E4"/>
    <w:rsid w:val="003F2BD0"/>
    <w:rsid w:val="003F3FEB"/>
    <w:rsid w:val="003F74C6"/>
    <w:rsid w:val="00406465"/>
    <w:rsid w:val="00406CC2"/>
    <w:rsid w:val="00410481"/>
    <w:rsid w:val="0041057D"/>
    <w:rsid w:val="004109D3"/>
    <w:rsid w:val="004115AF"/>
    <w:rsid w:val="0041795C"/>
    <w:rsid w:val="00417A58"/>
    <w:rsid w:val="00426EDD"/>
    <w:rsid w:val="004276D0"/>
    <w:rsid w:val="00427D6E"/>
    <w:rsid w:val="00433597"/>
    <w:rsid w:val="0043763B"/>
    <w:rsid w:val="00440463"/>
    <w:rsid w:val="00443352"/>
    <w:rsid w:val="00446D18"/>
    <w:rsid w:val="0045294A"/>
    <w:rsid w:val="00456E3C"/>
    <w:rsid w:val="00456F62"/>
    <w:rsid w:val="00457114"/>
    <w:rsid w:val="004608B6"/>
    <w:rsid w:val="00482361"/>
    <w:rsid w:val="004826BD"/>
    <w:rsid w:val="0048733D"/>
    <w:rsid w:val="00490B65"/>
    <w:rsid w:val="0049381F"/>
    <w:rsid w:val="00493E78"/>
    <w:rsid w:val="004A244F"/>
    <w:rsid w:val="004B1A4E"/>
    <w:rsid w:val="004B2CE5"/>
    <w:rsid w:val="004B79F1"/>
    <w:rsid w:val="004C02D5"/>
    <w:rsid w:val="004C083E"/>
    <w:rsid w:val="004C0C6E"/>
    <w:rsid w:val="004C3D34"/>
    <w:rsid w:val="004C3DE6"/>
    <w:rsid w:val="004C43EA"/>
    <w:rsid w:val="004C4B38"/>
    <w:rsid w:val="004C73E8"/>
    <w:rsid w:val="004C7D19"/>
    <w:rsid w:val="004D21A5"/>
    <w:rsid w:val="004E0464"/>
    <w:rsid w:val="004E08F3"/>
    <w:rsid w:val="004E1DC7"/>
    <w:rsid w:val="004E28AD"/>
    <w:rsid w:val="004E4488"/>
    <w:rsid w:val="004E7453"/>
    <w:rsid w:val="004F3354"/>
    <w:rsid w:val="004F494D"/>
    <w:rsid w:val="004F591A"/>
    <w:rsid w:val="004F5C2F"/>
    <w:rsid w:val="004F65B4"/>
    <w:rsid w:val="005008AA"/>
    <w:rsid w:val="00501757"/>
    <w:rsid w:val="00502D62"/>
    <w:rsid w:val="00505231"/>
    <w:rsid w:val="00506514"/>
    <w:rsid w:val="00507FCD"/>
    <w:rsid w:val="00510AFE"/>
    <w:rsid w:val="00515AEE"/>
    <w:rsid w:val="005171C9"/>
    <w:rsid w:val="005200DC"/>
    <w:rsid w:val="00525508"/>
    <w:rsid w:val="00526184"/>
    <w:rsid w:val="005277E7"/>
    <w:rsid w:val="00530958"/>
    <w:rsid w:val="0053585F"/>
    <w:rsid w:val="00536CEB"/>
    <w:rsid w:val="005372C1"/>
    <w:rsid w:val="005413BF"/>
    <w:rsid w:val="00542179"/>
    <w:rsid w:val="00547697"/>
    <w:rsid w:val="005504FB"/>
    <w:rsid w:val="00553AA7"/>
    <w:rsid w:val="00555DC9"/>
    <w:rsid w:val="00556059"/>
    <w:rsid w:val="005604AA"/>
    <w:rsid w:val="0056229F"/>
    <w:rsid w:val="0056358F"/>
    <w:rsid w:val="005666B1"/>
    <w:rsid w:val="00576D7F"/>
    <w:rsid w:val="005810DD"/>
    <w:rsid w:val="00581C80"/>
    <w:rsid w:val="005838EE"/>
    <w:rsid w:val="005855C8"/>
    <w:rsid w:val="00587063"/>
    <w:rsid w:val="00590DBA"/>
    <w:rsid w:val="00593614"/>
    <w:rsid w:val="00593895"/>
    <w:rsid w:val="00596FE4"/>
    <w:rsid w:val="005A08A6"/>
    <w:rsid w:val="005A3781"/>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4B19"/>
    <w:rsid w:val="0060208C"/>
    <w:rsid w:val="00604D48"/>
    <w:rsid w:val="006055D7"/>
    <w:rsid w:val="0060651D"/>
    <w:rsid w:val="00607D16"/>
    <w:rsid w:val="0061602B"/>
    <w:rsid w:val="0061784C"/>
    <w:rsid w:val="00631F75"/>
    <w:rsid w:val="00633521"/>
    <w:rsid w:val="0063739C"/>
    <w:rsid w:val="00637CCC"/>
    <w:rsid w:val="00640E66"/>
    <w:rsid w:val="00640FF3"/>
    <w:rsid w:val="006459CA"/>
    <w:rsid w:val="00646265"/>
    <w:rsid w:val="00652EA1"/>
    <w:rsid w:val="00655327"/>
    <w:rsid w:val="00655E4B"/>
    <w:rsid w:val="0066146B"/>
    <w:rsid w:val="006633D5"/>
    <w:rsid w:val="006657E2"/>
    <w:rsid w:val="00673539"/>
    <w:rsid w:val="006746F8"/>
    <w:rsid w:val="0067620D"/>
    <w:rsid w:val="00676F36"/>
    <w:rsid w:val="00686262"/>
    <w:rsid w:val="00686983"/>
    <w:rsid w:val="00686BE0"/>
    <w:rsid w:val="00686D3D"/>
    <w:rsid w:val="006918A0"/>
    <w:rsid w:val="00693909"/>
    <w:rsid w:val="006949A1"/>
    <w:rsid w:val="006969AC"/>
    <w:rsid w:val="006A1B1F"/>
    <w:rsid w:val="006A296B"/>
    <w:rsid w:val="006A301B"/>
    <w:rsid w:val="006A5245"/>
    <w:rsid w:val="006C168A"/>
    <w:rsid w:val="006C1A4E"/>
    <w:rsid w:val="006C31E5"/>
    <w:rsid w:val="006C60C0"/>
    <w:rsid w:val="006C6B20"/>
    <w:rsid w:val="006D3705"/>
    <w:rsid w:val="006D72EC"/>
    <w:rsid w:val="006E6A02"/>
    <w:rsid w:val="006E6E5C"/>
    <w:rsid w:val="006F264F"/>
    <w:rsid w:val="006F5F25"/>
    <w:rsid w:val="006F654C"/>
    <w:rsid w:val="006F7830"/>
    <w:rsid w:val="00701B50"/>
    <w:rsid w:val="007044CD"/>
    <w:rsid w:val="00723191"/>
    <w:rsid w:val="00725286"/>
    <w:rsid w:val="00725852"/>
    <w:rsid w:val="00726242"/>
    <w:rsid w:val="00733288"/>
    <w:rsid w:val="00736E31"/>
    <w:rsid w:val="007374A0"/>
    <w:rsid w:val="00742133"/>
    <w:rsid w:val="007422A5"/>
    <w:rsid w:val="00746912"/>
    <w:rsid w:val="00750DFD"/>
    <w:rsid w:val="00753510"/>
    <w:rsid w:val="007554CD"/>
    <w:rsid w:val="00767F49"/>
    <w:rsid w:val="0077007D"/>
    <w:rsid w:val="007715A5"/>
    <w:rsid w:val="00774481"/>
    <w:rsid w:val="00774657"/>
    <w:rsid w:val="00774EFD"/>
    <w:rsid w:val="007775C5"/>
    <w:rsid w:val="0077789E"/>
    <w:rsid w:val="00780B57"/>
    <w:rsid w:val="0078264A"/>
    <w:rsid w:val="00782F7D"/>
    <w:rsid w:val="00783DBB"/>
    <w:rsid w:val="00784AFE"/>
    <w:rsid w:val="00784D74"/>
    <w:rsid w:val="0079303D"/>
    <w:rsid w:val="00794CD3"/>
    <w:rsid w:val="0079672F"/>
    <w:rsid w:val="007978AC"/>
    <w:rsid w:val="007A07D9"/>
    <w:rsid w:val="007A198A"/>
    <w:rsid w:val="007A69A9"/>
    <w:rsid w:val="007B2D24"/>
    <w:rsid w:val="007B3D0F"/>
    <w:rsid w:val="007B72A3"/>
    <w:rsid w:val="007C0DBC"/>
    <w:rsid w:val="007C2C08"/>
    <w:rsid w:val="007C2C35"/>
    <w:rsid w:val="007C3526"/>
    <w:rsid w:val="007C39D5"/>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2C0D"/>
    <w:rsid w:val="00805FAF"/>
    <w:rsid w:val="00807960"/>
    <w:rsid w:val="00810A97"/>
    <w:rsid w:val="00812F30"/>
    <w:rsid w:val="00813274"/>
    <w:rsid w:val="00813FF0"/>
    <w:rsid w:val="00814E6B"/>
    <w:rsid w:val="00821618"/>
    <w:rsid w:val="00822E52"/>
    <w:rsid w:val="00824265"/>
    <w:rsid w:val="00825CC4"/>
    <w:rsid w:val="00833E19"/>
    <w:rsid w:val="00840D96"/>
    <w:rsid w:val="0084167A"/>
    <w:rsid w:val="0084297B"/>
    <w:rsid w:val="008448EF"/>
    <w:rsid w:val="00846C0E"/>
    <w:rsid w:val="00847939"/>
    <w:rsid w:val="0084799C"/>
    <w:rsid w:val="00847D3D"/>
    <w:rsid w:val="0085064C"/>
    <w:rsid w:val="00852E32"/>
    <w:rsid w:val="00855B87"/>
    <w:rsid w:val="00856458"/>
    <w:rsid w:val="008570E9"/>
    <w:rsid w:val="00860B5B"/>
    <w:rsid w:val="00862772"/>
    <w:rsid w:val="00865B3F"/>
    <w:rsid w:val="00866348"/>
    <w:rsid w:val="00867CB0"/>
    <w:rsid w:val="00871161"/>
    <w:rsid w:val="00873E90"/>
    <w:rsid w:val="008750DB"/>
    <w:rsid w:val="008760EB"/>
    <w:rsid w:val="00886704"/>
    <w:rsid w:val="008877B8"/>
    <w:rsid w:val="00887928"/>
    <w:rsid w:val="008926FE"/>
    <w:rsid w:val="008948AA"/>
    <w:rsid w:val="00894C6B"/>
    <w:rsid w:val="008964CB"/>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4798"/>
    <w:rsid w:val="008E733B"/>
    <w:rsid w:val="008F236A"/>
    <w:rsid w:val="008F49E2"/>
    <w:rsid w:val="00904670"/>
    <w:rsid w:val="00905D18"/>
    <w:rsid w:val="00911316"/>
    <w:rsid w:val="00916568"/>
    <w:rsid w:val="00924B23"/>
    <w:rsid w:val="00925281"/>
    <w:rsid w:val="00925469"/>
    <w:rsid w:val="00925DC7"/>
    <w:rsid w:val="009312EE"/>
    <w:rsid w:val="0093290D"/>
    <w:rsid w:val="00933F5A"/>
    <w:rsid w:val="00935D2A"/>
    <w:rsid w:val="009375A9"/>
    <w:rsid w:val="00940593"/>
    <w:rsid w:val="00943FED"/>
    <w:rsid w:val="00944E73"/>
    <w:rsid w:val="00950497"/>
    <w:rsid w:val="00950FED"/>
    <w:rsid w:val="00951508"/>
    <w:rsid w:val="00953A6A"/>
    <w:rsid w:val="00954036"/>
    <w:rsid w:val="00960242"/>
    <w:rsid w:val="009615FB"/>
    <w:rsid w:val="00962DC7"/>
    <w:rsid w:val="00964679"/>
    <w:rsid w:val="009647CF"/>
    <w:rsid w:val="00965A72"/>
    <w:rsid w:val="00965EAF"/>
    <w:rsid w:val="00971229"/>
    <w:rsid w:val="00971860"/>
    <w:rsid w:val="00977B96"/>
    <w:rsid w:val="00980AB3"/>
    <w:rsid w:val="0098334F"/>
    <w:rsid w:val="00983B23"/>
    <w:rsid w:val="00984F31"/>
    <w:rsid w:val="009879AA"/>
    <w:rsid w:val="00990117"/>
    <w:rsid w:val="00991474"/>
    <w:rsid w:val="00993CA2"/>
    <w:rsid w:val="009961C1"/>
    <w:rsid w:val="0099724D"/>
    <w:rsid w:val="009A0CA7"/>
    <w:rsid w:val="009A1BCB"/>
    <w:rsid w:val="009A3409"/>
    <w:rsid w:val="009A420F"/>
    <w:rsid w:val="009A550B"/>
    <w:rsid w:val="009A5A8F"/>
    <w:rsid w:val="009A7110"/>
    <w:rsid w:val="009A7EB5"/>
    <w:rsid w:val="009B13D4"/>
    <w:rsid w:val="009C6AA2"/>
    <w:rsid w:val="009D0127"/>
    <w:rsid w:val="009D2567"/>
    <w:rsid w:val="009D2FC9"/>
    <w:rsid w:val="009D3E4E"/>
    <w:rsid w:val="009D4F84"/>
    <w:rsid w:val="009E091E"/>
    <w:rsid w:val="009E0FFC"/>
    <w:rsid w:val="009E4315"/>
    <w:rsid w:val="009E6475"/>
    <w:rsid w:val="009F0525"/>
    <w:rsid w:val="009F0EDD"/>
    <w:rsid w:val="009F1365"/>
    <w:rsid w:val="009F148B"/>
    <w:rsid w:val="009F42CD"/>
    <w:rsid w:val="009F5F0D"/>
    <w:rsid w:val="009F7A1D"/>
    <w:rsid w:val="00A01040"/>
    <w:rsid w:val="00A01873"/>
    <w:rsid w:val="00A01F24"/>
    <w:rsid w:val="00A067C8"/>
    <w:rsid w:val="00A07396"/>
    <w:rsid w:val="00A07775"/>
    <w:rsid w:val="00A11949"/>
    <w:rsid w:val="00A13750"/>
    <w:rsid w:val="00A2150F"/>
    <w:rsid w:val="00A218A8"/>
    <w:rsid w:val="00A226F1"/>
    <w:rsid w:val="00A23881"/>
    <w:rsid w:val="00A240DB"/>
    <w:rsid w:val="00A27026"/>
    <w:rsid w:val="00A309F9"/>
    <w:rsid w:val="00A32262"/>
    <w:rsid w:val="00A327AE"/>
    <w:rsid w:val="00A32EB6"/>
    <w:rsid w:val="00A340C1"/>
    <w:rsid w:val="00A42AA8"/>
    <w:rsid w:val="00A42FDB"/>
    <w:rsid w:val="00A44E3A"/>
    <w:rsid w:val="00A51C77"/>
    <w:rsid w:val="00A555FE"/>
    <w:rsid w:val="00A56654"/>
    <w:rsid w:val="00A575BC"/>
    <w:rsid w:val="00A6087D"/>
    <w:rsid w:val="00A613B5"/>
    <w:rsid w:val="00A615AE"/>
    <w:rsid w:val="00A6272B"/>
    <w:rsid w:val="00A6460A"/>
    <w:rsid w:val="00A72D7A"/>
    <w:rsid w:val="00A73F4C"/>
    <w:rsid w:val="00A75A7C"/>
    <w:rsid w:val="00A76FBD"/>
    <w:rsid w:val="00A80832"/>
    <w:rsid w:val="00A83324"/>
    <w:rsid w:val="00A87512"/>
    <w:rsid w:val="00A87752"/>
    <w:rsid w:val="00A87A8D"/>
    <w:rsid w:val="00A9237A"/>
    <w:rsid w:val="00A946DB"/>
    <w:rsid w:val="00A96DFE"/>
    <w:rsid w:val="00AA0877"/>
    <w:rsid w:val="00AA3BA3"/>
    <w:rsid w:val="00AA4F04"/>
    <w:rsid w:val="00AA7F8C"/>
    <w:rsid w:val="00AB069E"/>
    <w:rsid w:val="00AB2DC5"/>
    <w:rsid w:val="00AB3BD1"/>
    <w:rsid w:val="00AB5C55"/>
    <w:rsid w:val="00AB7BE5"/>
    <w:rsid w:val="00AC0615"/>
    <w:rsid w:val="00AC1A2E"/>
    <w:rsid w:val="00AD3E16"/>
    <w:rsid w:val="00AD4564"/>
    <w:rsid w:val="00AE6832"/>
    <w:rsid w:val="00AE7F23"/>
    <w:rsid w:val="00AF06A9"/>
    <w:rsid w:val="00AF2A87"/>
    <w:rsid w:val="00AF3E85"/>
    <w:rsid w:val="00AF593F"/>
    <w:rsid w:val="00AF5D11"/>
    <w:rsid w:val="00AF7EB7"/>
    <w:rsid w:val="00B0709A"/>
    <w:rsid w:val="00B10E56"/>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223"/>
    <w:rsid w:val="00B554C8"/>
    <w:rsid w:val="00B558D9"/>
    <w:rsid w:val="00B57892"/>
    <w:rsid w:val="00B601FA"/>
    <w:rsid w:val="00B62EFA"/>
    <w:rsid w:val="00B66E3C"/>
    <w:rsid w:val="00B70B25"/>
    <w:rsid w:val="00B719B0"/>
    <w:rsid w:val="00B71FC8"/>
    <w:rsid w:val="00B72500"/>
    <w:rsid w:val="00B727EF"/>
    <w:rsid w:val="00B7534D"/>
    <w:rsid w:val="00B7581F"/>
    <w:rsid w:val="00B805F0"/>
    <w:rsid w:val="00B810E4"/>
    <w:rsid w:val="00B910A5"/>
    <w:rsid w:val="00B93962"/>
    <w:rsid w:val="00B93F7E"/>
    <w:rsid w:val="00B952A1"/>
    <w:rsid w:val="00B953A7"/>
    <w:rsid w:val="00B97C81"/>
    <w:rsid w:val="00BA5F67"/>
    <w:rsid w:val="00BA635B"/>
    <w:rsid w:val="00BA65BF"/>
    <w:rsid w:val="00BB009C"/>
    <w:rsid w:val="00BB0501"/>
    <w:rsid w:val="00BB431C"/>
    <w:rsid w:val="00BC021D"/>
    <w:rsid w:val="00BC0552"/>
    <w:rsid w:val="00BC122B"/>
    <w:rsid w:val="00BD2876"/>
    <w:rsid w:val="00BE1220"/>
    <w:rsid w:val="00BE4382"/>
    <w:rsid w:val="00BE5E7E"/>
    <w:rsid w:val="00BE6ED8"/>
    <w:rsid w:val="00BE734F"/>
    <w:rsid w:val="00BF1ACB"/>
    <w:rsid w:val="00BF40CD"/>
    <w:rsid w:val="00BF611A"/>
    <w:rsid w:val="00BF6F0C"/>
    <w:rsid w:val="00C05747"/>
    <w:rsid w:val="00C057A4"/>
    <w:rsid w:val="00C0640C"/>
    <w:rsid w:val="00C07CF7"/>
    <w:rsid w:val="00C07FF6"/>
    <w:rsid w:val="00C101A9"/>
    <w:rsid w:val="00C11C4A"/>
    <w:rsid w:val="00C12DC9"/>
    <w:rsid w:val="00C13CBB"/>
    <w:rsid w:val="00C159D0"/>
    <w:rsid w:val="00C16307"/>
    <w:rsid w:val="00C2085C"/>
    <w:rsid w:val="00C21092"/>
    <w:rsid w:val="00C26180"/>
    <w:rsid w:val="00C302CB"/>
    <w:rsid w:val="00C32425"/>
    <w:rsid w:val="00C34173"/>
    <w:rsid w:val="00C34DE5"/>
    <w:rsid w:val="00C36D71"/>
    <w:rsid w:val="00C42B8F"/>
    <w:rsid w:val="00C458B6"/>
    <w:rsid w:val="00C459E0"/>
    <w:rsid w:val="00C55A5D"/>
    <w:rsid w:val="00C56102"/>
    <w:rsid w:val="00C63FCE"/>
    <w:rsid w:val="00C6454B"/>
    <w:rsid w:val="00C6531A"/>
    <w:rsid w:val="00C6657F"/>
    <w:rsid w:val="00C66699"/>
    <w:rsid w:val="00C73EB0"/>
    <w:rsid w:val="00C73F7B"/>
    <w:rsid w:val="00C757D3"/>
    <w:rsid w:val="00C77E16"/>
    <w:rsid w:val="00C80D74"/>
    <w:rsid w:val="00C87277"/>
    <w:rsid w:val="00C87C00"/>
    <w:rsid w:val="00C936D9"/>
    <w:rsid w:val="00C93D41"/>
    <w:rsid w:val="00C95179"/>
    <w:rsid w:val="00CA30E4"/>
    <w:rsid w:val="00CA3138"/>
    <w:rsid w:val="00CA3EA9"/>
    <w:rsid w:val="00CA3FAE"/>
    <w:rsid w:val="00CB1CB7"/>
    <w:rsid w:val="00CB2B36"/>
    <w:rsid w:val="00CB3D43"/>
    <w:rsid w:val="00CB54AC"/>
    <w:rsid w:val="00CB71AC"/>
    <w:rsid w:val="00CC3856"/>
    <w:rsid w:val="00CC78D5"/>
    <w:rsid w:val="00CD2B19"/>
    <w:rsid w:val="00CD5F62"/>
    <w:rsid w:val="00CD64E4"/>
    <w:rsid w:val="00CD6705"/>
    <w:rsid w:val="00CE10E1"/>
    <w:rsid w:val="00CE17D7"/>
    <w:rsid w:val="00CE47D9"/>
    <w:rsid w:val="00CE5BDC"/>
    <w:rsid w:val="00CF073E"/>
    <w:rsid w:val="00CF0861"/>
    <w:rsid w:val="00CF6E5D"/>
    <w:rsid w:val="00CF7603"/>
    <w:rsid w:val="00D00E71"/>
    <w:rsid w:val="00D01656"/>
    <w:rsid w:val="00D0197F"/>
    <w:rsid w:val="00D02C4E"/>
    <w:rsid w:val="00D0426B"/>
    <w:rsid w:val="00D06A7E"/>
    <w:rsid w:val="00D07E19"/>
    <w:rsid w:val="00D100E9"/>
    <w:rsid w:val="00D106B7"/>
    <w:rsid w:val="00D1514E"/>
    <w:rsid w:val="00D17ACF"/>
    <w:rsid w:val="00D17FAB"/>
    <w:rsid w:val="00D212B9"/>
    <w:rsid w:val="00D232F0"/>
    <w:rsid w:val="00D251FB"/>
    <w:rsid w:val="00D3013C"/>
    <w:rsid w:val="00D353E0"/>
    <w:rsid w:val="00D36B04"/>
    <w:rsid w:val="00D36B4B"/>
    <w:rsid w:val="00D44501"/>
    <w:rsid w:val="00D4735A"/>
    <w:rsid w:val="00D50AF2"/>
    <w:rsid w:val="00D52B69"/>
    <w:rsid w:val="00D53B47"/>
    <w:rsid w:val="00D544DC"/>
    <w:rsid w:val="00D54AB8"/>
    <w:rsid w:val="00D5559A"/>
    <w:rsid w:val="00D62A51"/>
    <w:rsid w:val="00D639F8"/>
    <w:rsid w:val="00D65324"/>
    <w:rsid w:val="00D67AF6"/>
    <w:rsid w:val="00D7323E"/>
    <w:rsid w:val="00D74664"/>
    <w:rsid w:val="00D80FE8"/>
    <w:rsid w:val="00D835A2"/>
    <w:rsid w:val="00D836D3"/>
    <w:rsid w:val="00D83853"/>
    <w:rsid w:val="00D839D0"/>
    <w:rsid w:val="00D847A9"/>
    <w:rsid w:val="00D8753C"/>
    <w:rsid w:val="00D91CE0"/>
    <w:rsid w:val="00D96D11"/>
    <w:rsid w:val="00DA2AE2"/>
    <w:rsid w:val="00DA3E18"/>
    <w:rsid w:val="00DA59D8"/>
    <w:rsid w:val="00DB1A7B"/>
    <w:rsid w:val="00DB7E73"/>
    <w:rsid w:val="00DC2678"/>
    <w:rsid w:val="00DC72B7"/>
    <w:rsid w:val="00DD3C46"/>
    <w:rsid w:val="00DD5184"/>
    <w:rsid w:val="00DE116D"/>
    <w:rsid w:val="00DE3252"/>
    <w:rsid w:val="00DE6CCF"/>
    <w:rsid w:val="00DF1B68"/>
    <w:rsid w:val="00DF22CA"/>
    <w:rsid w:val="00DF283C"/>
    <w:rsid w:val="00DF3712"/>
    <w:rsid w:val="00E06474"/>
    <w:rsid w:val="00E11FFA"/>
    <w:rsid w:val="00E142C8"/>
    <w:rsid w:val="00E14E6C"/>
    <w:rsid w:val="00E152DE"/>
    <w:rsid w:val="00E17860"/>
    <w:rsid w:val="00E214D4"/>
    <w:rsid w:val="00E33663"/>
    <w:rsid w:val="00E34B1F"/>
    <w:rsid w:val="00E3773F"/>
    <w:rsid w:val="00E37885"/>
    <w:rsid w:val="00E42242"/>
    <w:rsid w:val="00E42C32"/>
    <w:rsid w:val="00E45A92"/>
    <w:rsid w:val="00E45FB5"/>
    <w:rsid w:val="00E52AD8"/>
    <w:rsid w:val="00E539C0"/>
    <w:rsid w:val="00E53B2E"/>
    <w:rsid w:val="00E54B6B"/>
    <w:rsid w:val="00E559CC"/>
    <w:rsid w:val="00E60809"/>
    <w:rsid w:val="00E62868"/>
    <w:rsid w:val="00E63AFD"/>
    <w:rsid w:val="00E669B3"/>
    <w:rsid w:val="00E711E5"/>
    <w:rsid w:val="00E7178F"/>
    <w:rsid w:val="00E7277A"/>
    <w:rsid w:val="00E77D95"/>
    <w:rsid w:val="00E811F1"/>
    <w:rsid w:val="00E83E2A"/>
    <w:rsid w:val="00E86527"/>
    <w:rsid w:val="00E91A16"/>
    <w:rsid w:val="00E91F0E"/>
    <w:rsid w:val="00E925EA"/>
    <w:rsid w:val="00EA0AE6"/>
    <w:rsid w:val="00EA5B88"/>
    <w:rsid w:val="00EA6FD5"/>
    <w:rsid w:val="00EA7C48"/>
    <w:rsid w:val="00EB00AC"/>
    <w:rsid w:val="00EB32B9"/>
    <w:rsid w:val="00EC404C"/>
    <w:rsid w:val="00ED516B"/>
    <w:rsid w:val="00ED7998"/>
    <w:rsid w:val="00EE053D"/>
    <w:rsid w:val="00EE6B40"/>
    <w:rsid w:val="00EE710F"/>
    <w:rsid w:val="00EF00E0"/>
    <w:rsid w:val="00EF0A40"/>
    <w:rsid w:val="00EF1435"/>
    <w:rsid w:val="00EF228E"/>
    <w:rsid w:val="00EF7AC2"/>
    <w:rsid w:val="00F1338D"/>
    <w:rsid w:val="00F14406"/>
    <w:rsid w:val="00F251A3"/>
    <w:rsid w:val="00F25D70"/>
    <w:rsid w:val="00F33518"/>
    <w:rsid w:val="00F3517B"/>
    <w:rsid w:val="00F35303"/>
    <w:rsid w:val="00F36500"/>
    <w:rsid w:val="00F42937"/>
    <w:rsid w:val="00F42E9B"/>
    <w:rsid w:val="00F42FE6"/>
    <w:rsid w:val="00F47924"/>
    <w:rsid w:val="00F47CA0"/>
    <w:rsid w:val="00F50F27"/>
    <w:rsid w:val="00F531EF"/>
    <w:rsid w:val="00F5465B"/>
    <w:rsid w:val="00F6089E"/>
    <w:rsid w:val="00F609E1"/>
    <w:rsid w:val="00F6271A"/>
    <w:rsid w:val="00F645BF"/>
    <w:rsid w:val="00F66700"/>
    <w:rsid w:val="00F71174"/>
    <w:rsid w:val="00F715BE"/>
    <w:rsid w:val="00F720EA"/>
    <w:rsid w:val="00F72116"/>
    <w:rsid w:val="00F72CE5"/>
    <w:rsid w:val="00F74491"/>
    <w:rsid w:val="00F768B6"/>
    <w:rsid w:val="00F7797D"/>
    <w:rsid w:val="00F77BF6"/>
    <w:rsid w:val="00F77C5B"/>
    <w:rsid w:val="00F804F4"/>
    <w:rsid w:val="00F825F1"/>
    <w:rsid w:val="00F835E3"/>
    <w:rsid w:val="00F854C6"/>
    <w:rsid w:val="00F9616E"/>
    <w:rsid w:val="00F978EA"/>
    <w:rsid w:val="00F978ED"/>
    <w:rsid w:val="00FA1B3E"/>
    <w:rsid w:val="00FA3E30"/>
    <w:rsid w:val="00FA7102"/>
    <w:rsid w:val="00FB1B4E"/>
    <w:rsid w:val="00FB1BC9"/>
    <w:rsid w:val="00FB2991"/>
    <w:rsid w:val="00FB473C"/>
    <w:rsid w:val="00FB5238"/>
    <w:rsid w:val="00FB5686"/>
    <w:rsid w:val="00FB5F81"/>
    <w:rsid w:val="00FB5FF1"/>
    <w:rsid w:val="00FC3A5C"/>
    <w:rsid w:val="00FC5063"/>
    <w:rsid w:val="00FC612C"/>
    <w:rsid w:val="00FD7F5E"/>
    <w:rsid w:val="00FE23EB"/>
    <w:rsid w:val="00FE2BD1"/>
    <w:rsid w:val="00FE33D8"/>
    <w:rsid w:val="00FE3450"/>
    <w:rsid w:val="00FE34B4"/>
    <w:rsid w:val="00FF3489"/>
    <w:rsid w:val="00FF59E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colormru v:ext="edit" colors="#efeeed,#14aacd,#1baacd,#b6dde8"/>
      <o:colormenu v:ext="edit" fillcolor="none" strokecolor="none"/>
    </o:shapedefaults>
    <o:shapelayout v:ext="edit">
      <o:idmap v:ext="edit" data="7"/>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14:docId w14:val="2CF57B4F"/>
  <w15:docId w15:val="{CBE57663-8B9B-4A5B-991A-19954BC91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A946DB"/>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C11C4A"/>
    <w:pPr>
      <w:numPr>
        <w:numId w:val="5"/>
      </w:numPr>
      <w:tabs>
        <w:tab w:val="clear" w:pos="4320"/>
        <w:tab w:val="clear" w:pos="8640"/>
      </w:tabs>
      <w:spacing w:line="240" w:lineRule="exact"/>
      <w:ind w:left="215" w:hanging="215"/>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A01F24"/>
    <w:pPr>
      <w:spacing w:line="220" w:lineRule="exact"/>
      <w:jc w:val="center"/>
    </w:pPr>
    <w:rPr>
      <w:rFonts w:ascii="Arial" w:hAnsi="Arial" w:cstheme="minorBidi"/>
      <w:sz w:val="18"/>
      <w:szCs w:val="20"/>
      <w:lang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09C13-A4DA-4E47-B685-9A589E9B0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9344E37A</Template>
  <TotalTime>1</TotalTime>
  <Pages>2</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J Clarke</dc:creator>
  <cp:lastModifiedBy>G Doran</cp:lastModifiedBy>
  <cp:revision>2</cp:revision>
  <cp:lastPrinted>2014-08-05T15:18:00Z</cp:lastPrinted>
  <dcterms:created xsi:type="dcterms:W3CDTF">2017-11-02T14:17:00Z</dcterms:created>
  <dcterms:modified xsi:type="dcterms:W3CDTF">2017-11-02T14:17:00Z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